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13608"/>
        <w:gridCol w:w="426"/>
      </w:tblGrid>
      <w:tr w:rsidR="0062674B" w:rsidRPr="000503CF" w:rsidTr="00ED3B76">
        <w:trPr>
          <w:trHeight w:val="763"/>
        </w:trPr>
        <w:tc>
          <w:tcPr>
            <w:tcW w:w="13608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62674B" w:rsidRPr="000503CF" w:rsidRDefault="0062674B" w:rsidP="00ED3B76">
            <w:pPr>
              <w:pStyle w:val="berschrift1"/>
              <w:numPr>
                <w:ilvl w:val="0"/>
                <w:numId w:val="0"/>
              </w:numPr>
              <w:spacing w:before="60"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B0F0"/>
              </w:rPr>
              <w:t xml:space="preserve">IDW ES 16 und § 1 </w:t>
            </w:r>
            <w:proofErr w:type="spellStart"/>
            <w:r>
              <w:rPr>
                <w:rFonts w:ascii="Century Gothic" w:hAnsi="Century Gothic"/>
                <w:color w:val="00B0F0"/>
              </w:rPr>
              <w:t>StaRUG</w:t>
            </w:r>
            <w:proofErr w:type="spellEnd"/>
            <w:r>
              <w:rPr>
                <w:rFonts w:ascii="Century Gothic" w:hAnsi="Century Gothic"/>
                <w:color w:val="00B0F0"/>
              </w:rPr>
              <w:t xml:space="preserve"> – 10 Stufen-Prozess</w:t>
            </w:r>
          </w:p>
        </w:tc>
        <w:tc>
          <w:tcPr>
            <w:tcW w:w="426" w:type="dxa"/>
            <w:shd w:val="clear" w:color="auto" w:fill="CCECFF"/>
            <w:textDirection w:val="btLr"/>
          </w:tcPr>
          <w:p w:rsidR="0062674B" w:rsidRPr="00181773" w:rsidRDefault="0062674B" w:rsidP="0062674B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:rsidR="00B87682" w:rsidRDefault="00BF1A6F" w:rsidP="00BF1A6F">
      <w:pPr>
        <w:pStyle w:val="berschrift2"/>
        <w:numPr>
          <w:ilvl w:val="0"/>
          <w:numId w:val="0"/>
        </w:numPr>
        <w:ind w:left="709"/>
        <w:rPr>
          <w:rFonts w:ascii="Century Gothic" w:hAnsi="Century Gothic"/>
          <w:color w:val="00B0F0"/>
          <w:szCs w:val="28"/>
        </w:rPr>
      </w:pPr>
      <w:r>
        <w:rPr>
          <w:rFonts w:ascii="Century Gothic" w:hAnsi="Century Gothic"/>
          <w:color w:val="00B0F0"/>
          <w:szCs w:val="28"/>
        </w:rPr>
        <w:t xml:space="preserve">     </w:t>
      </w:r>
      <w:r w:rsidR="00B87682">
        <w:rPr>
          <w:rFonts w:ascii="Century Gothic" w:hAnsi="Century Gothic"/>
          <w:color w:val="00B0F0"/>
          <w:szCs w:val="28"/>
        </w:rPr>
        <w:t>10 Stufen-Prozess der Krisenfrüherkennung (KFE) und des Krisenmanagements</w:t>
      </w:r>
    </w:p>
    <w:tbl>
      <w:tblPr>
        <w:tblStyle w:val="Tabellenraster"/>
        <w:tblW w:w="140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2621"/>
        <w:gridCol w:w="1418"/>
      </w:tblGrid>
      <w:tr w:rsidR="00E81D97" w:rsidTr="00B87682">
        <w:tc>
          <w:tcPr>
            <w:tcW w:w="12621" w:type="dxa"/>
            <w:tcBorders>
              <w:bottom w:val="single" w:sz="4" w:space="0" w:color="auto"/>
            </w:tcBorders>
          </w:tcPr>
          <w:p w:rsidR="00E81D97" w:rsidRDefault="00E81D97" w:rsidP="00721B51">
            <w:pPr>
              <w:spacing w:before="0"/>
              <w:contextualSpacing/>
              <w:rPr>
                <w:b/>
              </w:rPr>
            </w:pPr>
            <w:bookmarkStart w:id="0" w:name="_GoBack" w:colFirst="0" w:colLast="0"/>
          </w:p>
        </w:tc>
        <w:tc>
          <w:tcPr>
            <w:tcW w:w="1418" w:type="dxa"/>
            <w:shd w:val="clear" w:color="auto" w:fill="auto"/>
          </w:tcPr>
          <w:p w:rsidR="00E81D97" w:rsidRPr="00721DA9" w:rsidRDefault="00273BA2" w:rsidP="00721B51">
            <w:pPr>
              <w:spacing w:before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Stufe</w:t>
            </w:r>
          </w:p>
        </w:tc>
      </w:tr>
      <w:bookmarkEnd w:id="0"/>
      <w:tr w:rsidR="00B87682" w:rsidTr="00B87682">
        <w:tc>
          <w:tcPr>
            <w:tcW w:w="1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82" w:rsidRPr="00721DA9" w:rsidRDefault="00B87682" w:rsidP="00B87682">
            <w:pPr>
              <w:spacing w:before="0"/>
              <w:contextualSpacing/>
              <w:jc w:val="center"/>
              <w:rPr>
                <w:b/>
                <w:sz w:val="28"/>
                <w:szCs w:val="28"/>
              </w:rPr>
            </w:pPr>
            <w:r w:rsidRPr="00721DA9">
              <w:rPr>
                <w:b/>
                <w:color w:val="FF0000"/>
                <w:sz w:val="28"/>
                <w:szCs w:val="28"/>
              </w:rPr>
              <w:t>Unternehmenskultur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B87682" w:rsidRPr="00C04F30" w:rsidRDefault="00062947" w:rsidP="00B87682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-31750</wp:posOffset>
                      </wp:positionV>
                      <wp:extent cx="276225" cy="266700"/>
                      <wp:effectExtent l="0" t="0" r="9525" b="0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1027" w:rsidRPr="00062947" w:rsidRDefault="00EB1027" w:rsidP="00EB1027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6294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30" o:spid="_x0000_s1026" style="position:absolute;left:0;text-align:left;margin-left:18.05pt;margin-top:-2.5pt;width:21.75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" fillcolor="red" stroked="f" strokeweight="2pt">
                      <v:textbox>
                        <w:txbxContent>
                          <w:p w:rsidR="00EB1027" w:rsidRPr="00062947" w:rsidRDefault="00EB1027" w:rsidP="00EB1027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2947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04F30">
              <w:rPr>
                <w:b/>
                <w:color w:val="FFFFFF" w:themeColor="background1"/>
                <w:sz w:val="28"/>
                <w:szCs w:val="28"/>
                <w:highlight w:val="red"/>
              </w:rPr>
              <w:t xml:space="preserve"> </w:t>
            </w:r>
            <w:r w:rsidR="00C04F30" w:rsidRPr="00C04F30">
              <w:rPr>
                <w:b/>
                <w:color w:val="FFFFFF" w:themeColor="background1"/>
                <w:sz w:val="28"/>
                <w:szCs w:val="28"/>
              </w:rPr>
              <w:t xml:space="preserve">   </w:t>
            </w:r>
            <w:r w:rsidR="00C04F30">
              <w:rPr>
                <w:b/>
                <w:color w:val="FFFFFF" w:themeColor="background1"/>
                <w:sz w:val="28"/>
                <w:szCs w:val="28"/>
                <w:highlight w:val="red"/>
              </w:rPr>
              <w:t xml:space="preserve"> </w:t>
            </w:r>
          </w:p>
        </w:tc>
      </w:tr>
      <w:tr w:rsidR="00B87682" w:rsidTr="00B87682">
        <w:tc>
          <w:tcPr>
            <w:tcW w:w="12621" w:type="dxa"/>
            <w:tcBorders>
              <w:top w:val="single" w:sz="4" w:space="0" w:color="auto"/>
            </w:tcBorders>
          </w:tcPr>
          <w:p w:rsidR="00B87682" w:rsidRDefault="00721DA9" w:rsidP="00721B51">
            <w:pPr>
              <w:spacing w:before="0"/>
              <w:contextualSpacing/>
              <w:rPr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212725</wp:posOffset>
                      </wp:positionV>
                      <wp:extent cx="484505" cy="701040"/>
                      <wp:effectExtent l="0" t="0" r="0" b="3810"/>
                      <wp:wrapNone/>
                      <wp:docPr id="1" name="Pfeil: nach unt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7010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B8F1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: nach unten 1" o:spid="_x0000_s1026" type="#_x0000_t67" style="position:absolute;margin-left:286.1pt;margin-top:16.75pt;width:38.15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" adj="14136" fillcolor="#00b0f0" stroked="f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4182110</wp:posOffset>
                      </wp:positionH>
                      <wp:positionV relativeFrom="paragraph">
                        <wp:posOffset>90170</wp:posOffset>
                      </wp:positionV>
                      <wp:extent cx="3535680" cy="893445"/>
                      <wp:effectExtent l="0" t="0" r="26670" b="14605"/>
                      <wp:wrapSquare wrapText="bothSides"/>
                      <wp:docPr id="217" name="Textfeld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5680" cy="893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1A6F" w:rsidRDefault="00BF1A6F" w:rsidP="00BF1A6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Die 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Risikokultur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t xml:space="preserve">ist ein Teil der Unternehmenskultur. </w:t>
                                  </w:r>
                                  <w:r w:rsidR="00721DA9">
                                    <w:t>Dies</w:t>
                                  </w:r>
                                  <w:r>
                                    <w:t xml:space="preserve">e umfasst die </w:t>
                                  </w:r>
                                  <w:r>
                                    <w:rPr>
                                      <w:b/>
                                    </w:rPr>
                                    <w:t>grundsätzliche Einstellung und die Verhaltensweisen beim Umgang mit Unternehmensrisiken.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17" o:spid="_x0000_s1027" type="#_x0000_t202" style="position:absolute;left:0;text-align:left;margin-left:329.3pt;margin-top:7.1pt;width:278.4pt;height:70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">
                      <v:textbox style="mso-fit-shape-to-text:t">
                        <w:txbxContent>
                          <w:p w:rsidR="00BF1A6F" w:rsidRDefault="00BF1A6F" w:rsidP="00BF1A6F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Die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Risikokultur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ist ein Teil der Unternehmenskultur. </w:t>
                            </w:r>
                            <w:r w:rsidR="00721DA9">
                              <w:t>Dies</w:t>
                            </w:r>
                            <w:r>
                              <w:t xml:space="preserve">e umfasst die </w:t>
                            </w:r>
                            <w:r>
                              <w:rPr>
                                <w:b/>
                              </w:rPr>
                              <w:t>grundsätzliche Einstellung und die Verhaltensweisen beim Umgang mit Unternehmensrisiken.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:rsidR="00721DA9" w:rsidRPr="00C04F30" w:rsidRDefault="00721DA9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B87682" w:rsidRPr="00C04F30" w:rsidRDefault="0006294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A9A62DC" wp14:editId="7FCF6E88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97155</wp:posOffset>
                      </wp:positionV>
                      <wp:extent cx="276225" cy="266700"/>
                      <wp:effectExtent l="0" t="0" r="9525" b="0"/>
                      <wp:wrapNone/>
                      <wp:docPr id="196" name="Rechteck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2947" w:rsidRPr="00062947" w:rsidRDefault="00062947" w:rsidP="00062947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A62DC" id="Rechteck 196" o:spid="_x0000_s1028" style="position:absolute;left:0;text-align:left;margin-left:17.95pt;margin-top:7.65pt;width:21.7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" fillcolor="red" stroked="f" strokeweight="2pt">
                      <v:textbox>
                        <w:txbxContent>
                          <w:p w:rsidR="00062947" w:rsidRPr="00062947" w:rsidRDefault="00062947" w:rsidP="00062947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87682" w:rsidTr="00E81D97">
        <w:tc>
          <w:tcPr>
            <w:tcW w:w="12621" w:type="dxa"/>
          </w:tcPr>
          <w:p w:rsidR="00B87682" w:rsidRDefault="00721DA9" w:rsidP="00721B51">
            <w:pPr>
              <w:spacing w:before="0"/>
              <w:contextualSpacing/>
              <w:rPr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-7620</wp:posOffset>
                      </wp:positionV>
                      <wp:extent cx="7277100" cy="1158240"/>
                      <wp:effectExtent l="0" t="0" r="19050" b="2286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77100" cy="115824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1DA9" w:rsidRDefault="00721DA9" w:rsidP="00721DA9">
                                  <w:pPr>
                                    <w:jc w:val="left"/>
                                  </w:pPr>
                                  <w:r>
                                    <w:t xml:space="preserve">Eine </w:t>
                                  </w:r>
                                  <w:r w:rsidRPr="00721DA9">
                                    <w:rPr>
                                      <w:b/>
                                      <w:color w:val="FF0000"/>
                                    </w:rPr>
                                    <w:t>angemessene Risikokultur</w:t>
                                  </w:r>
                                  <w:r w:rsidRPr="00721DA9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  <w:p w:rsidR="00721DA9" w:rsidRDefault="00721DA9" w:rsidP="00721DA9">
                                  <w:pPr>
                                    <w:pStyle w:val="Listenabsatz"/>
                                    <w:numPr>
                                      <w:ilvl w:val="0"/>
                                      <w:numId w:val="19"/>
                                    </w:numPr>
                                    <w:jc w:val="left"/>
                                  </w:pPr>
                                  <w:r>
                                    <w:t xml:space="preserve">beeinflusst maßgeblich das </w:t>
                                  </w:r>
                                  <w:r w:rsidRPr="00721DA9">
                                    <w:rPr>
                                      <w:b/>
                                      <w:color w:val="FF0000"/>
                                    </w:rPr>
                                    <w:t>Risikobewusstsein</w:t>
                                  </w:r>
                                  <w:r>
                                    <w:t xml:space="preserve"> im Unternehmen</w:t>
                                  </w:r>
                                </w:p>
                                <w:p w:rsidR="00721DA9" w:rsidRDefault="00721DA9" w:rsidP="00721DA9">
                                  <w:pPr>
                                    <w:pStyle w:val="Listenabsatz"/>
                                    <w:numPr>
                                      <w:ilvl w:val="0"/>
                                      <w:numId w:val="19"/>
                                    </w:numPr>
                                    <w:jc w:val="left"/>
                                  </w:pPr>
                                  <w:r>
                                    <w:t xml:space="preserve">bildet die Grundlage zur Schaffung angemessener und wirksamer </w:t>
                                  </w:r>
                                  <w:r w:rsidRPr="00721DA9">
                                    <w:rPr>
                                      <w:b/>
                                      <w:color w:val="FF0000"/>
                                    </w:rPr>
                                    <w:t>Gegenmaßnahmen</w:t>
                                  </w:r>
                                </w:p>
                                <w:p w:rsidR="00721DA9" w:rsidRDefault="00721DA9" w:rsidP="00721DA9">
                                  <w:pPr>
                                    <w:pStyle w:val="Listenabsatz"/>
                                    <w:numPr>
                                      <w:ilvl w:val="0"/>
                                      <w:numId w:val="19"/>
                                    </w:numPr>
                                    <w:jc w:val="left"/>
                                  </w:pPr>
                                  <w:r>
                                    <w:t xml:space="preserve">zeigt sich dadurch, dass es für die Geschäftsführung selbstverständlich ist, </w:t>
                                  </w:r>
                                  <w:r>
                                    <w:rPr>
                                      <w:b/>
                                    </w:rPr>
                                    <w:t>wirksame Prozesse zur</w:t>
                                  </w:r>
                                  <w:r>
                                    <w:t xml:space="preserve"> </w:t>
                                  </w:r>
                                  <w:r w:rsidRPr="00721DA9">
                                    <w:rPr>
                                      <w:b/>
                                      <w:color w:val="FF0000"/>
                                    </w:rPr>
                                    <w:t>Unternehmensplanung einzurichten</w:t>
                                  </w:r>
                                  <w:r>
                                    <w:t xml:space="preserve">, die eine plausible Zukunftsentwicklung aufzeigen.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5" o:spid="_x0000_s1029" style="position:absolute;left:0;text-align:left;margin-left:22.2pt;margin-top:-.6pt;width:573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" fillcolor="white [3201]" strokecolor="black [3213]" strokeweight="1pt">
                      <v:textbox>
                        <w:txbxContent>
                          <w:p w:rsidR="00721DA9" w:rsidRDefault="00721DA9" w:rsidP="00721DA9">
                            <w:pPr>
                              <w:jc w:val="left"/>
                            </w:pPr>
                            <w:r>
                              <w:t xml:space="preserve">Eine </w:t>
                            </w:r>
                            <w:r w:rsidRPr="00721DA9">
                              <w:rPr>
                                <w:b/>
                                <w:color w:val="FF0000"/>
                              </w:rPr>
                              <w:t>angemessene Risikokultur</w:t>
                            </w:r>
                            <w:r w:rsidRPr="00721DA9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721DA9" w:rsidRDefault="00721DA9" w:rsidP="00721DA9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left"/>
                            </w:pPr>
                            <w:r>
                              <w:t xml:space="preserve">beeinflusst maßgeblich das </w:t>
                            </w:r>
                            <w:r w:rsidRPr="00721DA9">
                              <w:rPr>
                                <w:b/>
                                <w:color w:val="FF0000"/>
                              </w:rPr>
                              <w:t>Risikobewusstsein</w:t>
                            </w:r>
                            <w:r>
                              <w:t xml:space="preserve"> im Unternehmen</w:t>
                            </w:r>
                          </w:p>
                          <w:p w:rsidR="00721DA9" w:rsidRDefault="00721DA9" w:rsidP="00721DA9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left"/>
                            </w:pPr>
                            <w:r>
                              <w:t xml:space="preserve">bildet die Grundlage zur Schaffung angemessener und wirksamer </w:t>
                            </w:r>
                            <w:r w:rsidRPr="00721DA9">
                              <w:rPr>
                                <w:b/>
                                <w:color w:val="FF0000"/>
                              </w:rPr>
                              <w:t>Gegenmaßnahmen</w:t>
                            </w:r>
                          </w:p>
                          <w:p w:rsidR="00721DA9" w:rsidRDefault="00721DA9" w:rsidP="00721DA9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left"/>
                            </w:pPr>
                            <w:r>
                              <w:t xml:space="preserve">zeigt sich dadurch, dass es für die Geschäftsführung selbstverständlich ist, </w:t>
                            </w:r>
                            <w:r>
                              <w:rPr>
                                <w:b/>
                              </w:rPr>
                              <w:t>wirksame Prozesse zur</w:t>
                            </w:r>
                            <w:r>
                              <w:t xml:space="preserve"> </w:t>
                            </w:r>
                            <w:r w:rsidRPr="00721DA9">
                              <w:rPr>
                                <w:b/>
                                <w:color w:val="FF0000"/>
                              </w:rPr>
                              <w:t>Unternehmensplanung einzurichten</w:t>
                            </w:r>
                            <w:r>
                              <w:t xml:space="preserve">, die eine plausible Zukunftsentwicklung aufzeigen.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A9A62DC" wp14:editId="7FCF6E88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214948</wp:posOffset>
                      </wp:positionV>
                      <wp:extent cx="276225" cy="266700"/>
                      <wp:effectExtent l="0" t="0" r="9525" b="0"/>
                      <wp:wrapNone/>
                      <wp:docPr id="197" name="Rechteck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A62DC" id="Rechteck 197" o:spid="_x0000_s1030" style="position:absolute;left:0;text-align:left;margin-left:18.6pt;margin-top:16.95pt;width:21.75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87682" w:rsidTr="00E81D97">
        <w:tc>
          <w:tcPr>
            <w:tcW w:w="12621" w:type="dxa"/>
          </w:tcPr>
          <w:p w:rsidR="00B87682" w:rsidRDefault="00B87682" w:rsidP="00721B51">
            <w:pPr>
              <w:spacing w:before="0"/>
              <w:contextualSpacing/>
              <w:rPr>
                <w:b/>
              </w:rPr>
            </w:pP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B87682" w:rsidTr="00E81D97">
        <w:tc>
          <w:tcPr>
            <w:tcW w:w="12621" w:type="dxa"/>
          </w:tcPr>
          <w:p w:rsidR="00B87682" w:rsidRDefault="00B87682" w:rsidP="00721B51">
            <w:pPr>
              <w:spacing w:before="0"/>
              <w:contextualSpacing/>
              <w:rPr>
                <w:b/>
              </w:rPr>
            </w:pP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B87682" w:rsidTr="00E81D97">
        <w:tc>
          <w:tcPr>
            <w:tcW w:w="12621" w:type="dxa"/>
          </w:tcPr>
          <w:p w:rsidR="00B87682" w:rsidRDefault="002B68A7" w:rsidP="00721B51">
            <w:pPr>
              <w:spacing w:before="0"/>
              <w:contextualSpacing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3964305</wp:posOffset>
                      </wp:positionH>
                      <wp:positionV relativeFrom="paragraph">
                        <wp:posOffset>175895</wp:posOffset>
                      </wp:positionV>
                      <wp:extent cx="0" cy="2286635"/>
                      <wp:effectExtent l="76200" t="0" r="57150" b="56515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63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26460" id="Gerader Verbinder 4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2.15pt,13.85pt" to="312.15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" strokecolor="black [3213]" strokeweight="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B87682" w:rsidTr="00E81D97">
        <w:tc>
          <w:tcPr>
            <w:tcW w:w="12621" w:type="dxa"/>
          </w:tcPr>
          <w:p w:rsidR="00B87682" w:rsidRDefault="004361EE" w:rsidP="00721B51">
            <w:pPr>
              <w:spacing w:before="0"/>
              <w:contextualSpacing/>
              <w:rPr>
                <w:b/>
              </w:rPr>
            </w:pPr>
            <w:r w:rsidRPr="004361E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A474535" wp14:editId="7B36F75D">
                      <wp:simplePos x="0" y="0"/>
                      <wp:positionH relativeFrom="column">
                        <wp:posOffset>4159885</wp:posOffset>
                      </wp:positionH>
                      <wp:positionV relativeFrom="paragraph">
                        <wp:posOffset>312420</wp:posOffset>
                      </wp:positionV>
                      <wp:extent cx="3657600" cy="1404620"/>
                      <wp:effectExtent l="0" t="0" r="19050" b="15240"/>
                      <wp:wrapSquare wrapText="bothSides"/>
                      <wp:docPr id="3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3399" w:rsidRDefault="004361EE" w:rsidP="004361EE">
                                  <w:r w:rsidRPr="00C83399">
                                    <w:rPr>
                                      <w:b/>
                                      <w:color w:val="FF0000"/>
                                    </w:rPr>
                                    <w:t>Verantwortungsbereiche</w:t>
                                  </w:r>
                                  <w:r>
                                    <w:t xml:space="preserve"> sind</w:t>
                                  </w:r>
                                </w:p>
                                <w:p w:rsidR="00E82054" w:rsidRDefault="004361EE" w:rsidP="00E82054">
                                  <w:pPr>
                                    <w:pStyle w:val="Listenabsatz"/>
                                    <w:numPr>
                                      <w:ilvl w:val="0"/>
                                      <w:numId w:val="20"/>
                                    </w:numPr>
                                    <w:spacing w:before="0"/>
                                    <w:ind w:left="425" w:hanging="357"/>
                                  </w:pPr>
                                  <w:r>
                                    <w:t>klar zu regeln,</w:t>
                                  </w:r>
                                </w:p>
                                <w:p w:rsidR="00E82054" w:rsidRDefault="004361EE" w:rsidP="00E82054">
                                  <w:pPr>
                                    <w:pStyle w:val="Listenabsatz"/>
                                    <w:numPr>
                                      <w:ilvl w:val="0"/>
                                      <w:numId w:val="20"/>
                                    </w:numPr>
                                    <w:spacing w:before="0"/>
                                    <w:ind w:left="425" w:hanging="357"/>
                                  </w:pPr>
                                  <w:r>
                                    <w:t>abzugrenzen,</w:t>
                                  </w:r>
                                </w:p>
                                <w:p w:rsidR="00E82054" w:rsidRDefault="004361EE" w:rsidP="00E82054">
                                  <w:pPr>
                                    <w:pStyle w:val="Listenabsatz"/>
                                    <w:numPr>
                                      <w:ilvl w:val="0"/>
                                      <w:numId w:val="20"/>
                                    </w:numPr>
                                    <w:spacing w:before="0"/>
                                    <w:ind w:left="425" w:hanging="357"/>
                                  </w:pPr>
                                  <w:r>
                                    <w:t>zu kommunizieren und</w:t>
                                  </w:r>
                                </w:p>
                                <w:p w:rsidR="004361EE" w:rsidRDefault="004361EE" w:rsidP="00E82054">
                                  <w:pPr>
                                    <w:pStyle w:val="Listenabsatz"/>
                                    <w:numPr>
                                      <w:ilvl w:val="0"/>
                                      <w:numId w:val="20"/>
                                    </w:numPr>
                                    <w:spacing w:before="0"/>
                                    <w:ind w:left="425" w:hanging="357"/>
                                  </w:pPr>
                                  <w:r>
                                    <w:t>zu dokumentieren.</w:t>
                                  </w:r>
                                </w:p>
                                <w:p w:rsidR="004361EE" w:rsidRDefault="00E82054" w:rsidP="004361EE">
                                  <w:r>
                                    <w:t>Sämtlich</w:t>
                                  </w:r>
                                  <w:r w:rsidR="004361EE">
                                    <w:t xml:space="preserve">e </w:t>
                                  </w:r>
                                  <w:r w:rsidR="004361EE" w:rsidRPr="00E82054">
                                    <w:rPr>
                                      <w:b/>
                                      <w:color w:val="FF0000"/>
                                    </w:rPr>
                                    <w:t>Teilpläne</w:t>
                                  </w:r>
                                  <w:r w:rsidR="004361EE">
                                    <w:t xml:space="preserve"> sind zu einer </w:t>
                                  </w:r>
                                  <w:r w:rsidR="004361EE" w:rsidRPr="00E82054">
                                    <w:rPr>
                                      <w:b/>
                                      <w:color w:val="FF0000"/>
                                    </w:rPr>
                                    <w:t>Gesamtplanung</w:t>
                                  </w:r>
                                  <w:r w:rsidR="004361EE">
                                    <w:t xml:space="preserve"> zusammenzuführen.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A474535" id="Textfeld 2" o:spid="_x0000_s1031" type="#_x0000_t202" style="position:absolute;left:0;text-align:left;margin-left:327.55pt;margin-top:24.6pt;width:4in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">
                      <v:textbox style="mso-fit-shape-to-text:t">
                        <w:txbxContent>
                          <w:p w:rsidR="00C83399" w:rsidRDefault="004361EE" w:rsidP="004361EE">
                            <w:r w:rsidRPr="00C83399">
                              <w:rPr>
                                <w:b/>
                                <w:color w:val="FF0000"/>
                              </w:rPr>
                              <w:t>Verantwortungsbereiche</w:t>
                            </w:r>
                            <w:r>
                              <w:t xml:space="preserve"> sind</w:t>
                            </w:r>
                          </w:p>
                          <w:p w:rsidR="00E82054" w:rsidRDefault="004361EE" w:rsidP="00E82054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ind w:left="425" w:hanging="357"/>
                            </w:pPr>
                            <w:r>
                              <w:t>klar zu regeln,</w:t>
                            </w:r>
                          </w:p>
                          <w:p w:rsidR="00E82054" w:rsidRDefault="004361EE" w:rsidP="00E82054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ind w:left="425" w:hanging="357"/>
                            </w:pPr>
                            <w:r>
                              <w:t>abzugrenzen,</w:t>
                            </w:r>
                          </w:p>
                          <w:p w:rsidR="00E82054" w:rsidRDefault="004361EE" w:rsidP="00E82054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ind w:left="425" w:hanging="357"/>
                            </w:pPr>
                            <w:r>
                              <w:t>zu kommunizieren und</w:t>
                            </w:r>
                          </w:p>
                          <w:p w:rsidR="004361EE" w:rsidRDefault="004361EE" w:rsidP="00E82054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ind w:left="425" w:hanging="357"/>
                            </w:pPr>
                            <w:r>
                              <w:t>zu dokumentieren.</w:t>
                            </w:r>
                          </w:p>
                          <w:p w:rsidR="004361EE" w:rsidRDefault="00E82054" w:rsidP="004361EE">
                            <w:r>
                              <w:t>Sämtlich</w:t>
                            </w:r>
                            <w:r w:rsidR="004361EE">
                              <w:t xml:space="preserve">e </w:t>
                            </w:r>
                            <w:r w:rsidR="004361EE" w:rsidRPr="00E82054">
                              <w:rPr>
                                <w:b/>
                                <w:color w:val="FF0000"/>
                              </w:rPr>
                              <w:t>Teilpläne</w:t>
                            </w:r>
                            <w:r w:rsidR="004361EE">
                              <w:t xml:space="preserve"> sind zu einer </w:t>
                            </w:r>
                            <w:r w:rsidR="004361EE" w:rsidRPr="00E82054">
                              <w:rPr>
                                <w:b/>
                                <w:color w:val="FF0000"/>
                              </w:rPr>
                              <w:t>Gesamtplanung</w:t>
                            </w:r>
                            <w:r w:rsidR="004361EE">
                              <w:t xml:space="preserve"> zusammenzuführen.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361E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606454B" wp14:editId="199D46E2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0</wp:posOffset>
                      </wp:positionV>
                      <wp:extent cx="3863340" cy="1404620"/>
                      <wp:effectExtent l="0" t="0" r="22860" b="15240"/>
                      <wp:wrapSquare wrapText="bothSides"/>
                      <wp:docPr id="1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33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61EE" w:rsidRDefault="004361EE" w:rsidP="004361EE">
                                  <w:r w:rsidRPr="00B327BD">
                                    <w:rPr>
                                      <w:b/>
                                    </w:rPr>
                                    <w:t>Ziel der</w:t>
                                  </w:r>
                                  <w:r w:rsidR="00B30EF9">
                                    <w:rPr>
                                      <w:b/>
                                    </w:rPr>
                                    <w:t xml:space="preserve"> kurzfristen Erfolgsrechnung, kurz</w:t>
                                  </w:r>
                                  <w:r w:rsidRPr="00B327BD">
                                    <w:rPr>
                                      <w:b/>
                                    </w:rPr>
                                    <w:t xml:space="preserve"> KFE</w:t>
                                  </w:r>
                                  <w:r w:rsidR="00B30EF9">
                                    <w:rPr>
                                      <w:b/>
                                    </w:rPr>
                                    <w:t>,</w:t>
                                  </w:r>
                                  <w:r>
                                    <w:t xml:space="preserve"> ist es, fortbestandsgefährdende Entwicklungen frühzeitig zu erkennen, zu bewerten und Gegenmaßnahmen zu identifizieren. Dazu ist die individuelle </w:t>
                                  </w:r>
                                  <w:r w:rsidRPr="00B95B9E">
                                    <w:rPr>
                                      <w:b/>
                                      <w:color w:val="FF0000"/>
                                    </w:rPr>
                                    <w:t>Risikotragfähigkeit</w:t>
                                  </w:r>
                                  <w:r w:rsidRPr="00B95B9E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t xml:space="preserve">des Unternehmens zu </w:t>
                                  </w:r>
                                  <w:r w:rsidRPr="00B95B9E">
                                    <w:rPr>
                                      <w:b/>
                                    </w:rPr>
                                    <w:t>ermitteln</w:t>
                                  </w:r>
                                  <w:r>
                                    <w:t xml:space="preserve">. </w:t>
                                  </w:r>
                                  <w:r w:rsidR="00B30EF9">
                                    <w:t>Hierunter</w:t>
                                  </w:r>
                                  <w:r>
                                    <w:t xml:space="preserve"> wird die </w:t>
                                  </w:r>
                                  <w:r w:rsidRPr="00B30EF9">
                                    <w:rPr>
                                      <w:b/>
                                      <w:color w:val="FF0000"/>
                                    </w:rPr>
                                    <w:t>maximale Risikoauswirkung</w:t>
                                  </w:r>
                                  <w:r>
                                    <w:t xml:space="preserve"> verstanden, die </w:t>
                                  </w:r>
                                  <w:r w:rsidRPr="005941B4">
                                    <w:rPr>
                                      <w:b/>
                                      <w:color w:val="FF0000"/>
                                    </w:rPr>
                                    <w:t>das Unternehmen ohne Gefährdung seines Fortbestands tragen kann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606454B" id="_x0000_s1032" type="#_x0000_t202" style="position:absolute;left:0;text-align:left;margin-left:2.75pt;margin-top:0;width:304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">
                      <v:textbox style="mso-fit-shape-to-text:t">
                        <w:txbxContent>
                          <w:p w:rsidR="004361EE" w:rsidRDefault="004361EE" w:rsidP="004361EE">
                            <w:r w:rsidRPr="00B327BD">
                              <w:rPr>
                                <w:b/>
                              </w:rPr>
                              <w:t>Ziel der</w:t>
                            </w:r>
                            <w:r w:rsidR="00B30EF9">
                              <w:rPr>
                                <w:b/>
                              </w:rPr>
                              <w:t xml:space="preserve"> kurzfristen Erfolgsrechnung, kurz</w:t>
                            </w:r>
                            <w:r w:rsidRPr="00B327BD">
                              <w:rPr>
                                <w:b/>
                              </w:rPr>
                              <w:t xml:space="preserve"> KFE</w:t>
                            </w:r>
                            <w:r w:rsidR="00B30EF9">
                              <w:rPr>
                                <w:b/>
                              </w:rPr>
                              <w:t>,</w:t>
                            </w:r>
                            <w:r>
                              <w:t xml:space="preserve"> ist es, fortbestandsgefährdende Entwicklungen frühzeitig zu erkennen, zu bewerten und Gegenmaßnahmen zu identifizieren. Dazu ist die individuelle </w:t>
                            </w:r>
                            <w:r w:rsidRPr="00B95B9E">
                              <w:rPr>
                                <w:b/>
                                <w:color w:val="FF0000"/>
                              </w:rPr>
                              <w:t>Risikotragfähigkeit</w:t>
                            </w:r>
                            <w:r w:rsidRPr="00B95B9E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des Unternehmens zu </w:t>
                            </w:r>
                            <w:r w:rsidRPr="00B95B9E">
                              <w:rPr>
                                <w:b/>
                              </w:rPr>
                              <w:t>ermitteln</w:t>
                            </w:r>
                            <w:r>
                              <w:t xml:space="preserve">. </w:t>
                            </w:r>
                            <w:r w:rsidR="00B30EF9">
                              <w:t>Hierunter</w:t>
                            </w:r>
                            <w:r>
                              <w:t xml:space="preserve"> wird die </w:t>
                            </w:r>
                            <w:r w:rsidRPr="00B30EF9">
                              <w:rPr>
                                <w:b/>
                                <w:color w:val="FF0000"/>
                              </w:rPr>
                              <w:t>maximale Risikoauswirkung</w:t>
                            </w:r>
                            <w:r>
                              <w:t xml:space="preserve"> verstanden, die </w:t>
                            </w:r>
                            <w:r w:rsidRPr="005941B4">
                              <w:rPr>
                                <w:b/>
                                <w:color w:val="FF0000"/>
                              </w:rPr>
                              <w:t>das Unternehmen ohne Gefährdung seines Fortbestands tragen kann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4361EE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A9A62DC" wp14:editId="7FCF6E88">
                      <wp:simplePos x="0" y="0"/>
                      <wp:positionH relativeFrom="column">
                        <wp:posOffset>232728</wp:posOffset>
                      </wp:positionH>
                      <wp:positionV relativeFrom="paragraph">
                        <wp:posOffset>56197</wp:posOffset>
                      </wp:positionV>
                      <wp:extent cx="276225" cy="266700"/>
                      <wp:effectExtent l="0" t="0" r="9525" b="0"/>
                      <wp:wrapNone/>
                      <wp:docPr id="198" name="Rechteck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A62DC" id="Rechteck 198" o:spid="_x0000_s1033" style="position:absolute;left:0;text-align:left;margin-left:18.35pt;margin-top:4.4pt;width:21.75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87682" w:rsidTr="00E81D97">
        <w:tc>
          <w:tcPr>
            <w:tcW w:w="12621" w:type="dxa"/>
          </w:tcPr>
          <w:p w:rsidR="00B87682" w:rsidRDefault="00517E7A" w:rsidP="00721B51">
            <w:pPr>
              <w:spacing w:before="0"/>
              <w:contextualSpacing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F9B655" wp14:editId="7AD47D6B">
                      <wp:simplePos x="0" y="0"/>
                      <wp:positionH relativeFrom="column">
                        <wp:posOffset>7045325</wp:posOffset>
                      </wp:positionH>
                      <wp:positionV relativeFrom="paragraph">
                        <wp:posOffset>-38100</wp:posOffset>
                      </wp:positionV>
                      <wp:extent cx="0" cy="238760"/>
                      <wp:effectExtent l="76200" t="0" r="57150" b="6604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5D6C1B" id="Gerader Verbinder 10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4.75pt,-3pt" to="554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" strokecolor="black [3213]" strokeweight="2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F9B655" wp14:editId="7AD47D6B">
                      <wp:simplePos x="0" y="0"/>
                      <wp:positionH relativeFrom="column">
                        <wp:posOffset>5581650</wp:posOffset>
                      </wp:positionH>
                      <wp:positionV relativeFrom="paragraph">
                        <wp:posOffset>-26035</wp:posOffset>
                      </wp:positionV>
                      <wp:extent cx="0" cy="238760"/>
                      <wp:effectExtent l="76200" t="0" r="57150" b="6604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C648E" id="Gerader Verbinder 9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9.5pt,-2.05pt" to="439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" strokecolor="black [3213]" strokeweight="2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F9B655" wp14:editId="7AD47D6B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-38100</wp:posOffset>
                      </wp:positionV>
                      <wp:extent cx="0" cy="238760"/>
                      <wp:effectExtent l="76200" t="0" r="57150" b="66040"/>
                      <wp:wrapNone/>
                      <wp:docPr id="8" name="Gerader Verbinde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8BC6A" id="Gerader Verbinder 8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6.25pt,-3pt" to="186.2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" strokecolor="black [3213]" strokeweight="2pt">
                      <v:stroke endarrow="block"/>
                    </v:line>
                  </w:pict>
                </mc:Fallback>
              </mc:AlternateContent>
            </w:r>
            <w:r w:rsidR="00F509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C959D3" wp14:editId="1187DE6E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-33020</wp:posOffset>
                      </wp:positionV>
                      <wp:extent cx="0" cy="238760"/>
                      <wp:effectExtent l="76200" t="0" r="57150" b="66040"/>
                      <wp:wrapNone/>
                      <wp:docPr id="7" name="Gerader Verbinde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76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915531" id="Gerader Verbinder 7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15pt,-2.6pt" to="60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" strokecolor="black [3213]" strokeweight="2pt">
                      <v:stroke endarrow="block"/>
                    </v:line>
                  </w:pict>
                </mc:Fallback>
              </mc:AlternateContent>
            </w:r>
            <w:r w:rsidR="00F509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-24130</wp:posOffset>
                      </wp:positionV>
                      <wp:extent cx="6296025" cy="0"/>
                      <wp:effectExtent l="0" t="0" r="0" b="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602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B7F883" id="Gerader Verbinde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-1.9pt" to="555.3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" strokecolor="black [3213]" strokeweight="2pt"/>
                  </w:pict>
                </mc:Fallback>
              </mc:AlternateContent>
            </w:r>
            <w:r w:rsidR="00377BE5"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6F08AB" wp14:editId="16AC5513">
                      <wp:simplePos x="0" y="0"/>
                      <wp:positionH relativeFrom="margin">
                        <wp:posOffset>6520180</wp:posOffset>
                      </wp:positionH>
                      <wp:positionV relativeFrom="paragraph">
                        <wp:posOffset>218757</wp:posOffset>
                      </wp:positionV>
                      <wp:extent cx="1097280" cy="345757"/>
                      <wp:effectExtent l="0" t="0" r="26670" b="16510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5757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7E31" w:rsidRPr="00BD5C49" w:rsidRDefault="00DE7E31" w:rsidP="00DC7BB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D5C49">
                                    <w:rPr>
                                      <w:b/>
                                    </w:rPr>
                                    <w:t>Buchhaltung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F08AB" id="Rechteck 16" o:spid="_x0000_s1034" style="position:absolute;left:0;text-align:left;margin-left:513.4pt;margin-top:17.2pt;width:86.4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" fillcolor="white [3201]" strokecolor="black [3213]" strokeweight="2pt">
                      <v:textbox>
                        <w:txbxContent>
                          <w:p w:rsidR="00DE7E31" w:rsidRPr="00BD5C49" w:rsidRDefault="00DE7E31" w:rsidP="00DC7BBE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BD5C49">
                              <w:rPr>
                                <w:b/>
                              </w:rPr>
                              <w:t>Buchhaltung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77BE5"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BAEFD4" wp14:editId="028F729C">
                      <wp:simplePos x="0" y="0"/>
                      <wp:positionH relativeFrom="column">
                        <wp:posOffset>4972368</wp:posOffset>
                      </wp:positionH>
                      <wp:positionV relativeFrom="paragraph">
                        <wp:posOffset>223519</wp:posOffset>
                      </wp:positionV>
                      <wp:extent cx="1097280" cy="340043"/>
                      <wp:effectExtent l="0" t="0" r="26670" b="22225"/>
                      <wp:wrapNone/>
                      <wp:docPr id="18" name="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004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7E31" w:rsidRPr="00BD5C49" w:rsidRDefault="00DE7E31" w:rsidP="00DC7BB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D5C49">
                                    <w:rPr>
                                      <w:b/>
                                    </w:rPr>
                                    <w:t>Controlling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AEFD4" id="Rechteck 18" o:spid="_x0000_s1035" style="position:absolute;left:0;text-align:left;margin-left:391.55pt;margin-top:17.6pt;width:86.4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" fillcolor="white [3201]" strokecolor="black [3213]" strokeweight="2pt">
                      <v:textbox>
                        <w:txbxContent>
                          <w:p w:rsidR="00DE7E31" w:rsidRPr="00BD5C49" w:rsidRDefault="00DE7E31" w:rsidP="00DC7BBE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BD5C49">
                              <w:rPr>
                                <w:b/>
                              </w:rPr>
                              <w:t>Controlling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7BE5"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0ECA40" wp14:editId="6671C66D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218440</wp:posOffset>
                      </wp:positionV>
                      <wp:extent cx="1097280" cy="342900"/>
                      <wp:effectExtent l="0" t="0" r="26670" b="19050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2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7E31" w:rsidRPr="00BD5C49" w:rsidRDefault="00DE7E31" w:rsidP="00DE7E31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D5C49">
                                    <w:rPr>
                                      <w:b/>
                                    </w:rPr>
                                    <w:t>Produktion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40ECA40" id="Rechteck 20" o:spid="_x0000_s1036" style="position:absolute;left:0;text-align:left;margin-left:139.9pt;margin-top:17.2pt;width:86.4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" fillcolor="white [3201]" strokecolor="black [3213]" strokeweight="2pt">
                      <v:textbox>
                        <w:txbxContent>
                          <w:p w:rsidR="00DE7E31" w:rsidRPr="00BD5C49" w:rsidRDefault="00DE7E31" w:rsidP="00DE7E31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BD5C49">
                              <w:rPr>
                                <w:b/>
                              </w:rPr>
                              <w:t>Produktion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7BE5"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A8C3BB" wp14:editId="3069C5E9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218123</wp:posOffset>
                      </wp:positionV>
                      <wp:extent cx="1097280" cy="342900"/>
                      <wp:effectExtent l="0" t="0" r="26670" b="1905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2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7E31" w:rsidRPr="00BD5C49" w:rsidRDefault="00DE7E31" w:rsidP="00DC7BB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D5C49">
                                    <w:rPr>
                                      <w:b/>
                                    </w:rPr>
                                    <w:t>Personal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7A8C3BB" id="Rechteck 19" o:spid="_x0000_s1037" style="position:absolute;left:0;text-align:left;margin-left:265.5pt;margin-top:17.2pt;width:86.4pt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" fillcolor="white [3201]" strokecolor="black [3213]" strokeweight="2pt">
                      <v:textbox>
                        <w:txbxContent>
                          <w:p w:rsidR="00DE7E31" w:rsidRPr="00BD5C49" w:rsidRDefault="00DE7E31" w:rsidP="00DC7BBE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BD5C49">
                              <w:rPr>
                                <w:b/>
                              </w:rPr>
                              <w:t>Personal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7BE5"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BB57D3" wp14:editId="46254219">
                      <wp:simplePos x="0" y="0"/>
                      <wp:positionH relativeFrom="column">
                        <wp:posOffset>209868</wp:posOffset>
                      </wp:positionH>
                      <wp:positionV relativeFrom="paragraph">
                        <wp:posOffset>223520</wp:posOffset>
                      </wp:positionV>
                      <wp:extent cx="1097280" cy="342900"/>
                      <wp:effectExtent l="0" t="0" r="26670" b="19050"/>
                      <wp:wrapNone/>
                      <wp:docPr id="14" name="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2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7E31" w:rsidRPr="00BD5C49" w:rsidRDefault="00DE7E31" w:rsidP="00DE7E31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D5C49">
                                    <w:rPr>
                                      <w:b/>
                                    </w:rPr>
                                    <w:t>Vertrieb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BB57D3" id="Rechteck 14" o:spid="_x0000_s1038" style="position:absolute;left:0;text-align:left;margin-left:16.55pt;margin-top:17.6pt;width:86.4pt;height:2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" fillcolor="white [3201]" strokecolor="black [3213]" strokeweight="2pt">
                      <v:textbox>
                        <w:txbxContent>
                          <w:p w:rsidR="00DE7E31" w:rsidRPr="00BD5C49" w:rsidRDefault="00DE7E31" w:rsidP="00DE7E31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BD5C49">
                              <w:rPr>
                                <w:b/>
                              </w:rPr>
                              <w:t>Vertrieb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A9A62DC" wp14:editId="7FCF6E88">
                      <wp:simplePos x="0" y="0"/>
                      <wp:positionH relativeFrom="column">
                        <wp:posOffset>240982</wp:posOffset>
                      </wp:positionH>
                      <wp:positionV relativeFrom="paragraph">
                        <wp:posOffset>222885</wp:posOffset>
                      </wp:positionV>
                      <wp:extent cx="276225" cy="266700"/>
                      <wp:effectExtent l="0" t="0" r="9525" b="0"/>
                      <wp:wrapNone/>
                      <wp:docPr id="199" name="Rechteck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A62DC" id="Rechteck 199" o:spid="_x0000_s1039" style="position:absolute;left:0;text-align:left;margin-left:18.95pt;margin-top:17.55pt;width:21.7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87682" w:rsidTr="00E25E08">
        <w:trPr>
          <w:trHeight w:val="473"/>
        </w:trPr>
        <w:tc>
          <w:tcPr>
            <w:tcW w:w="12621" w:type="dxa"/>
          </w:tcPr>
          <w:p w:rsidR="00B87682" w:rsidRDefault="00A85D55" w:rsidP="00721B51">
            <w:pPr>
              <w:spacing w:before="0"/>
              <w:contextualSpacing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CBBD7C6" wp14:editId="0D519336">
                      <wp:simplePos x="0" y="0"/>
                      <wp:positionH relativeFrom="column">
                        <wp:posOffset>7030720</wp:posOffset>
                      </wp:positionH>
                      <wp:positionV relativeFrom="paragraph">
                        <wp:posOffset>240030</wp:posOffset>
                      </wp:positionV>
                      <wp:extent cx="0" cy="228600"/>
                      <wp:effectExtent l="0" t="0" r="38100" b="19050"/>
                      <wp:wrapNone/>
                      <wp:docPr id="23" name="Gerader Verbinde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50B10A" id="Gerader Verbinder 2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6pt,18.9pt" to="553.6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" strokecolor="black [3213]" strokeweight="2pt"/>
                  </w:pict>
                </mc:Fallback>
              </mc:AlternateContent>
            </w:r>
            <w:r w:rsidR="0069213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CBBD7C6" wp14:editId="0D519336">
                      <wp:simplePos x="0" y="0"/>
                      <wp:positionH relativeFrom="column">
                        <wp:posOffset>5579745</wp:posOffset>
                      </wp:positionH>
                      <wp:positionV relativeFrom="paragraph">
                        <wp:posOffset>240030</wp:posOffset>
                      </wp:positionV>
                      <wp:extent cx="0" cy="228600"/>
                      <wp:effectExtent l="0" t="0" r="38100" b="19050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A21CA7" id="Gerader Verbinder 22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35pt,18.9pt" to="439.3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" strokecolor="black [3213]" strokeweight="2pt"/>
                  </w:pict>
                </mc:Fallback>
              </mc:AlternateContent>
            </w:r>
            <w:r w:rsidR="0069213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BBD7C6" wp14:editId="0D519336">
                      <wp:simplePos x="0" y="0"/>
                      <wp:positionH relativeFrom="column">
                        <wp:posOffset>3965257</wp:posOffset>
                      </wp:positionH>
                      <wp:positionV relativeFrom="paragraph">
                        <wp:posOffset>235268</wp:posOffset>
                      </wp:positionV>
                      <wp:extent cx="0" cy="228600"/>
                      <wp:effectExtent l="0" t="0" r="38100" b="1905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F91F1A" id="Gerader Verbinder 2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2pt,18.55pt" to="312.2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" strokecolor="black [3213]" strokeweight="2pt"/>
                  </w:pict>
                </mc:Fallback>
              </mc:AlternateContent>
            </w:r>
            <w:r w:rsidR="0034477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240982</wp:posOffset>
                      </wp:positionV>
                      <wp:extent cx="0" cy="228600"/>
                      <wp:effectExtent l="0" t="0" r="38100" b="19050"/>
                      <wp:wrapNone/>
                      <wp:docPr id="12" name="Gerader Verbinde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BEE533" id="Gerader Verbinder 12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18.95pt" to="60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" strokecolor="black [3213]" strokeweight="2pt"/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B87682" w:rsidTr="00E81D97">
        <w:tc>
          <w:tcPr>
            <w:tcW w:w="12621" w:type="dxa"/>
          </w:tcPr>
          <w:p w:rsidR="00B87682" w:rsidRDefault="001429AD" w:rsidP="00DE7E31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C3FDE6E" wp14:editId="2944DB22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64452</wp:posOffset>
                      </wp:positionV>
                      <wp:extent cx="1076325" cy="330200"/>
                      <wp:effectExtent l="19050" t="0" r="28575" b="69850"/>
                      <wp:wrapNone/>
                      <wp:docPr id="25" name="Gerader Verbinde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6325" cy="3302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31576B" id="Gerader Verbinder 25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5.05pt" to="312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" strokecolor="black [3213]" strokeweight="2pt">
                      <v:stroke endarrow="block"/>
                    </v:line>
                  </w:pict>
                </mc:Fallback>
              </mc:AlternateContent>
            </w:r>
            <w:r w:rsidR="00A754E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15A9E4" wp14:editId="77236D09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60325</wp:posOffset>
                      </wp:positionV>
                      <wp:extent cx="6296025" cy="0"/>
                      <wp:effectExtent l="0" t="0" r="0" b="0"/>
                      <wp:wrapNone/>
                      <wp:docPr id="11" name="Gerader Verb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602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AD54E" id="Gerader Verbinder 1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5pt,4.75pt" to="554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" strokecolor="black [3213]" strokeweight="2pt"/>
                  </w:pict>
                </mc:Fallback>
              </mc:AlternateContent>
            </w:r>
            <w:r w:rsidR="0069213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A8B4D34" wp14:editId="5D1D9855">
                      <wp:simplePos x="0" y="0"/>
                      <wp:positionH relativeFrom="column">
                        <wp:posOffset>2365057</wp:posOffset>
                      </wp:positionH>
                      <wp:positionV relativeFrom="paragraph">
                        <wp:posOffset>-172720</wp:posOffset>
                      </wp:positionV>
                      <wp:extent cx="0" cy="228600"/>
                      <wp:effectExtent l="0" t="0" r="38100" b="19050"/>
                      <wp:wrapNone/>
                      <wp:docPr id="17" name="Gerader Verbinde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59AEF" id="Gerader Verbinder 1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-13.6pt" to="186.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" strokecolor="black [3213]" strokeweight="2pt"/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B87682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B87682" w:rsidTr="00E81D97">
        <w:tc>
          <w:tcPr>
            <w:tcW w:w="12621" w:type="dxa"/>
          </w:tcPr>
          <w:p w:rsidR="00B87682" w:rsidRDefault="002B68A7" w:rsidP="00721B51">
            <w:pPr>
              <w:spacing w:before="0"/>
              <w:contextualSpacing/>
              <w:rPr>
                <w:b/>
              </w:rPr>
            </w:pPr>
            <w:r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464740" wp14:editId="162817C0">
                      <wp:simplePos x="0" y="0"/>
                      <wp:positionH relativeFrom="column">
                        <wp:posOffset>4546600</wp:posOffset>
                      </wp:positionH>
                      <wp:positionV relativeFrom="paragraph">
                        <wp:posOffset>95250</wp:posOffset>
                      </wp:positionV>
                      <wp:extent cx="2019300" cy="342900"/>
                      <wp:effectExtent l="0" t="0" r="19050" b="19050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42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5D0" w:rsidRPr="001429AD" w:rsidRDefault="00C375D0" w:rsidP="00C375D0">
                                  <w:pPr>
                                    <w:spacing w:before="0"/>
                                    <w:jc w:val="center"/>
                                  </w:pPr>
                                  <w:r w:rsidRPr="001429AD">
                                    <w:t>Risikobewertung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F464740" id="Rechteck 24" o:spid="_x0000_s1040" style="position:absolute;left:0;text-align:left;margin-left:358pt;margin-top:7.5pt;width:159pt;height:27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" fillcolor="white [3201]" strokecolor="black [3213]" strokeweight="2pt">
                      <v:textbox>
                        <w:txbxContent>
                          <w:p w:rsidR="00C375D0" w:rsidRPr="001429AD" w:rsidRDefault="00C375D0" w:rsidP="00C375D0">
                            <w:pPr>
                              <w:spacing w:before="0"/>
                              <w:jc w:val="center"/>
                            </w:pPr>
                            <w:r w:rsidRPr="001429AD">
                              <w:t>Risikobewertung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E7E3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3400EC" wp14:editId="61141C00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93345</wp:posOffset>
                      </wp:positionV>
                      <wp:extent cx="2019300" cy="342900"/>
                      <wp:effectExtent l="0" t="0" r="19050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42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5D0" w:rsidRPr="001429AD" w:rsidRDefault="00C375D0" w:rsidP="00C375D0">
                                  <w:pPr>
                                    <w:spacing w:before="0"/>
                                    <w:jc w:val="center"/>
                                  </w:pPr>
                                  <w:r w:rsidRPr="001429AD">
                                    <w:t>Risikoidentifikation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73400EC" id="Rechteck 3" o:spid="_x0000_s1041" style="position:absolute;left:0;text-align:left;margin-left:106.15pt;margin-top:7.35pt;width:159pt;height:27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" fillcolor="white [3201]" strokecolor="black [3213]" strokeweight="2pt">
                      <v:textbox>
                        <w:txbxContent>
                          <w:p w:rsidR="00C375D0" w:rsidRPr="001429AD" w:rsidRDefault="00C375D0" w:rsidP="00C375D0">
                            <w:pPr>
                              <w:spacing w:before="0"/>
                              <w:jc w:val="center"/>
                            </w:pPr>
                            <w:r w:rsidRPr="001429AD">
                              <w:t>Risikoidentifikation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429A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0BD99A" wp14:editId="7CA7CB8C">
                      <wp:simplePos x="0" y="0"/>
                      <wp:positionH relativeFrom="column">
                        <wp:posOffset>3964305</wp:posOffset>
                      </wp:positionH>
                      <wp:positionV relativeFrom="paragraph">
                        <wp:posOffset>-256540</wp:posOffset>
                      </wp:positionV>
                      <wp:extent cx="1003300" cy="330200"/>
                      <wp:effectExtent l="0" t="0" r="63500" b="69850"/>
                      <wp:wrapNone/>
                      <wp:docPr id="26" name="Gerader Verbinde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3300" cy="3302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43BE1" id="Gerader Verbinder 2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15pt,-20.2pt" to="391.1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" strokecolor="black [3213]" strokeweight="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:rsidR="00B87682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A9A62DC" wp14:editId="7FCF6E88">
                      <wp:simplePos x="0" y="0"/>
                      <wp:positionH relativeFrom="column">
                        <wp:posOffset>246697</wp:posOffset>
                      </wp:positionH>
                      <wp:positionV relativeFrom="paragraph">
                        <wp:posOffset>100330</wp:posOffset>
                      </wp:positionV>
                      <wp:extent cx="276225" cy="266700"/>
                      <wp:effectExtent l="0" t="0" r="9525" b="0"/>
                      <wp:wrapNone/>
                      <wp:docPr id="200" name="Rechteck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A62DC" id="Rechteck 200" o:spid="_x0000_s1042" style="position:absolute;left:0;text-align:left;margin-left:19.4pt;margin-top:7.9pt;width:21.75pt;height:2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81D97" w:rsidTr="00E81D97">
        <w:tc>
          <w:tcPr>
            <w:tcW w:w="12621" w:type="dxa"/>
          </w:tcPr>
          <w:p w:rsidR="00E81D97" w:rsidRDefault="00726A62" w:rsidP="00721B51">
            <w:pPr>
              <w:spacing w:before="0"/>
              <w:contextualSpacing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948FA7E" wp14:editId="1FBE7484">
                      <wp:simplePos x="0" y="0"/>
                      <wp:positionH relativeFrom="column">
                        <wp:posOffset>3930333</wp:posOffset>
                      </wp:positionH>
                      <wp:positionV relativeFrom="paragraph">
                        <wp:posOffset>340995</wp:posOffset>
                      </wp:positionV>
                      <wp:extent cx="0" cy="1106170"/>
                      <wp:effectExtent l="76200" t="0" r="57150" b="55880"/>
                      <wp:wrapNone/>
                      <wp:docPr id="193" name="Gerader Verbinde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0617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CF3E1" id="Gerader Verbinder 193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5pt,26.85pt" to="309.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" strokecolor="black [3213]" strokeweight="2pt">
                      <v:stroke endarrow="block"/>
                    </v:line>
                  </w:pict>
                </mc:Fallback>
              </mc:AlternateContent>
            </w:r>
            <w:r w:rsidR="00844B88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237106F5" wp14:editId="4224A24C">
                      <wp:simplePos x="0" y="0"/>
                      <wp:positionH relativeFrom="margin">
                        <wp:posOffset>4173855</wp:posOffset>
                      </wp:positionH>
                      <wp:positionV relativeFrom="paragraph">
                        <wp:posOffset>338455</wp:posOffset>
                      </wp:positionV>
                      <wp:extent cx="3759200" cy="1013460"/>
                      <wp:effectExtent l="0" t="0" r="12700" b="15240"/>
                      <wp:wrapSquare wrapText="bothSides"/>
                      <wp:docPr id="20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0" cy="1013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78A5" w:rsidRDefault="004E78A5" w:rsidP="004E78A5">
                                  <w:pPr>
                                    <w:jc w:val="center"/>
                                  </w:pPr>
                                  <w:r>
                                    <w:t xml:space="preserve">Gefährden die </w:t>
                                  </w:r>
                                  <w:r w:rsidRPr="00901255">
                                    <w:rPr>
                                      <w:b/>
                                      <w:color w:val="FF0000"/>
                                    </w:rPr>
                                    <w:t>identifizierten</w:t>
                                  </w:r>
                                  <w:r>
                                    <w:t xml:space="preserve"> und </w:t>
                                  </w:r>
                                  <w:r w:rsidRPr="00901255">
                                    <w:rPr>
                                      <w:b/>
                                      <w:color w:val="FF0000"/>
                                    </w:rPr>
                                    <w:t>bewerte</w:t>
                                  </w:r>
                                  <w:r w:rsidR="00901255" w:rsidRPr="00901255">
                                    <w:rPr>
                                      <w:b/>
                                      <w:color w:val="FF0000"/>
                                    </w:rPr>
                                    <w:t>te</w:t>
                                  </w:r>
                                  <w:r w:rsidRPr="00901255">
                                    <w:rPr>
                                      <w:b/>
                                      <w:color w:val="FF0000"/>
                                    </w:rPr>
                                    <w:t>n Risiken einzeln</w:t>
                                  </w:r>
                                  <w:r>
                                    <w:t xml:space="preserve"> oder </w:t>
                                  </w:r>
                                  <w:r w:rsidRPr="00901255">
                                    <w:rPr>
                                      <w:b/>
                                      <w:color w:val="FF0000"/>
                                    </w:rPr>
                                    <w:t>insgesamt</w:t>
                                  </w:r>
                                  <w:r>
                                    <w:t xml:space="preserve"> den </w:t>
                                  </w:r>
                                  <w:r w:rsidRPr="00901255">
                                    <w:rPr>
                                      <w:b/>
                                      <w:color w:val="FF0000"/>
                                    </w:rPr>
                                    <w:t>Fortbestand des Unternehmens</w:t>
                                  </w:r>
                                  <w:r>
                                    <w:t xml:space="preserve">, greift § 1 </w:t>
                                  </w:r>
                                  <w:proofErr w:type="spellStart"/>
                                  <w:r>
                                    <w:t>Sta</w:t>
                                  </w:r>
                                  <w:r w:rsidR="00901255">
                                    <w:t>RU</w:t>
                                  </w:r>
                                  <w:r>
                                    <w:t>G</w:t>
                                  </w:r>
                                  <w:proofErr w:type="spellEnd"/>
                                  <w:r>
                                    <w:t xml:space="preserve"> und es sind geeignete Gegenmaßnahmen zu treffen und zu dokumentieren.</w:t>
                                  </w:r>
                                </w:p>
                                <w:p w:rsidR="004E78A5" w:rsidRDefault="004E78A5" w:rsidP="004E78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106F5" id="_x0000_s1043" type="#_x0000_t202" style="position:absolute;left:0;text-align:left;margin-left:328.65pt;margin-top:26.65pt;width:296pt;height:79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">
                      <v:textbox>
                        <w:txbxContent>
                          <w:p w:rsidR="004E78A5" w:rsidRDefault="004E78A5" w:rsidP="004E78A5">
                            <w:pPr>
                              <w:jc w:val="center"/>
                            </w:pPr>
                            <w:r>
                              <w:t xml:space="preserve">Gefährden die </w:t>
                            </w:r>
                            <w:r w:rsidRPr="00901255">
                              <w:rPr>
                                <w:b/>
                                <w:color w:val="FF0000"/>
                              </w:rPr>
                              <w:t>identifizierten</w:t>
                            </w:r>
                            <w:r>
                              <w:t xml:space="preserve"> und </w:t>
                            </w:r>
                            <w:r w:rsidRPr="00901255">
                              <w:rPr>
                                <w:b/>
                                <w:color w:val="FF0000"/>
                              </w:rPr>
                              <w:t>bewerte</w:t>
                            </w:r>
                            <w:r w:rsidR="00901255" w:rsidRPr="00901255">
                              <w:rPr>
                                <w:b/>
                                <w:color w:val="FF0000"/>
                              </w:rPr>
                              <w:t>te</w:t>
                            </w:r>
                            <w:r w:rsidRPr="00901255">
                              <w:rPr>
                                <w:b/>
                                <w:color w:val="FF0000"/>
                              </w:rPr>
                              <w:t>n Risiken einzeln</w:t>
                            </w:r>
                            <w:r>
                              <w:t xml:space="preserve"> oder </w:t>
                            </w:r>
                            <w:r w:rsidRPr="00901255">
                              <w:rPr>
                                <w:b/>
                                <w:color w:val="FF0000"/>
                              </w:rPr>
                              <w:t>insgesamt</w:t>
                            </w:r>
                            <w:r>
                              <w:t xml:space="preserve"> den </w:t>
                            </w:r>
                            <w:r w:rsidRPr="00901255">
                              <w:rPr>
                                <w:b/>
                                <w:color w:val="FF0000"/>
                              </w:rPr>
                              <w:t>Fortbestand des Unternehmens</w:t>
                            </w:r>
                            <w:r>
                              <w:t xml:space="preserve">, greift § 1 </w:t>
                            </w:r>
                            <w:proofErr w:type="spellStart"/>
                            <w:r>
                              <w:t>Sta</w:t>
                            </w:r>
                            <w:r w:rsidR="00901255">
                              <w:t>RU</w:t>
                            </w:r>
                            <w:r>
                              <w:t>G</w:t>
                            </w:r>
                            <w:proofErr w:type="spellEnd"/>
                            <w:r>
                              <w:t xml:space="preserve"> und es sind geeignete Gegenmaßnahmen zu treffen und zu dokumentieren.</w:t>
                            </w:r>
                          </w:p>
                          <w:p w:rsidR="004E78A5" w:rsidRDefault="004E78A5" w:rsidP="004E78A5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2B68A7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2884805</wp:posOffset>
                      </wp:positionH>
                      <wp:positionV relativeFrom="paragraph">
                        <wp:posOffset>116205</wp:posOffset>
                      </wp:positionV>
                      <wp:extent cx="2082800" cy="215900"/>
                      <wp:effectExtent l="0" t="0" r="31750" b="31750"/>
                      <wp:wrapNone/>
                      <wp:docPr id="29" name="Gruppieren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2082800" cy="215900"/>
                                <a:chOff x="0" y="0"/>
                                <a:chExt cx="2438400" cy="676275"/>
                              </a:xfrm>
                            </wpg:grpSpPr>
                            <wps:wsp>
                              <wps:cNvPr id="27" name="Gerader Verbinder 27"/>
                              <wps:cNvCnPr/>
                              <wps:spPr>
                                <a:xfrm flipH="1">
                                  <a:off x="0" y="0"/>
                                  <a:ext cx="1226820" cy="676275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  <a:tailEnd type="non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Gerader Verbinder 28"/>
                              <wps:cNvCnPr/>
                              <wps:spPr>
                                <a:xfrm>
                                  <a:off x="1219200" y="0"/>
                                  <a:ext cx="1219200" cy="676275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  <a:tailEnd type="non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295A92" id="Gruppieren 29" o:spid="_x0000_s1026" style="position:absolute;margin-left:227.15pt;margin-top:9.15pt;width:164pt;height:17pt;flip:y;z-index:251706368;mso-width-relative:margin;mso-height-relative:margin" coordsize="2438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">
                      <v:line id="Gerader Verbinder 27" o:spid="_x0000_s1027" style="position:absolute;flip:x;visibility:visible;mso-wrap-style:square" from="0,0" to="12268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" strokecolor="black [3213]" strokeweight="2pt"/>
                      <v:line id="Gerader Verbinder 28" o:spid="_x0000_s1028" style="position:absolute;visibility:visible;mso-wrap-style:square" from="12192,0" to="24384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" strokecolor="black [3213]" strokeweight="2pt"/>
                    </v:group>
                  </w:pict>
                </mc:Fallback>
              </mc:AlternateContent>
            </w:r>
            <w:r w:rsidR="00AB4065">
              <w:rPr>
                <w:b/>
              </w:rPr>
              <w:t xml:space="preserve">c </w:t>
            </w:r>
          </w:p>
        </w:tc>
        <w:tc>
          <w:tcPr>
            <w:tcW w:w="1418" w:type="dxa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023ED" w:rsidRPr="00C04F30" w:rsidRDefault="002023ED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BF24F1" w:rsidRPr="00C04F30" w:rsidRDefault="00BF24F1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BF24F1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0AB2F46" wp14:editId="2241849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93980</wp:posOffset>
                      </wp:positionV>
                      <wp:extent cx="276225" cy="266700"/>
                      <wp:effectExtent l="0" t="0" r="9525" b="0"/>
                      <wp:wrapNone/>
                      <wp:docPr id="202" name="Rechteck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B2F46" id="Rechteck 202" o:spid="_x0000_s1044" style="position:absolute;left:0;text-align:left;margin-left:19.45pt;margin-top:7.4pt;width:21.7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81D97" w:rsidTr="00E81D97">
        <w:tc>
          <w:tcPr>
            <w:tcW w:w="12621" w:type="dxa"/>
          </w:tcPr>
          <w:p w:rsidR="00E81D97" w:rsidRDefault="00BF24F1" w:rsidP="00721B51">
            <w:pPr>
              <w:spacing w:before="0"/>
              <w:contextualSpacing/>
              <w:rPr>
                <w:b/>
              </w:rPr>
            </w:pPr>
            <w:r w:rsidRPr="00447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C5DB05B" wp14:editId="61438FAA">
                      <wp:simplePos x="0" y="0"/>
                      <wp:positionH relativeFrom="page">
                        <wp:posOffset>818515</wp:posOffset>
                      </wp:positionH>
                      <wp:positionV relativeFrom="paragraph">
                        <wp:posOffset>-27305</wp:posOffset>
                      </wp:positionV>
                      <wp:extent cx="6964680" cy="876300"/>
                      <wp:effectExtent l="0" t="0" r="26670" b="19050"/>
                      <wp:wrapNone/>
                      <wp:docPr id="201" name="Rechteck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64680" cy="876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FC3" w:rsidRDefault="00447FC3" w:rsidP="00447FC3">
                                  <w:pPr>
                                    <w:jc w:val="center"/>
                                  </w:pPr>
                                  <w:r w:rsidRPr="00BF2228">
                                    <w:rPr>
                                      <w:b/>
                                      <w:color w:val="FF0000"/>
                                    </w:rPr>
                                    <w:t>Risikosteuerung</w:t>
                                  </w:r>
                                  <w:r>
                                    <w:t xml:space="preserve">: </w:t>
                                  </w:r>
                                  <w:r w:rsidR="00844B88">
                                    <w:t>Bezogen</w:t>
                                  </w:r>
                                  <w:r>
                                    <w:t xml:space="preserve"> auf die identifizierten und bewerteten Risiken</w:t>
                                  </w:r>
                                  <w:r w:rsidR="00844B88">
                                    <w:t xml:space="preserve"> sind</w:t>
                                  </w:r>
                                  <w:r>
                                    <w:t xml:space="preserve"> </w:t>
                                  </w:r>
                                  <w:r w:rsidRPr="00844B88">
                                    <w:rPr>
                                      <w:b/>
                                      <w:color w:val="FF0000"/>
                                    </w:rPr>
                                    <w:t>geeignete Gegenmaßnahmen zu treffen</w:t>
                                  </w:r>
                                  <w:r>
                                    <w:t xml:space="preserve">, wie z. B. Bereinigung des Produktportfolios. Es ist sicherzustellen, dass ein angemessener </w:t>
                                  </w:r>
                                  <w:r w:rsidRPr="00844B88">
                                    <w:rPr>
                                      <w:b/>
                                      <w:color w:val="FF0000"/>
                                    </w:rPr>
                                    <w:t>Informationsfluss</w:t>
                                  </w:r>
                                  <w:r>
                                    <w:t xml:space="preserve"> besteht, damit </w:t>
                                  </w:r>
                                  <w:r w:rsidRPr="00844B88">
                                    <w:rPr>
                                      <w:b/>
                                      <w:color w:val="FF0000"/>
                                    </w:rPr>
                                    <w:t>eilbedürftige Risikomeldungen</w:t>
                                  </w:r>
                                  <w:r w:rsidRPr="00844B88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t>unverzüglich den Geschäftsführer erreichen und er</w:t>
                                  </w:r>
                                  <w:r w:rsidR="00844B88">
                                    <w:t xml:space="preserve"> erneut weitere</w:t>
                                  </w:r>
                                  <w:r>
                                    <w:t xml:space="preserve"> </w:t>
                                  </w:r>
                                  <w:r w:rsidRPr="00844B88">
                                    <w:rPr>
                                      <w:b/>
                                      <w:color w:val="FF0000"/>
                                    </w:rPr>
                                    <w:t>Gegenmaßnahmen</w:t>
                                  </w:r>
                                  <w:r>
                                    <w:t xml:space="preserve"> einleiten kann.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DB05B" id="Rechteck 201" o:spid="_x0000_s1045" style="position:absolute;left:0;text-align:left;margin-left:64.45pt;margin-top:-2.15pt;width:548.4pt;height:69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" fillcolor="white [3201]" strokecolor="black [3213]" strokeweight="2pt">
                      <v:textbox>
                        <w:txbxContent>
                          <w:p w:rsidR="00447FC3" w:rsidRDefault="00447FC3" w:rsidP="00447FC3">
                            <w:pPr>
                              <w:jc w:val="center"/>
                            </w:pPr>
                            <w:r w:rsidRPr="00BF2228">
                              <w:rPr>
                                <w:b/>
                                <w:color w:val="FF0000"/>
                              </w:rPr>
                              <w:t>Risikosteuerung</w:t>
                            </w:r>
                            <w:r>
                              <w:t xml:space="preserve">: </w:t>
                            </w:r>
                            <w:r w:rsidR="00844B88">
                              <w:t>Bezogen</w:t>
                            </w:r>
                            <w:r>
                              <w:t xml:space="preserve"> auf die identifizierten und bewerteten Risiken</w:t>
                            </w:r>
                            <w:r w:rsidR="00844B88">
                              <w:t xml:space="preserve"> sind</w:t>
                            </w:r>
                            <w:r>
                              <w:t xml:space="preserve"> </w:t>
                            </w:r>
                            <w:r w:rsidRPr="00844B88">
                              <w:rPr>
                                <w:b/>
                                <w:color w:val="FF0000"/>
                              </w:rPr>
                              <w:t>geeignete Gegenmaßnahmen zu treffen</w:t>
                            </w:r>
                            <w:r>
                              <w:t xml:space="preserve">, wie z. B. Bereinigung des Produktportfolios. Es ist sicherzustellen, dass ein angemessener </w:t>
                            </w:r>
                            <w:r w:rsidRPr="00844B88">
                              <w:rPr>
                                <w:b/>
                                <w:color w:val="FF0000"/>
                              </w:rPr>
                              <w:t>Informationsfluss</w:t>
                            </w:r>
                            <w:r>
                              <w:t xml:space="preserve"> besteht, damit </w:t>
                            </w:r>
                            <w:r w:rsidRPr="00844B88">
                              <w:rPr>
                                <w:b/>
                                <w:color w:val="FF0000"/>
                              </w:rPr>
                              <w:t>eilbedürftige Risikomeldungen</w:t>
                            </w:r>
                            <w:r w:rsidRPr="00844B88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unverzüglich den Geschäftsführer erreichen und er</w:t>
                            </w:r>
                            <w:r w:rsidR="00844B88">
                              <w:t xml:space="preserve"> erneut weitere</w:t>
                            </w:r>
                            <w:r>
                              <w:t xml:space="preserve"> </w:t>
                            </w:r>
                            <w:r w:rsidRPr="00844B88">
                              <w:rPr>
                                <w:b/>
                                <w:color w:val="FF0000"/>
                              </w:rPr>
                              <w:t>Gegenmaßnahmen</w:t>
                            </w:r>
                            <w:r>
                              <w:t xml:space="preserve"> einleiten kann. 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418" w:type="dxa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BF24F1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0AB2F46" wp14:editId="2241849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19685</wp:posOffset>
                      </wp:positionV>
                      <wp:extent cx="276225" cy="266700"/>
                      <wp:effectExtent l="0" t="0" r="9525" b="0"/>
                      <wp:wrapNone/>
                      <wp:docPr id="204" name="Rechteck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B2F46" id="Rechteck 204" o:spid="_x0000_s1046" style="position:absolute;left:0;text-align:left;margin-left:19.45pt;margin-top:1.55pt;width:21.7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F24F1" w:rsidRPr="00C04F30" w:rsidRDefault="00BF24F1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E81D97" w:rsidTr="00E81D97">
        <w:tc>
          <w:tcPr>
            <w:tcW w:w="12621" w:type="dxa"/>
          </w:tcPr>
          <w:p w:rsidR="00E81D97" w:rsidRPr="00C77DE0" w:rsidRDefault="00956D8E" w:rsidP="004361EE">
            <w:pPr>
              <w:spacing w:before="0"/>
              <w:contextualSpacing/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5F6D7F5" wp14:editId="79C7B08F">
                      <wp:simplePos x="0" y="0"/>
                      <wp:positionH relativeFrom="column">
                        <wp:posOffset>3913505</wp:posOffset>
                      </wp:positionH>
                      <wp:positionV relativeFrom="paragraph">
                        <wp:posOffset>100330</wp:posOffset>
                      </wp:positionV>
                      <wp:extent cx="0" cy="407907"/>
                      <wp:effectExtent l="76200" t="38100" r="57150" b="11430"/>
                      <wp:wrapNone/>
                      <wp:docPr id="194" name="Gerader Verbinde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407907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FE2C02" id="Gerader Verbinder 194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15pt,7.9pt" to="308.1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" strokecolor="black [3213]" strokeweight="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E81D97" w:rsidTr="00E81D97">
        <w:tc>
          <w:tcPr>
            <w:tcW w:w="12621" w:type="dxa"/>
          </w:tcPr>
          <w:p w:rsidR="00E81D97" w:rsidRPr="00C77DE0" w:rsidRDefault="00844B88" w:rsidP="001A0408">
            <w:pPr>
              <w:tabs>
                <w:tab w:val="left" w:pos="6698"/>
              </w:tabs>
              <w:spacing w:before="0"/>
              <w:contextualSpacing/>
            </w:pPr>
            <w:r w:rsidRPr="00447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867A89A" wp14:editId="5BBBD437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196850</wp:posOffset>
                      </wp:positionV>
                      <wp:extent cx="5661203" cy="357909"/>
                      <wp:effectExtent l="0" t="0" r="15875" b="23495"/>
                      <wp:wrapNone/>
                      <wp:docPr id="208" name="Rechteck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1203" cy="35790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FC3" w:rsidRPr="00BD5C49" w:rsidRDefault="00447FC3" w:rsidP="00447FC3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D5C49">
                                    <w:rPr>
                                      <w:b/>
                                      <w:color w:val="FF0000"/>
                                    </w:rPr>
                                    <w:t xml:space="preserve">Der Prozess ist zu überwachen und </w:t>
                                  </w:r>
                                  <w:r w:rsidR="00844B88">
                                    <w:rPr>
                                      <w:b/>
                                      <w:color w:val="FF0000"/>
                                    </w:rPr>
                                    <w:t>fortlaufend revolvierend zu verbessern!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7A89A" id="Rechteck 208" o:spid="_x0000_s1047" style="position:absolute;left:0;text-align:left;margin-left:85.7pt;margin-top:15.5pt;width:445.75pt;height:28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" fillcolor="white [3201]" strokecolor="black [3213]" strokeweight="2pt">
                      <v:textbox>
                        <w:txbxContent>
                          <w:p w:rsidR="00447FC3" w:rsidRPr="00BD5C49" w:rsidRDefault="00447FC3" w:rsidP="00447FC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D5C49">
                              <w:rPr>
                                <w:b/>
                                <w:color w:val="FF0000"/>
                              </w:rPr>
                              <w:t xml:space="preserve">Der Prozess ist zu überwachen und </w:t>
                            </w:r>
                            <w:r w:rsidR="00844B88">
                              <w:rPr>
                                <w:b/>
                                <w:color w:val="FF0000"/>
                              </w:rPr>
                              <w:t>fortlaufend revolvierend zu verbessern!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0408">
              <w:tab/>
            </w:r>
          </w:p>
        </w:tc>
        <w:tc>
          <w:tcPr>
            <w:tcW w:w="1418" w:type="dxa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023ED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0AB2F46" wp14:editId="2241849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14287</wp:posOffset>
                      </wp:positionV>
                      <wp:extent cx="276225" cy="266700"/>
                      <wp:effectExtent l="0" t="0" r="9525" b="0"/>
                      <wp:wrapNone/>
                      <wp:docPr id="205" name="Rechteck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B2F46" id="Rechteck 205" o:spid="_x0000_s1048" style="position:absolute;left:0;text-align:left;margin-left:19.45pt;margin-top:1.1pt;width:21.75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" fillcolor="red" stroked="f" strokeweight="2pt">
                      <v:textbox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81D97" w:rsidTr="00E81D97">
        <w:tc>
          <w:tcPr>
            <w:tcW w:w="12621" w:type="dxa"/>
            <w:shd w:val="clear" w:color="auto" w:fill="auto"/>
          </w:tcPr>
          <w:p w:rsidR="00E81D97" w:rsidRPr="00C77DE0" w:rsidRDefault="00424E9A" w:rsidP="002023ED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2106437" wp14:editId="09E1739E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65405</wp:posOffset>
                      </wp:positionV>
                      <wp:extent cx="484505" cy="242570"/>
                      <wp:effectExtent l="0" t="0" r="0" b="5080"/>
                      <wp:wrapNone/>
                      <wp:docPr id="192" name="Pfeil: nach unten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24257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33B64" id="Pfeil: nach unten 192" o:spid="_x0000_s1026" type="#_x0000_t67" style="position:absolute;margin-left:289.05pt;margin-top:5.15pt;width:38.15pt;height:19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" adj="10800" fillcolor="#00b0f0" stroked="f" strokeweight="2pt"/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E81D97" w:rsidTr="00E81D97">
        <w:tc>
          <w:tcPr>
            <w:tcW w:w="12621" w:type="dxa"/>
            <w:shd w:val="clear" w:color="auto" w:fill="auto"/>
          </w:tcPr>
          <w:p w:rsidR="00E81D97" w:rsidRPr="00C77DE0" w:rsidRDefault="00424E9A" w:rsidP="00CC1C36">
            <w:pPr>
              <w:jc w:val="center"/>
            </w:pPr>
            <w:r w:rsidRPr="00447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39B9DAC" wp14:editId="33FCB5B0">
                      <wp:simplePos x="0" y="0"/>
                      <wp:positionH relativeFrom="margin">
                        <wp:posOffset>-42545</wp:posOffset>
                      </wp:positionH>
                      <wp:positionV relativeFrom="paragraph">
                        <wp:posOffset>22225</wp:posOffset>
                      </wp:positionV>
                      <wp:extent cx="7912100" cy="1320800"/>
                      <wp:effectExtent l="0" t="0" r="12700" b="12700"/>
                      <wp:wrapNone/>
                      <wp:docPr id="212" name="Rechteck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12100" cy="1320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FC3" w:rsidRDefault="00447FC3" w:rsidP="00447FC3">
                                  <w:pPr>
                                    <w:jc w:val="left"/>
                                  </w:pPr>
                                  <w:r>
                                    <w:t xml:space="preserve">Werden im </w:t>
                                  </w:r>
                                  <w:r w:rsidRPr="00CD1605">
                                    <w:rPr>
                                      <w:b/>
                                    </w:rPr>
                                    <w:t>obigen Prozess fortbestandsgefährdende Risiken erkannt</w:t>
                                  </w:r>
                                  <w:r>
                                    <w:t xml:space="preserve">, ist ein </w:t>
                                  </w:r>
                                  <w:r w:rsidRPr="00BD5C49">
                                    <w:rPr>
                                      <w:b/>
                                      <w:color w:val="FF0000"/>
                                    </w:rPr>
                                    <w:t>Krisenmanagement</w:t>
                                  </w:r>
                                  <w:r w:rsidRPr="00BD5C49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t>erforderlich!</w:t>
                                  </w:r>
                                  <w:r w:rsidR="00956D8E">
                                    <w:br/>
                                  </w:r>
                                  <w:r>
                                    <w:t>Spätestens beim Vorliegen von Erfolgs- und/oder Liquiditätsrisiken sind weitergehende Maßnahmen</w:t>
                                  </w:r>
                                  <w:r w:rsidR="00956D8E">
                                    <w:t>,</w:t>
                                  </w:r>
                                  <w:r>
                                    <w:t xml:space="preserve"> wie z. B. Teilbetriebsschließungen oder Kurzarbeit</w:t>
                                  </w:r>
                                  <w:r w:rsidR="00956D8E">
                                    <w:t>,</w:t>
                                  </w:r>
                                  <w:r>
                                    <w:t xml:space="preserve"> notwendig. </w:t>
                                  </w:r>
                                  <w:r w:rsidRPr="00CD1605">
                                    <w:rPr>
                                      <w:b/>
                                    </w:rPr>
                                    <w:t>Ziel</w:t>
                                  </w:r>
                                  <w:r>
                                    <w:t xml:space="preserve"> der Maßnahmen ist es, dass</w:t>
                                  </w:r>
                                  <w:r w:rsidR="00956D8E">
                                    <w:t xml:space="preserve"> wieder</w:t>
                                  </w:r>
                                  <w:r>
                                    <w:t xml:space="preserve"> </w:t>
                                  </w:r>
                                  <w:r w:rsidRPr="00CD1605">
                                    <w:rPr>
                                      <w:b/>
                                    </w:rPr>
                                    <w:t>ein tragfähiges Geschäftsmodell</w:t>
                                  </w:r>
                                  <w:r>
                                    <w:t xml:space="preserve"> hergestellt wird.</w:t>
                                  </w:r>
                                </w:p>
                                <w:p w:rsidR="00447FC3" w:rsidRPr="00242674" w:rsidRDefault="00447FC3" w:rsidP="00447FC3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242674">
                                    <w:rPr>
                                      <w:b/>
                                      <w:color w:val="FF0000"/>
                                    </w:rPr>
                                    <w:t xml:space="preserve">Spätestens </w:t>
                                  </w:r>
                                  <w:r w:rsidR="00956D8E">
                                    <w:rPr>
                                      <w:b/>
                                      <w:color w:val="FF0000"/>
                                    </w:rPr>
                                    <w:t>zu diesem Zeitpunkt</w:t>
                                  </w:r>
                                  <w:r w:rsidRPr="00242674">
                                    <w:rPr>
                                      <w:b/>
                                      <w:color w:val="FF0000"/>
                                    </w:rPr>
                                    <w:t xml:space="preserve"> muss der Geschäftsführer </w:t>
                                  </w:r>
                                  <w:r w:rsidR="00956D8E">
                                    <w:rPr>
                                      <w:b/>
                                      <w:color w:val="FF0000"/>
                                    </w:rPr>
                                    <w:t>fortlaufend</w:t>
                                  </w:r>
                                  <w:r w:rsidRPr="00242674">
                                    <w:rPr>
                                      <w:b/>
                                      <w:color w:val="FF0000"/>
                                    </w:rPr>
                                    <w:t xml:space="preserve"> das Vorliegen von Insolvenzeröffnungsgründen prüfen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!</w:t>
                                  </w:r>
                                  <w:r w:rsidRPr="00242674"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B9DAC" id="Rechteck 212" o:spid="_x0000_s1049" style="position:absolute;left:0;text-align:left;margin-left:-3.35pt;margin-top:1.75pt;width:623pt;height:10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" fillcolor="white [3201]" strokecolor="black [3213]" strokeweight="2pt">
                      <v:textbox>
                        <w:txbxContent>
                          <w:p w:rsidR="00447FC3" w:rsidRDefault="00447FC3" w:rsidP="00447FC3">
                            <w:pPr>
                              <w:jc w:val="left"/>
                            </w:pPr>
                            <w:r>
                              <w:t xml:space="preserve">Werden im </w:t>
                            </w:r>
                            <w:r w:rsidRPr="00CD1605">
                              <w:rPr>
                                <w:b/>
                              </w:rPr>
                              <w:t>obigen Prozess fortbestandsgefährdende Risiken erkannt</w:t>
                            </w:r>
                            <w:r>
                              <w:t xml:space="preserve">, ist ein </w:t>
                            </w:r>
                            <w:r w:rsidRPr="00BD5C49">
                              <w:rPr>
                                <w:b/>
                                <w:color w:val="FF0000"/>
                              </w:rPr>
                              <w:t>Krisenmanagement</w:t>
                            </w:r>
                            <w:r w:rsidRPr="00BD5C49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erforderlich!</w:t>
                            </w:r>
                            <w:r w:rsidR="00956D8E">
                              <w:br/>
                            </w:r>
                            <w:r>
                              <w:t>Spätestens beim Vorliegen von Erfolgs- und/oder Liquiditätsrisiken sind weitergehende Maßnahmen</w:t>
                            </w:r>
                            <w:r w:rsidR="00956D8E">
                              <w:t>,</w:t>
                            </w:r>
                            <w:r>
                              <w:t xml:space="preserve"> wie z. B. Teilbetriebsschließungen oder Kurzarbeit</w:t>
                            </w:r>
                            <w:r w:rsidR="00956D8E">
                              <w:t>,</w:t>
                            </w:r>
                            <w:r>
                              <w:t xml:space="preserve"> notwendig. </w:t>
                            </w:r>
                            <w:r w:rsidRPr="00CD1605">
                              <w:rPr>
                                <w:b/>
                              </w:rPr>
                              <w:t>Ziel</w:t>
                            </w:r>
                            <w:r>
                              <w:t xml:space="preserve"> der Maßnahmen ist es, dass</w:t>
                            </w:r>
                            <w:r w:rsidR="00956D8E">
                              <w:t xml:space="preserve"> wieder</w:t>
                            </w:r>
                            <w:r>
                              <w:t xml:space="preserve"> </w:t>
                            </w:r>
                            <w:r w:rsidRPr="00CD1605">
                              <w:rPr>
                                <w:b/>
                              </w:rPr>
                              <w:t>ein tragfähiges Geschäftsmodell</w:t>
                            </w:r>
                            <w:r>
                              <w:t xml:space="preserve"> hergestellt wird.</w:t>
                            </w:r>
                          </w:p>
                          <w:p w:rsidR="00447FC3" w:rsidRPr="00242674" w:rsidRDefault="00447FC3" w:rsidP="00447FC3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242674">
                              <w:rPr>
                                <w:b/>
                                <w:color w:val="FF0000"/>
                              </w:rPr>
                              <w:t xml:space="preserve">Spätestens </w:t>
                            </w:r>
                            <w:r w:rsidR="00956D8E">
                              <w:rPr>
                                <w:b/>
                                <w:color w:val="FF0000"/>
                              </w:rPr>
                              <w:t>zu diesem Zeitpunkt</w:t>
                            </w:r>
                            <w:r w:rsidRPr="00242674">
                              <w:rPr>
                                <w:b/>
                                <w:color w:val="FF0000"/>
                              </w:rPr>
                              <w:t xml:space="preserve"> muss der Geschäftsführer </w:t>
                            </w:r>
                            <w:r w:rsidR="00956D8E">
                              <w:rPr>
                                <w:b/>
                                <w:color w:val="FF0000"/>
                              </w:rPr>
                              <w:t>fortlaufend</w:t>
                            </w:r>
                            <w:r w:rsidRPr="00242674">
                              <w:rPr>
                                <w:b/>
                                <w:color w:val="FF0000"/>
                              </w:rPr>
                              <w:t xml:space="preserve"> das Vorliegen von Insolvenzeröffnungsgründen prüfen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!</w:t>
                            </w:r>
                            <w:r w:rsidRPr="00242674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E81D97" w:rsidTr="00E81D97">
        <w:tc>
          <w:tcPr>
            <w:tcW w:w="12621" w:type="dxa"/>
            <w:shd w:val="clear" w:color="auto" w:fill="auto"/>
          </w:tcPr>
          <w:p w:rsidR="00E81D97" w:rsidRPr="00C77DE0" w:rsidRDefault="00E81D97" w:rsidP="00721B51"/>
        </w:tc>
        <w:tc>
          <w:tcPr>
            <w:tcW w:w="1418" w:type="dxa"/>
            <w:shd w:val="clear" w:color="auto" w:fill="auto"/>
          </w:tcPr>
          <w:p w:rsidR="00E81D97" w:rsidRPr="00C04F30" w:rsidRDefault="00F53733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D82B97D" wp14:editId="4B12E406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-1588</wp:posOffset>
                      </wp:positionV>
                      <wp:extent cx="276225" cy="266700"/>
                      <wp:effectExtent l="0" t="0" r="9525" b="0"/>
                      <wp:wrapNone/>
                      <wp:docPr id="206" name="Rechteck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3733" w:rsidRPr="00062947" w:rsidRDefault="00F53733" w:rsidP="00F53733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2B97D" id="Rechteck 206" o:spid="_x0000_s1050" style="position:absolute;left:0;text-align:left;margin-left:20.35pt;margin-top:-.15pt;width:21.75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" fillcolor="red" stroked="f" strokeweight="2pt">
                      <v:textbox inset="0,0,0,0">
                        <w:txbxContent>
                          <w:p w:rsidR="00F53733" w:rsidRPr="00062947" w:rsidRDefault="00F53733" w:rsidP="00F53733">
                            <w:pPr>
                              <w:spacing w:befor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04F30">
              <w:rPr>
                <w:b/>
                <w:color w:val="FFFFFF" w:themeColor="background1"/>
                <w:sz w:val="28"/>
                <w:szCs w:val="28"/>
                <w:highlight w:val="red"/>
              </w:rPr>
              <w:t xml:space="preserve"> </w:t>
            </w:r>
          </w:p>
        </w:tc>
      </w:tr>
      <w:tr w:rsidR="00E81D97" w:rsidTr="00E81D97">
        <w:tc>
          <w:tcPr>
            <w:tcW w:w="12621" w:type="dxa"/>
            <w:shd w:val="clear" w:color="auto" w:fill="auto"/>
          </w:tcPr>
          <w:p w:rsidR="00E81D97" w:rsidRPr="00C04F30" w:rsidRDefault="001429AD" w:rsidP="001429AD">
            <w:pPr>
              <w:tabs>
                <w:tab w:val="left" w:pos="9345"/>
              </w:tabs>
              <w:rPr>
                <w:color w:val="FFFFFF" w:themeColor="background1"/>
              </w:rPr>
            </w:pPr>
            <w:r>
              <w:tab/>
            </w:r>
          </w:p>
        </w:tc>
        <w:tc>
          <w:tcPr>
            <w:tcW w:w="1418" w:type="dxa"/>
            <w:shd w:val="clear" w:color="auto" w:fill="auto"/>
          </w:tcPr>
          <w:p w:rsidR="00E81D97" w:rsidRPr="00C04F30" w:rsidRDefault="00E81D97" w:rsidP="00721B51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28"/>
                <w:szCs w:val="28"/>
                <w:highlight w:val="red"/>
              </w:rPr>
            </w:pPr>
          </w:p>
        </w:tc>
      </w:tr>
      <w:tr w:rsidR="00E81D97" w:rsidTr="00E81D97">
        <w:tc>
          <w:tcPr>
            <w:tcW w:w="12621" w:type="dxa"/>
            <w:shd w:val="clear" w:color="auto" w:fill="auto"/>
          </w:tcPr>
          <w:p w:rsidR="00E81D97" w:rsidRPr="00454D4B" w:rsidRDefault="00E81D97" w:rsidP="00721B51">
            <w:pPr>
              <w:spacing w:before="0"/>
              <w:contextualSpacing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E81D97" w:rsidRPr="00721DA9" w:rsidRDefault="00E81D97" w:rsidP="00721B51">
            <w:pPr>
              <w:spacing w:before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B3534" w:rsidRPr="000503CF" w:rsidRDefault="00DB3534" w:rsidP="00424E9A">
      <w:pPr>
        <w:spacing w:before="0"/>
        <w:rPr>
          <w:sz w:val="32"/>
          <w:szCs w:val="32"/>
        </w:rPr>
      </w:pPr>
    </w:p>
    <w:sectPr w:rsidR="00DB3534" w:rsidRPr="000503CF" w:rsidSect="00493557">
      <w:headerReference w:type="default" r:id="rId9"/>
      <w:footerReference w:type="default" r:id="rId10"/>
      <w:footerReference w:type="first" r:id="rId11"/>
      <w:type w:val="continuous"/>
      <w:pgSz w:w="16838" w:h="23811" w:code="8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7C4" w:rsidRDefault="008F17C4">
      <w:pPr>
        <w:spacing w:before="0"/>
      </w:pPr>
      <w:r>
        <w:separator/>
      </w:r>
    </w:p>
  </w:endnote>
  <w:endnote w:type="continuationSeparator" w:id="0">
    <w:p w:rsidR="008F17C4" w:rsidRDefault="008F17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6E6" w:rsidRPr="00E368C3" w:rsidRDefault="007506E6" w:rsidP="00493557">
    <w:pPr>
      <w:tabs>
        <w:tab w:val="center" w:pos="4536"/>
        <w:tab w:val="left" w:pos="6240"/>
        <w:tab w:val="right" w:pos="9072"/>
      </w:tabs>
      <w:spacing w:before="520" w:after="120"/>
      <w:rPr>
        <w:rFonts w:eastAsiaTheme="minorHAnsi"/>
        <w:noProof/>
        <w:sz w:val="20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 w:rsidR="00416098">
      <w:rPr>
        <w:rFonts w:eastAsiaTheme="minorHAnsi" w:cstheme="minorBidi"/>
        <w:noProof/>
        <w:sz w:val="20"/>
        <w:lang w:eastAsia="en-US"/>
      </w:rPr>
      <w:t>2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416098">
          <w:rPr>
            <w:rFonts w:eastAsiaTheme="minorHAnsi" w:cstheme="minorBidi"/>
            <w:noProof/>
            <w:sz w:val="20"/>
            <w:lang w:eastAsia="en-US"/>
          </w:rPr>
          <w:t>2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rFonts w:eastAsiaTheme="minorHAnsi"/>
        <w:noProof/>
        <w:sz w:val="20"/>
      </w:rPr>
      <w:tab/>
    </w:r>
    <w:r>
      <w:rPr>
        <w:sz w:val="20"/>
      </w:rPr>
      <w:tab/>
    </w:r>
    <w:r w:rsidR="00493557">
      <w:rPr>
        <w:noProof/>
      </w:rPr>
      <w:drawing>
        <wp:inline distT="0" distB="0" distL="0" distR="0" wp14:anchorId="2B0171B0" wp14:editId="717341AE">
          <wp:extent cx="1198063" cy="342000"/>
          <wp:effectExtent l="0" t="0" r="2540" b="1270"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063" cy="34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</w:r>
    <w:r w:rsidR="00493557">
      <w:rPr>
        <w:sz w:val="20"/>
      </w:rPr>
      <w:tab/>
      <w:t xml:space="preserve">   </w:t>
    </w:r>
    <w:r w:rsidRPr="00E211D2">
      <w:rPr>
        <w:rFonts w:eastAsiaTheme="minorHAnsi" w:cstheme="minorBidi"/>
        <w:b/>
        <w:color w:val="00B0F0"/>
        <w:sz w:val="20"/>
        <w:lang w:eastAsia="en-US"/>
      </w:rPr>
      <w:t xml:space="preserve">Prüferhilfe </w:t>
    </w:r>
    <w:r>
      <w:rPr>
        <w:rFonts w:eastAsiaTheme="minorHAnsi" w:cstheme="minorBidi"/>
        <w:b/>
        <w:color w:val="00B0F0"/>
        <w:sz w:val="20"/>
        <w:lang w:eastAsia="en-US"/>
      </w:rPr>
      <w:t>1</w:t>
    </w:r>
    <w:r w:rsidR="00493557">
      <w:rPr>
        <w:rFonts w:eastAsiaTheme="minorHAnsi" w:cstheme="minorBidi"/>
        <w:b/>
        <w:color w:val="00B0F0"/>
        <w:sz w:val="20"/>
        <w:lang w:eastAsia="en-US"/>
      </w:rPr>
      <w:t>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557" w:rsidRPr="00E368C3" w:rsidRDefault="00493557" w:rsidP="00493557">
    <w:pPr>
      <w:tabs>
        <w:tab w:val="center" w:pos="4536"/>
        <w:tab w:val="left" w:pos="6240"/>
        <w:tab w:val="right" w:pos="9072"/>
      </w:tabs>
      <w:spacing w:before="520" w:after="120"/>
      <w:rPr>
        <w:rFonts w:eastAsiaTheme="minorHAnsi"/>
        <w:noProof/>
        <w:sz w:val="20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2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13605989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2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rFonts w:eastAsiaTheme="minorHAnsi"/>
        <w:noProof/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535C4B19" wp14:editId="16B9E38A">
          <wp:extent cx="1198063" cy="342000"/>
          <wp:effectExtent l="0" t="0" r="2540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063" cy="34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</w:t>
    </w:r>
    <w:r w:rsidR="003360F8">
      <w:rPr>
        <w:sz w:val="20"/>
      </w:rPr>
      <w:t xml:space="preserve"> </w:t>
    </w:r>
    <w:r w:rsidRPr="00E211D2">
      <w:rPr>
        <w:rFonts w:eastAsiaTheme="minorHAnsi" w:cstheme="minorBidi"/>
        <w:b/>
        <w:color w:val="00B0F0"/>
        <w:sz w:val="20"/>
        <w:lang w:eastAsia="en-US"/>
      </w:rPr>
      <w:t>Pr</w:t>
    </w:r>
    <w:r w:rsidR="003360F8">
      <w:rPr>
        <w:rFonts w:eastAsiaTheme="minorHAnsi" w:cstheme="minorBidi"/>
        <w:b/>
        <w:color w:val="00B0F0"/>
        <w:sz w:val="20"/>
        <w:lang w:eastAsia="en-US"/>
      </w:rPr>
      <w:t>axis</w:t>
    </w:r>
    <w:r w:rsidRPr="00E211D2">
      <w:rPr>
        <w:rFonts w:eastAsiaTheme="minorHAnsi" w:cstheme="minorBidi"/>
        <w:b/>
        <w:color w:val="00B0F0"/>
        <w:sz w:val="20"/>
        <w:lang w:eastAsia="en-US"/>
      </w:rPr>
      <w:t xml:space="preserve">hilfe </w:t>
    </w:r>
    <w:r>
      <w:rPr>
        <w:rFonts w:eastAsiaTheme="minorHAnsi" w:cstheme="minorBidi"/>
        <w:b/>
        <w:color w:val="00B0F0"/>
        <w:sz w:val="20"/>
        <w:lang w:eastAsia="en-US"/>
      </w:rPr>
      <w:t>1/3</w:t>
    </w:r>
  </w:p>
  <w:p w:rsidR="007506E6" w:rsidRPr="00493557" w:rsidRDefault="007506E6" w:rsidP="00493557">
    <w:pPr>
      <w:pStyle w:val="Fuzeile"/>
      <w:rPr>
        <w:rFonts w:eastAsia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7C4" w:rsidRDefault="008F17C4" w:rsidP="00EE217B">
      <w:pPr>
        <w:pStyle w:val="Fuzeile"/>
      </w:pPr>
    </w:p>
    <w:p w:rsidR="008F17C4" w:rsidRPr="00EE217B" w:rsidRDefault="008F17C4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8F17C4" w:rsidRDefault="008F17C4" w:rsidP="00711AB6">
      <w:pPr>
        <w:spacing w:before="0"/>
        <w:jc w:val="center"/>
      </w:pPr>
    </w:p>
    <w:p w:rsidR="008F17C4" w:rsidRPr="00711AB6" w:rsidRDefault="008F17C4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6E6" w:rsidRPr="00665F75" w:rsidRDefault="007506E6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6446F"/>
    <w:multiLevelType w:val="hybridMultilevel"/>
    <w:tmpl w:val="43580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66150CF5"/>
    <w:multiLevelType w:val="hybridMultilevel"/>
    <w:tmpl w:val="822688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96355"/>
    <w:multiLevelType w:val="hybridMultilevel"/>
    <w:tmpl w:val="160AE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12"/>
  </w:num>
  <w:num w:numId="16">
    <w:abstractNumId w:val="11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C4"/>
    <w:rsid w:val="000004FF"/>
    <w:rsid w:val="00002230"/>
    <w:rsid w:val="00002EED"/>
    <w:rsid w:val="000030A9"/>
    <w:rsid w:val="0001477C"/>
    <w:rsid w:val="0002748A"/>
    <w:rsid w:val="0003242D"/>
    <w:rsid w:val="0004061E"/>
    <w:rsid w:val="000503CF"/>
    <w:rsid w:val="0005326E"/>
    <w:rsid w:val="000616B8"/>
    <w:rsid w:val="00062947"/>
    <w:rsid w:val="00064F40"/>
    <w:rsid w:val="00075E7C"/>
    <w:rsid w:val="00080B9A"/>
    <w:rsid w:val="00086B8A"/>
    <w:rsid w:val="0009344D"/>
    <w:rsid w:val="00097B2B"/>
    <w:rsid w:val="000B1337"/>
    <w:rsid w:val="000D521A"/>
    <w:rsid w:val="000E230B"/>
    <w:rsid w:val="000E26F7"/>
    <w:rsid w:val="00111AC6"/>
    <w:rsid w:val="001205E2"/>
    <w:rsid w:val="001345C6"/>
    <w:rsid w:val="001429AD"/>
    <w:rsid w:val="00143F11"/>
    <w:rsid w:val="001472E9"/>
    <w:rsid w:val="00165A53"/>
    <w:rsid w:val="00180880"/>
    <w:rsid w:val="00184E10"/>
    <w:rsid w:val="0019585B"/>
    <w:rsid w:val="001A0408"/>
    <w:rsid w:val="001A1B58"/>
    <w:rsid w:val="001B3F50"/>
    <w:rsid w:val="001B7E25"/>
    <w:rsid w:val="001C0D6B"/>
    <w:rsid w:val="001C1789"/>
    <w:rsid w:val="001D22E2"/>
    <w:rsid w:val="001E1F96"/>
    <w:rsid w:val="001E38E2"/>
    <w:rsid w:val="001E7A82"/>
    <w:rsid w:val="001F04DD"/>
    <w:rsid w:val="002023ED"/>
    <w:rsid w:val="002065BE"/>
    <w:rsid w:val="0021047B"/>
    <w:rsid w:val="00213C34"/>
    <w:rsid w:val="002237DC"/>
    <w:rsid w:val="00257647"/>
    <w:rsid w:val="002717FB"/>
    <w:rsid w:val="00273BA2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68A7"/>
    <w:rsid w:val="002D0908"/>
    <w:rsid w:val="002D7E2D"/>
    <w:rsid w:val="002F09D8"/>
    <w:rsid w:val="002F6B99"/>
    <w:rsid w:val="002F771F"/>
    <w:rsid w:val="0030448F"/>
    <w:rsid w:val="00304799"/>
    <w:rsid w:val="00311FF6"/>
    <w:rsid w:val="003360F8"/>
    <w:rsid w:val="00340216"/>
    <w:rsid w:val="00342964"/>
    <w:rsid w:val="00344779"/>
    <w:rsid w:val="00352142"/>
    <w:rsid w:val="00360F3D"/>
    <w:rsid w:val="00364269"/>
    <w:rsid w:val="00376DCD"/>
    <w:rsid w:val="00377BE5"/>
    <w:rsid w:val="00382BCD"/>
    <w:rsid w:val="003932A1"/>
    <w:rsid w:val="003A6FEB"/>
    <w:rsid w:val="003B420D"/>
    <w:rsid w:val="003E348F"/>
    <w:rsid w:val="003E5835"/>
    <w:rsid w:val="003F1B18"/>
    <w:rsid w:val="004076E9"/>
    <w:rsid w:val="0041402E"/>
    <w:rsid w:val="00416098"/>
    <w:rsid w:val="004248A0"/>
    <w:rsid w:val="00424E9A"/>
    <w:rsid w:val="00433509"/>
    <w:rsid w:val="004361EE"/>
    <w:rsid w:val="00440D21"/>
    <w:rsid w:val="00445BB8"/>
    <w:rsid w:val="0044742E"/>
    <w:rsid w:val="00447FC3"/>
    <w:rsid w:val="00454705"/>
    <w:rsid w:val="00465DB3"/>
    <w:rsid w:val="004867BC"/>
    <w:rsid w:val="0049126F"/>
    <w:rsid w:val="00493557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E78A5"/>
    <w:rsid w:val="004F1C26"/>
    <w:rsid w:val="004F1E92"/>
    <w:rsid w:val="0050152B"/>
    <w:rsid w:val="005060F4"/>
    <w:rsid w:val="00516C43"/>
    <w:rsid w:val="00517E7A"/>
    <w:rsid w:val="0052103B"/>
    <w:rsid w:val="00525CDB"/>
    <w:rsid w:val="00527267"/>
    <w:rsid w:val="00534A4B"/>
    <w:rsid w:val="005473EF"/>
    <w:rsid w:val="0055136F"/>
    <w:rsid w:val="0055156D"/>
    <w:rsid w:val="00567521"/>
    <w:rsid w:val="00583AA1"/>
    <w:rsid w:val="005913EC"/>
    <w:rsid w:val="005921A2"/>
    <w:rsid w:val="005941B4"/>
    <w:rsid w:val="005967E6"/>
    <w:rsid w:val="005B57D7"/>
    <w:rsid w:val="005B7F7F"/>
    <w:rsid w:val="005C1C85"/>
    <w:rsid w:val="005C5708"/>
    <w:rsid w:val="005D1825"/>
    <w:rsid w:val="005D26BD"/>
    <w:rsid w:val="005D2A74"/>
    <w:rsid w:val="005E07BD"/>
    <w:rsid w:val="005E7803"/>
    <w:rsid w:val="005F6F40"/>
    <w:rsid w:val="00623D75"/>
    <w:rsid w:val="0062674B"/>
    <w:rsid w:val="00632C1A"/>
    <w:rsid w:val="006454CF"/>
    <w:rsid w:val="0065198F"/>
    <w:rsid w:val="006521FF"/>
    <w:rsid w:val="00665F75"/>
    <w:rsid w:val="0066763B"/>
    <w:rsid w:val="00684B37"/>
    <w:rsid w:val="0069213F"/>
    <w:rsid w:val="006C4228"/>
    <w:rsid w:val="006D45A1"/>
    <w:rsid w:val="006E24F6"/>
    <w:rsid w:val="006E7126"/>
    <w:rsid w:val="007026D1"/>
    <w:rsid w:val="00711AB6"/>
    <w:rsid w:val="00716DD5"/>
    <w:rsid w:val="00720E5C"/>
    <w:rsid w:val="00721DA9"/>
    <w:rsid w:val="00726A62"/>
    <w:rsid w:val="00742EA1"/>
    <w:rsid w:val="00744772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3E0C"/>
    <w:rsid w:val="007B1945"/>
    <w:rsid w:val="007D3976"/>
    <w:rsid w:val="007E0249"/>
    <w:rsid w:val="007F3A7C"/>
    <w:rsid w:val="00800C04"/>
    <w:rsid w:val="00802ED4"/>
    <w:rsid w:val="00805892"/>
    <w:rsid w:val="0081072B"/>
    <w:rsid w:val="008248D3"/>
    <w:rsid w:val="00844B88"/>
    <w:rsid w:val="008471C9"/>
    <w:rsid w:val="00855B99"/>
    <w:rsid w:val="00862DDF"/>
    <w:rsid w:val="00870FFE"/>
    <w:rsid w:val="00872C95"/>
    <w:rsid w:val="00872F5F"/>
    <w:rsid w:val="0087591D"/>
    <w:rsid w:val="0088020C"/>
    <w:rsid w:val="00882A81"/>
    <w:rsid w:val="00884570"/>
    <w:rsid w:val="00891EEA"/>
    <w:rsid w:val="008976BA"/>
    <w:rsid w:val="008A5560"/>
    <w:rsid w:val="008C44B0"/>
    <w:rsid w:val="008D1A8E"/>
    <w:rsid w:val="008E0D82"/>
    <w:rsid w:val="008E0FC7"/>
    <w:rsid w:val="008F17C4"/>
    <w:rsid w:val="008F75E7"/>
    <w:rsid w:val="00901255"/>
    <w:rsid w:val="009075A9"/>
    <w:rsid w:val="009212B4"/>
    <w:rsid w:val="0095198B"/>
    <w:rsid w:val="00956D8E"/>
    <w:rsid w:val="00970211"/>
    <w:rsid w:val="009760D0"/>
    <w:rsid w:val="0099236A"/>
    <w:rsid w:val="009A6E64"/>
    <w:rsid w:val="009C2FF2"/>
    <w:rsid w:val="009C6EFB"/>
    <w:rsid w:val="009D429E"/>
    <w:rsid w:val="009E1FB1"/>
    <w:rsid w:val="009F6E01"/>
    <w:rsid w:val="00A06317"/>
    <w:rsid w:val="00A237ED"/>
    <w:rsid w:val="00A25CF7"/>
    <w:rsid w:val="00A31197"/>
    <w:rsid w:val="00A5114A"/>
    <w:rsid w:val="00A613A1"/>
    <w:rsid w:val="00A649A3"/>
    <w:rsid w:val="00A7113B"/>
    <w:rsid w:val="00A754E8"/>
    <w:rsid w:val="00A75CE3"/>
    <w:rsid w:val="00A8486F"/>
    <w:rsid w:val="00A85D55"/>
    <w:rsid w:val="00A87FE5"/>
    <w:rsid w:val="00A946ED"/>
    <w:rsid w:val="00AA65D6"/>
    <w:rsid w:val="00AB4065"/>
    <w:rsid w:val="00AC17EE"/>
    <w:rsid w:val="00AE290A"/>
    <w:rsid w:val="00AF1983"/>
    <w:rsid w:val="00B13741"/>
    <w:rsid w:val="00B15817"/>
    <w:rsid w:val="00B1680D"/>
    <w:rsid w:val="00B22993"/>
    <w:rsid w:val="00B261B2"/>
    <w:rsid w:val="00B30EF9"/>
    <w:rsid w:val="00B6345C"/>
    <w:rsid w:val="00B73242"/>
    <w:rsid w:val="00B77530"/>
    <w:rsid w:val="00B87682"/>
    <w:rsid w:val="00BA02EC"/>
    <w:rsid w:val="00BA1533"/>
    <w:rsid w:val="00BA1564"/>
    <w:rsid w:val="00BA7590"/>
    <w:rsid w:val="00BC6A51"/>
    <w:rsid w:val="00BC7C60"/>
    <w:rsid w:val="00BD2864"/>
    <w:rsid w:val="00BD37FF"/>
    <w:rsid w:val="00BD62C0"/>
    <w:rsid w:val="00BE368B"/>
    <w:rsid w:val="00BF0354"/>
    <w:rsid w:val="00BF1A6F"/>
    <w:rsid w:val="00BF24F1"/>
    <w:rsid w:val="00BF2B89"/>
    <w:rsid w:val="00BF7EB9"/>
    <w:rsid w:val="00C04F30"/>
    <w:rsid w:val="00C24E59"/>
    <w:rsid w:val="00C30D7D"/>
    <w:rsid w:val="00C375D0"/>
    <w:rsid w:val="00C43D74"/>
    <w:rsid w:val="00C470A2"/>
    <w:rsid w:val="00C61048"/>
    <w:rsid w:val="00C83399"/>
    <w:rsid w:val="00C8522D"/>
    <w:rsid w:val="00C91AC1"/>
    <w:rsid w:val="00C940C7"/>
    <w:rsid w:val="00CA5FDE"/>
    <w:rsid w:val="00CA6FFC"/>
    <w:rsid w:val="00CB24C7"/>
    <w:rsid w:val="00CC19EF"/>
    <w:rsid w:val="00CC1C36"/>
    <w:rsid w:val="00CD1A9A"/>
    <w:rsid w:val="00CD4117"/>
    <w:rsid w:val="00CE73C2"/>
    <w:rsid w:val="00D13BD1"/>
    <w:rsid w:val="00D45365"/>
    <w:rsid w:val="00D61222"/>
    <w:rsid w:val="00DA6374"/>
    <w:rsid w:val="00DB1F6C"/>
    <w:rsid w:val="00DB3534"/>
    <w:rsid w:val="00DB3B77"/>
    <w:rsid w:val="00DC5CF9"/>
    <w:rsid w:val="00DC7BBE"/>
    <w:rsid w:val="00DD3447"/>
    <w:rsid w:val="00DD5810"/>
    <w:rsid w:val="00DE10AB"/>
    <w:rsid w:val="00DE2B44"/>
    <w:rsid w:val="00DE7E31"/>
    <w:rsid w:val="00E016C0"/>
    <w:rsid w:val="00E04824"/>
    <w:rsid w:val="00E211D2"/>
    <w:rsid w:val="00E25E08"/>
    <w:rsid w:val="00E342CA"/>
    <w:rsid w:val="00E368C3"/>
    <w:rsid w:val="00E50734"/>
    <w:rsid w:val="00E54CF5"/>
    <w:rsid w:val="00E57522"/>
    <w:rsid w:val="00E57793"/>
    <w:rsid w:val="00E61BCD"/>
    <w:rsid w:val="00E77518"/>
    <w:rsid w:val="00E81D97"/>
    <w:rsid w:val="00E82054"/>
    <w:rsid w:val="00EA2ACF"/>
    <w:rsid w:val="00EA74B3"/>
    <w:rsid w:val="00EB1027"/>
    <w:rsid w:val="00EC00F0"/>
    <w:rsid w:val="00ED3B76"/>
    <w:rsid w:val="00EE217B"/>
    <w:rsid w:val="00EF2558"/>
    <w:rsid w:val="00F029CC"/>
    <w:rsid w:val="00F02A61"/>
    <w:rsid w:val="00F2421E"/>
    <w:rsid w:val="00F3121A"/>
    <w:rsid w:val="00F35247"/>
    <w:rsid w:val="00F43427"/>
    <w:rsid w:val="00F508B7"/>
    <w:rsid w:val="00F5093A"/>
    <w:rsid w:val="00F51F9C"/>
    <w:rsid w:val="00F53733"/>
    <w:rsid w:val="00F579A0"/>
    <w:rsid w:val="00F607DD"/>
    <w:rsid w:val="00F672A4"/>
    <w:rsid w:val="00F67FF5"/>
    <w:rsid w:val="00F75009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18FB4EB4-38E4-4A57-8937-9FEC2E84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link w:val="berschrift2Zchn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character" w:customStyle="1" w:styleId="berschrift2Zchn">
    <w:name w:val="Überschrift 2 Zchn"/>
    <w:basedOn w:val="Absatz-Standardschriftart"/>
    <w:link w:val="berschrift2"/>
    <w:rsid w:val="00B87682"/>
    <w:rPr>
      <w:rFonts w:ascii="Futura Md BT" w:hAnsi="Futura Md BT"/>
      <w:b/>
      <w:color w:val="00A7DE"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5203AEA0-FB99-4205-B366-2B8BD304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</Template>
  <TotalTime>0</TotalTime>
  <Pages>1</Pages>
  <Words>21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Ufkes, Christina - LÖSLE</dc:creator>
  <cp:lastModifiedBy>Ufkes, Christina - LÖSLE</cp:lastModifiedBy>
  <cp:revision>55</cp:revision>
  <cp:lastPrinted>2025-10-08T09:50:00Z</cp:lastPrinted>
  <dcterms:created xsi:type="dcterms:W3CDTF">2025-09-30T13:38:00Z</dcterms:created>
  <dcterms:modified xsi:type="dcterms:W3CDTF">2025-10-13T08:59:00Z</dcterms:modified>
</cp:coreProperties>
</file>