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47"/>
        <w:gridCol w:w="425"/>
      </w:tblGrid>
      <w:tr w:rsidR="002F64C9" w:rsidRPr="005F6722" w14:paraId="541CC7F4" w14:textId="77777777" w:rsidTr="002F64C9">
        <w:trPr>
          <w:cantSplit/>
          <w:trHeight w:val="1134"/>
        </w:trPr>
        <w:tc>
          <w:tcPr>
            <w:tcW w:w="8647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</w:tcPr>
          <w:p w14:paraId="47304DDE" w14:textId="45867AB1" w:rsidR="002F64C9" w:rsidRDefault="002F64C9" w:rsidP="002F6F68">
            <w:pPr>
              <w:pStyle w:val="berschrift1"/>
              <w:ind w:left="37" w:hanging="37"/>
              <w:rPr>
                <w:rFonts w:cs="Arial"/>
                <w:b w:val="0"/>
                <w:sz w:val="21"/>
                <w:szCs w:val="21"/>
              </w:rPr>
            </w:pPr>
            <w:r w:rsidRPr="00CB46A4">
              <w:rPr>
                <w:rFonts w:ascii="Century Gothic" w:hAnsi="Century Gothic"/>
                <w:color w:val="00B0F0"/>
              </w:rPr>
              <w:t>Erhebungsbogen</w:t>
            </w:r>
            <w:r w:rsidR="00CB46A4">
              <w:rPr>
                <w:rFonts w:ascii="Century Gothic" w:hAnsi="Century Gothic"/>
                <w:color w:val="00B0F0"/>
              </w:rPr>
              <w:t xml:space="preserve"> </w:t>
            </w:r>
            <w:r w:rsidRPr="00CB46A4">
              <w:rPr>
                <w:rFonts w:ascii="Century Gothic" w:hAnsi="Century Gothic"/>
                <w:color w:val="00B0F0"/>
              </w:rPr>
              <w:t>zu den Feststellungen nach dem Gesetz über das Aufspüren von Gewinnen aus schweren Straftaten (Geldwäschegesetz – GwG)</w:t>
            </w:r>
            <w:r w:rsidR="002F6F68">
              <w:rPr>
                <w:rFonts w:ascii="Century Gothic" w:hAnsi="Century Gothic"/>
                <w:color w:val="00B0F0"/>
              </w:rPr>
              <w:br/>
            </w:r>
            <w:r w:rsidRPr="000206FA">
              <w:rPr>
                <w:rFonts w:ascii="Century Gothic" w:hAnsi="Century Gothic"/>
                <w:color w:val="FF0000"/>
              </w:rPr>
              <w:t>– natürliche Person –</w:t>
            </w:r>
            <w:r w:rsidR="00BC79EA">
              <w:rPr>
                <w:rFonts w:ascii="Century Gothic" w:hAnsi="Century Gothic"/>
                <w:color w:val="FF0000"/>
              </w:rPr>
              <w:t xml:space="preserve"> (ab 07/2027 AML-VO)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23281791" w14:textId="0DE1B538" w:rsidR="002F64C9" w:rsidRPr="00176D3D" w:rsidRDefault="002F64C9" w:rsidP="002F64C9">
            <w:pPr>
              <w:spacing w:before="0"/>
              <w:ind w:left="113" w:right="113"/>
              <w:contextualSpacing/>
              <w:jc w:val="center"/>
              <w:rPr>
                <w:rFonts w:cs="Arial"/>
                <w:sz w:val="14"/>
                <w:szCs w:val="14"/>
              </w:rPr>
            </w:pPr>
          </w:p>
        </w:tc>
      </w:tr>
    </w:tbl>
    <w:p w14:paraId="6F2FB0E8" w14:textId="77777777" w:rsidR="00DB3534" w:rsidRPr="005F6722" w:rsidRDefault="002F64C9" w:rsidP="008A5560">
      <w:pPr>
        <w:spacing w:before="0"/>
        <w:rPr>
          <w:sz w:val="21"/>
          <w:szCs w:val="21"/>
        </w:rPr>
      </w:pPr>
      <w:r w:rsidRPr="007D3BE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1476A" wp14:editId="38AD713E">
                <wp:simplePos x="0" y="0"/>
                <wp:positionH relativeFrom="column">
                  <wp:posOffset>4325980</wp:posOffset>
                </wp:positionH>
                <wp:positionV relativeFrom="paragraph">
                  <wp:posOffset>-1455887</wp:posOffset>
                </wp:positionV>
                <wp:extent cx="1526876" cy="1403985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876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445BB" w14:textId="77777777" w:rsidR="00007AB2" w:rsidRPr="00DF412C" w:rsidRDefault="00007AB2" w:rsidP="00007AB2">
                            <w:pPr>
                              <w:rPr>
                                <w:sz w:val="20"/>
                              </w:rPr>
                            </w:pPr>
                            <w:r w:rsidRPr="00DF412C">
                              <w:rPr>
                                <w:b/>
                                <w:sz w:val="20"/>
                              </w:rPr>
                              <w:t xml:space="preserve">Quelle: </w:t>
                            </w:r>
                            <w:r w:rsidRPr="00DF412C">
                              <w:rPr>
                                <w:sz w:val="20"/>
                              </w:rPr>
                              <w:t>www.wpk.de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D1476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40.65pt;margin-top:-114.65pt;width:120.2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" filled="f" stroked="f">
                <v:textbox style="mso-fit-shape-to-text:t">
                  <w:txbxContent>
                    <w:p w14:paraId="07D445BB" w14:textId="77777777" w:rsidR="00007AB2" w:rsidRPr="00DF412C" w:rsidRDefault="00007AB2" w:rsidP="00007AB2">
                      <w:pPr>
                        <w:rPr>
                          <w:sz w:val="20"/>
                        </w:rPr>
                      </w:pPr>
                      <w:r w:rsidRPr="00DF412C">
                        <w:rPr>
                          <w:b/>
                          <w:sz w:val="20"/>
                        </w:rPr>
                        <w:t xml:space="preserve">Quelle: </w:t>
                      </w:r>
                      <w:r w:rsidRPr="00DF412C">
                        <w:rPr>
                          <w:sz w:val="20"/>
                        </w:rPr>
                        <w:t>www.wpk.de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enraster"/>
        <w:tblW w:w="90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31"/>
        <w:gridCol w:w="23"/>
        <w:gridCol w:w="374"/>
        <w:gridCol w:w="23"/>
        <w:gridCol w:w="454"/>
        <w:gridCol w:w="396"/>
        <w:gridCol w:w="2127"/>
        <w:gridCol w:w="283"/>
        <w:gridCol w:w="851"/>
        <w:gridCol w:w="567"/>
        <w:gridCol w:w="141"/>
        <w:gridCol w:w="284"/>
        <w:gridCol w:w="425"/>
        <w:gridCol w:w="284"/>
        <w:gridCol w:w="2386"/>
        <w:gridCol w:w="23"/>
        <w:gridCol w:w="23"/>
      </w:tblGrid>
      <w:tr w:rsidR="00F5228D" w:rsidRPr="005F6722" w14:paraId="2D55AAC9" w14:textId="77777777" w:rsidTr="00424D61">
        <w:tc>
          <w:tcPr>
            <w:tcW w:w="454" w:type="dxa"/>
            <w:gridSpan w:val="2"/>
          </w:tcPr>
          <w:p w14:paraId="13A2A93F" w14:textId="77777777" w:rsidR="00F5228D" w:rsidRPr="005F6722" w:rsidRDefault="00F5228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A.</w:t>
            </w:r>
          </w:p>
        </w:tc>
        <w:tc>
          <w:tcPr>
            <w:tcW w:w="5500" w:type="dxa"/>
            <w:gridSpan w:val="10"/>
          </w:tcPr>
          <w:p w14:paraId="62439E31" w14:textId="77777777" w:rsidR="00F5228D" w:rsidRPr="005F6722" w:rsidRDefault="00F5228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b/>
                <w:sz w:val="21"/>
                <w:szCs w:val="21"/>
              </w:rPr>
              <w:t>Identifizierung, § 10 Abs. 1 Nr. 1 GwG</w:t>
            </w:r>
          </w:p>
        </w:tc>
        <w:tc>
          <w:tcPr>
            <w:tcW w:w="3141" w:type="dxa"/>
            <w:gridSpan w:val="5"/>
            <w:shd w:val="clear" w:color="auto" w:fill="D9D9D9" w:themeFill="background1" w:themeFillShade="D9"/>
          </w:tcPr>
          <w:p w14:paraId="5718A281" w14:textId="77777777" w:rsidR="00F5228D" w:rsidRPr="00AB6D75" w:rsidRDefault="00695C0D" w:rsidP="00DF412C">
            <w:pPr>
              <w:spacing w:before="0"/>
              <w:jc w:val="center"/>
              <w:rPr>
                <w:rFonts w:cs="Vijaya"/>
                <w:b/>
                <w:color w:val="FF0000"/>
                <w:sz w:val="18"/>
              </w:rPr>
            </w:pPr>
            <w:r>
              <w:rPr>
                <w:rFonts w:cs="Vijaya"/>
                <w:b/>
                <w:color w:val="FF0000"/>
                <w:sz w:val="18"/>
              </w:rPr>
              <w:t>Person</w:t>
            </w:r>
            <w:r w:rsidR="00F5228D" w:rsidRPr="00AB6D75">
              <w:rPr>
                <w:rFonts w:cs="Vijaya"/>
                <w:b/>
                <w:color w:val="FF0000"/>
                <w:sz w:val="18"/>
              </w:rPr>
              <w:t xml:space="preserve"> 1: Mandant</w:t>
            </w:r>
          </w:p>
          <w:p w14:paraId="671F0D7F" w14:textId="77777777" w:rsidR="00F5228D" w:rsidRPr="00AB6D75" w:rsidRDefault="00F5228D" w:rsidP="00DF412C">
            <w:pPr>
              <w:spacing w:before="0"/>
              <w:jc w:val="center"/>
              <w:rPr>
                <w:rFonts w:ascii="Lucida Calligraphy" w:hAnsi="Lucida Calligraphy"/>
                <w:sz w:val="18"/>
                <w:szCs w:val="21"/>
              </w:rPr>
            </w:pPr>
            <w:r w:rsidRPr="00AB6D75">
              <w:rPr>
                <w:rFonts w:cs="Vijaya"/>
                <w:b/>
                <w:color w:val="FF0000"/>
                <w:sz w:val="18"/>
              </w:rPr>
              <w:t>„Wer ist Vertragspartner?“</w:t>
            </w:r>
          </w:p>
        </w:tc>
      </w:tr>
      <w:tr w:rsidR="00F0765A" w:rsidRPr="005F6722" w14:paraId="5763EDA8" w14:textId="77777777" w:rsidTr="00424D61">
        <w:trPr>
          <w:gridAfter w:val="2"/>
          <w:wAfter w:w="46" w:type="dxa"/>
        </w:trPr>
        <w:tc>
          <w:tcPr>
            <w:tcW w:w="431" w:type="dxa"/>
          </w:tcPr>
          <w:p w14:paraId="4A85BF34" w14:textId="77777777" w:rsidR="00F0765A" w:rsidRPr="005F6722" w:rsidRDefault="00F0765A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397" w:type="dxa"/>
            <w:gridSpan w:val="2"/>
          </w:tcPr>
          <w:p w14:paraId="08051419" w14:textId="77777777" w:rsidR="00F0765A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1.</w:t>
            </w:r>
          </w:p>
        </w:tc>
        <w:tc>
          <w:tcPr>
            <w:tcW w:w="8221" w:type="dxa"/>
            <w:gridSpan w:val="12"/>
          </w:tcPr>
          <w:p w14:paraId="45E0AD44" w14:textId="77777777" w:rsidR="00F0765A" w:rsidRPr="005F6722" w:rsidRDefault="00FF2386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b/>
                <w:sz w:val="21"/>
                <w:szCs w:val="21"/>
              </w:rPr>
              <w:t>Vertragspartner</w:t>
            </w:r>
          </w:p>
        </w:tc>
      </w:tr>
      <w:tr w:rsidR="00FF2386" w:rsidRPr="005F6722" w14:paraId="4156F90F" w14:textId="77777777" w:rsidTr="00424D61">
        <w:trPr>
          <w:gridAfter w:val="1"/>
          <w:wAfter w:w="23" w:type="dxa"/>
          <w:trHeight w:val="170"/>
        </w:trPr>
        <w:tc>
          <w:tcPr>
            <w:tcW w:w="431" w:type="dxa"/>
          </w:tcPr>
          <w:p w14:paraId="2FA12BB6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5516AB40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61B490B0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a)</w:t>
            </w:r>
          </w:p>
        </w:tc>
        <w:tc>
          <w:tcPr>
            <w:tcW w:w="7767" w:type="dxa"/>
            <w:gridSpan w:val="11"/>
          </w:tcPr>
          <w:p w14:paraId="671F92FE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b/>
                <w:sz w:val="21"/>
                <w:szCs w:val="21"/>
              </w:rPr>
              <w:t>Identitätsfeststellung, § 11 GwG</w:t>
            </w:r>
          </w:p>
        </w:tc>
      </w:tr>
      <w:tr w:rsidR="00FF2386" w:rsidRPr="005F6722" w14:paraId="3AA2AD00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409D85AC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761DED6D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52A558C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7420CBE0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10"/>
          </w:tcPr>
          <w:p w14:paraId="293A3F7F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Wurde bereits früher identifiziert und die dabei erhobenen Daten wurden aufgezeichnet, § 11 Abs. 2 GwG</w:t>
            </w:r>
          </w:p>
        </w:tc>
      </w:tr>
      <w:tr w:rsidR="00FF2386" w:rsidRPr="005F6722" w14:paraId="59B5333B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0DD3A5E1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0B8F6A27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7E8239A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3FAA7EB9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10"/>
          </w:tcPr>
          <w:p w14:paraId="0ACC4664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Neufeststellung</w:t>
            </w:r>
            <w:r w:rsidR="007C49E9">
              <w:rPr>
                <w:rFonts w:cs="Arial"/>
                <w:sz w:val="21"/>
                <w:szCs w:val="21"/>
              </w:rPr>
              <w:t>, § 11 Abs. 1, 4 GwG</w:t>
            </w:r>
          </w:p>
        </w:tc>
      </w:tr>
      <w:tr w:rsidR="00FF2386" w:rsidRPr="005F6722" w14:paraId="410D0C19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177B5486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71665658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E0B5A9C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14A02190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 w14:paraId="5E3453C6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08" w:type="dxa"/>
            <w:gridSpan w:val="2"/>
          </w:tcPr>
          <w:p w14:paraId="187EB131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</w:tcPr>
          <w:p w14:paraId="4F606B9B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FF2386" w:rsidRPr="005F6722" w14:paraId="1764AA01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2C95FF6A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1174414E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3F9FEDD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18B34099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3261" w:type="dxa"/>
            <w:gridSpan w:val="3"/>
          </w:tcPr>
          <w:p w14:paraId="2FC1FF08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(Name)</w:t>
            </w:r>
          </w:p>
        </w:tc>
        <w:tc>
          <w:tcPr>
            <w:tcW w:w="708" w:type="dxa"/>
            <w:gridSpan w:val="2"/>
          </w:tcPr>
          <w:p w14:paraId="40619A64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</w:tcBorders>
          </w:tcPr>
          <w:p w14:paraId="7B6CC8EA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(Vorname)</w:t>
            </w:r>
          </w:p>
        </w:tc>
      </w:tr>
      <w:tr w:rsidR="00FF2386" w:rsidRPr="005F6722" w14:paraId="7B6059A0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0BDA988C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5C1ADE77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0DD5707F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04975E1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D3C05FE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83" w:type="dxa"/>
          </w:tcPr>
          <w:p w14:paraId="72BE9F29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5"/>
            <w:tcBorders>
              <w:bottom w:val="single" w:sz="4" w:space="0" w:color="auto"/>
            </w:tcBorders>
          </w:tcPr>
          <w:p w14:paraId="15ECE973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84" w:type="dxa"/>
          </w:tcPr>
          <w:p w14:paraId="3CC49680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14:paraId="5CCE8F67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FF2386" w:rsidRPr="005F6722" w14:paraId="7CD8BDE8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3A5B4EF4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5BF0BBFC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D68881E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6E3AAB01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2127" w:type="dxa"/>
          </w:tcPr>
          <w:p w14:paraId="5BBF49D6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(Geburtsort)</w:t>
            </w:r>
          </w:p>
        </w:tc>
        <w:tc>
          <w:tcPr>
            <w:tcW w:w="283" w:type="dxa"/>
          </w:tcPr>
          <w:p w14:paraId="548075FA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5"/>
          </w:tcPr>
          <w:p w14:paraId="5F3ACC7D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(Geburtsdatum)</w:t>
            </w:r>
          </w:p>
        </w:tc>
        <w:tc>
          <w:tcPr>
            <w:tcW w:w="284" w:type="dxa"/>
          </w:tcPr>
          <w:p w14:paraId="6DC3BAFD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409" w:type="dxa"/>
            <w:gridSpan w:val="2"/>
          </w:tcPr>
          <w:p w14:paraId="08E9651D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(Staatsangehörigkeit)</w:t>
            </w:r>
          </w:p>
        </w:tc>
      </w:tr>
      <w:tr w:rsidR="00FF2386" w:rsidRPr="005F6722" w14:paraId="5F599E21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21FA6C36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1F162212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F25C6D6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749BF5B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1" w:type="dxa"/>
            <w:gridSpan w:val="10"/>
            <w:tcBorders>
              <w:bottom w:val="single" w:sz="4" w:space="0" w:color="auto"/>
            </w:tcBorders>
          </w:tcPr>
          <w:p w14:paraId="433EE811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FF2386" w:rsidRPr="005F6722" w14:paraId="03DD25E5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0C143C8C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7F637131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4FA56B2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32DCA1BD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1" w:type="dxa"/>
            <w:gridSpan w:val="10"/>
            <w:tcBorders>
              <w:top w:val="single" w:sz="4" w:space="0" w:color="auto"/>
            </w:tcBorders>
          </w:tcPr>
          <w:p w14:paraId="5535968B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(Anschrift)</w:t>
            </w:r>
          </w:p>
        </w:tc>
      </w:tr>
      <w:tr w:rsidR="00FF2386" w:rsidRPr="005F6722" w14:paraId="7827AF5C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56037C09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5EBA47CC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B6157D8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073C12D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1" w:type="dxa"/>
            <w:gridSpan w:val="10"/>
          </w:tcPr>
          <w:p w14:paraId="03C6AEAC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5F6722" w:rsidRPr="005F6722" w14:paraId="4E14C4C5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257F4313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1E3D040D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25D11987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b)</w:t>
            </w:r>
          </w:p>
        </w:tc>
        <w:tc>
          <w:tcPr>
            <w:tcW w:w="4649" w:type="dxa"/>
            <w:gridSpan w:val="7"/>
          </w:tcPr>
          <w:p w14:paraId="61CD095D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Identitätsüberprüfung, § 12 GwG</w:t>
            </w:r>
          </w:p>
        </w:tc>
        <w:tc>
          <w:tcPr>
            <w:tcW w:w="3118" w:type="dxa"/>
            <w:gridSpan w:val="4"/>
            <w:shd w:val="clear" w:color="auto" w:fill="D9D9D9" w:themeFill="background1" w:themeFillShade="D9"/>
          </w:tcPr>
          <w:p w14:paraId="11ED0CE7" w14:textId="77777777" w:rsidR="005F6722" w:rsidRPr="00AB6D75" w:rsidRDefault="005F6722" w:rsidP="00DF412C">
            <w:pPr>
              <w:spacing w:before="0"/>
              <w:jc w:val="center"/>
              <w:rPr>
                <w:rFonts w:cs="Vijaya"/>
                <w:b/>
                <w:sz w:val="18"/>
              </w:rPr>
            </w:pPr>
            <w:r w:rsidRPr="00AB6D75">
              <w:rPr>
                <w:rFonts w:cs="Vijaya"/>
                <w:b/>
                <w:color w:val="FF0000"/>
                <w:sz w:val="18"/>
              </w:rPr>
              <w:t xml:space="preserve">„Sind </w:t>
            </w:r>
            <w:r w:rsidR="00AB6D75" w:rsidRPr="00AB6D75">
              <w:rPr>
                <w:rFonts w:cs="Vijaya"/>
                <w:b/>
                <w:color w:val="FF0000"/>
                <w:sz w:val="18"/>
              </w:rPr>
              <w:t xml:space="preserve">die </w:t>
            </w:r>
            <w:r w:rsidRPr="00AB6D75">
              <w:rPr>
                <w:rFonts w:cs="Vijaya"/>
                <w:b/>
                <w:color w:val="FF0000"/>
                <w:sz w:val="18"/>
              </w:rPr>
              <w:t>Angaben korrekt?“</w:t>
            </w:r>
          </w:p>
        </w:tc>
      </w:tr>
      <w:tr w:rsidR="00C8451D" w:rsidRPr="005F6722" w14:paraId="121E3252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0DCDA504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25405010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F4C45D6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67" w:type="dxa"/>
            <w:gridSpan w:val="11"/>
          </w:tcPr>
          <w:p w14:paraId="1C1FFC49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Die Identität wurde überprüft (Kopien/Unterlagen erstellt und liegen bei):</w:t>
            </w:r>
          </w:p>
        </w:tc>
      </w:tr>
      <w:tr w:rsidR="00FF2386" w:rsidRPr="005F6722" w14:paraId="710996D3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2B7D374D" w14:textId="77777777" w:rsidR="00FF2386" w:rsidRPr="005F6722" w:rsidRDefault="00FF2386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7DBF51B2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FAE19DE" w14:textId="77777777" w:rsidR="00FF2386" w:rsidRPr="005F6722" w:rsidRDefault="00FF2386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45232B65" w14:textId="77777777" w:rsidR="00FF2386" w:rsidRPr="005F6722" w:rsidRDefault="00FF2386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10"/>
          </w:tcPr>
          <w:p w14:paraId="7144A20C" w14:textId="77777777" w:rsidR="00FF2386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durch Ausweis/Pass</w:t>
            </w:r>
          </w:p>
        </w:tc>
      </w:tr>
      <w:tr w:rsidR="00C8451D" w:rsidRPr="005F6722" w14:paraId="4BA5F085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17EC0F38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5610A6D7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7DD7B98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66DB48DD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 w14:paraId="05872D8A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14:paraId="2DEAC626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543" w:type="dxa"/>
            <w:gridSpan w:val="6"/>
            <w:tcBorders>
              <w:bottom w:val="single" w:sz="4" w:space="0" w:color="auto"/>
            </w:tcBorders>
          </w:tcPr>
          <w:p w14:paraId="22C0706E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C8451D" w:rsidRPr="005F6722" w14:paraId="669253A3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3808FFE0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4C4CFAE2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0418705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CE59945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3261" w:type="dxa"/>
            <w:gridSpan w:val="3"/>
          </w:tcPr>
          <w:p w14:paraId="7F35A65B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Ausweis-/Passnummer</w:t>
            </w:r>
          </w:p>
        </w:tc>
        <w:tc>
          <w:tcPr>
            <w:tcW w:w="567" w:type="dxa"/>
          </w:tcPr>
          <w:p w14:paraId="483BFD66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543" w:type="dxa"/>
            <w:gridSpan w:val="6"/>
          </w:tcPr>
          <w:p w14:paraId="40751423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Ausstellende Behörde</w:t>
            </w:r>
          </w:p>
        </w:tc>
      </w:tr>
      <w:tr w:rsidR="00C8451D" w:rsidRPr="005F6722" w14:paraId="10B889A0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169F74A7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7E4AD560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7E8B23F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50AE3CA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10"/>
          </w:tcPr>
          <w:p w14:paraId="1DD1B279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durch elektronischen Identitätsnachweis, qualifizierte elektronische Signatur, notifiziertes elektronisches Identifizierungssystem</w:t>
            </w:r>
          </w:p>
        </w:tc>
      </w:tr>
      <w:tr w:rsidR="00C8451D" w:rsidRPr="005F6722" w14:paraId="42CA8B4E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12848569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00FECF29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A5E0C58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150C6B82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10"/>
          </w:tcPr>
          <w:p w14:paraId="18850982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bei vereinfachten Sorgfaltspflichten anhand von sonstigen Dokumenten, Daten oder Informationen, die von einer glaubwürdigen und unabhängigen Quelle stammen und für die Überprüfung geeignet sind</w:t>
            </w:r>
          </w:p>
        </w:tc>
      </w:tr>
      <w:tr w:rsidR="00C8451D" w:rsidRPr="005F6722" w14:paraId="2EA7058E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6F4F0952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462594C3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AC8CDFD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749331E2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10"/>
          </w:tcPr>
          <w:p w14:paraId="4DED962C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bei Person, die das 16. Lebensjahr noch nicht vollendet hat durch Geburtsurkunde in Verbindung mit der Überprüfung der Identität des gesetzlichen Vertreters</w:t>
            </w:r>
          </w:p>
        </w:tc>
      </w:tr>
      <w:tr w:rsidR="00C8451D" w:rsidRPr="005F6722" w14:paraId="071F7085" w14:textId="77777777" w:rsidTr="00424D61">
        <w:trPr>
          <w:gridAfter w:val="1"/>
          <w:wAfter w:w="23" w:type="dxa"/>
        </w:trPr>
        <w:tc>
          <w:tcPr>
            <w:tcW w:w="431" w:type="dxa"/>
          </w:tcPr>
          <w:p w14:paraId="588CDDD2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3"/>
          </w:tcPr>
          <w:p w14:paraId="2F2694D6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6289D85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0F2FF7F9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10"/>
          </w:tcPr>
          <w:p w14:paraId="3E48BA4A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bei Betreuten durch Bestellungsurkunde des Betreuers und Überprüfung der Identität des Betreuers</w:t>
            </w:r>
          </w:p>
        </w:tc>
      </w:tr>
    </w:tbl>
    <w:p w14:paraId="5C2C444E" w14:textId="77777777" w:rsidR="00DF412C" w:rsidRDefault="00DF412C">
      <w:r>
        <w:br w:type="page"/>
      </w:r>
    </w:p>
    <w:tbl>
      <w:tblPr>
        <w:tblStyle w:val="Tabellenraster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31"/>
        <w:gridCol w:w="420"/>
        <w:gridCol w:w="454"/>
        <w:gridCol w:w="396"/>
        <w:gridCol w:w="2127"/>
        <w:gridCol w:w="283"/>
        <w:gridCol w:w="851"/>
        <w:gridCol w:w="567"/>
        <w:gridCol w:w="141"/>
        <w:gridCol w:w="142"/>
        <w:gridCol w:w="142"/>
        <w:gridCol w:w="425"/>
        <w:gridCol w:w="284"/>
        <w:gridCol w:w="2409"/>
      </w:tblGrid>
      <w:tr w:rsidR="005F6722" w:rsidRPr="005F6722" w14:paraId="384AF1FA" w14:textId="77777777" w:rsidTr="00424D61">
        <w:tc>
          <w:tcPr>
            <w:tcW w:w="431" w:type="dxa"/>
          </w:tcPr>
          <w:p w14:paraId="294541B3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60F62FF1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2.</w:t>
            </w:r>
          </w:p>
        </w:tc>
        <w:tc>
          <w:tcPr>
            <w:tcW w:w="4961" w:type="dxa"/>
            <w:gridSpan w:val="8"/>
          </w:tcPr>
          <w:p w14:paraId="5F9A0811" w14:textId="77777777" w:rsidR="005F6722" w:rsidRPr="005F6722" w:rsidRDefault="005F6722" w:rsidP="00C8451D">
            <w:pPr>
              <w:pStyle w:val="Default"/>
              <w:rPr>
                <w:rFonts w:ascii="Century Gothic" w:hAnsi="Century Gothic"/>
                <w:b/>
                <w:sz w:val="21"/>
                <w:szCs w:val="21"/>
              </w:rPr>
            </w:pPr>
            <w:r w:rsidRPr="005F6722">
              <w:rPr>
                <w:rFonts w:ascii="Century Gothic" w:hAnsi="Century Gothic"/>
                <w:b/>
                <w:sz w:val="21"/>
                <w:szCs w:val="21"/>
              </w:rPr>
              <w:t xml:space="preserve">Für den Vertragspartner auftretende Person </w:t>
            </w:r>
          </w:p>
          <w:p w14:paraId="33345403" w14:textId="77777777" w:rsidR="005F6722" w:rsidRPr="005F6722" w:rsidRDefault="005F6722" w:rsidP="00C8451D">
            <w:pPr>
              <w:pStyle w:val="Default"/>
              <w:rPr>
                <w:rFonts w:ascii="Century Gothic" w:hAnsi="Century Gothic"/>
                <w:b/>
                <w:sz w:val="21"/>
                <w:szCs w:val="21"/>
              </w:rPr>
            </w:pPr>
            <w:r w:rsidRPr="005F6722">
              <w:rPr>
                <w:rFonts w:ascii="Century Gothic" w:hAnsi="Century Gothic"/>
                <w:sz w:val="21"/>
                <w:szCs w:val="21"/>
              </w:rPr>
              <w:t>(sofern vorhanden)</w:t>
            </w:r>
          </w:p>
        </w:tc>
        <w:tc>
          <w:tcPr>
            <w:tcW w:w="3260" w:type="dxa"/>
            <w:gridSpan w:val="4"/>
            <w:shd w:val="clear" w:color="auto" w:fill="D9D9D9" w:themeFill="background1" w:themeFillShade="D9"/>
          </w:tcPr>
          <w:p w14:paraId="7987B6C7" w14:textId="77777777" w:rsidR="005F6722" w:rsidRPr="00AB6D75" w:rsidRDefault="00695C0D" w:rsidP="00DF412C">
            <w:pPr>
              <w:spacing w:before="0"/>
              <w:jc w:val="center"/>
              <w:rPr>
                <w:rFonts w:cs="Vijaya"/>
                <w:b/>
                <w:color w:val="FF0000"/>
                <w:sz w:val="18"/>
              </w:rPr>
            </w:pPr>
            <w:r>
              <w:rPr>
                <w:rFonts w:cs="Vijaya"/>
                <w:b/>
                <w:color w:val="FF0000"/>
                <w:sz w:val="18"/>
              </w:rPr>
              <w:t>Person</w:t>
            </w:r>
            <w:r w:rsidR="005F6722" w:rsidRPr="00AB6D75">
              <w:rPr>
                <w:rFonts w:cs="Vijaya"/>
                <w:b/>
                <w:color w:val="FF0000"/>
                <w:sz w:val="18"/>
              </w:rPr>
              <w:t xml:space="preserve"> 2:</w:t>
            </w:r>
          </w:p>
          <w:p w14:paraId="667BD944" w14:textId="77777777" w:rsidR="005F6722" w:rsidRPr="00DF412C" w:rsidRDefault="005F6722" w:rsidP="00DF412C">
            <w:pPr>
              <w:spacing w:before="0"/>
              <w:jc w:val="center"/>
              <w:rPr>
                <w:rFonts w:cs="Vijaya"/>
                <w:b/>
                <w:sz w:val="20"/>
              </w:rPr>
            </w:pPr>
            <w:r w:rsidRPr="00AB6D75">
              <w:rPr>
                <w:rFonts w:cs="Vijaya"/>
                <w:b/>
                <w:color w:val="FF0000"/>
                <w:sz w:val="18"/>
              </w:rPr>
              <w:t xml:space="preserve">„Wer ist </w:t>
            </w:r>
            <w:r w:rsidR="00AB6D75" w:rsidRPr="00AB6D75">
              <w:rPr>
                <w:rFonts w:cs="Vijaya"/>
                <w:b/>
                <w:color w:val="FF0000"/>
                <w:sz w:val="18"/>
              </w:rPr>
              <w:t xml:space="preserve">die </w:t>
            </w:r>
            <w:r w:rsidRPr="00AB6D75">
              <w:rPr>
                <w:rFonts w:cs="Vijaya"/>
                <w:b/>
                <w:color w:val="FF0000"/>
                <w:sz w:val="18"/>
              </w:rPr>
              <w:t>handelnde Person?“</w:t>
            </w:r>
          </w:p>
        </w:tc>
      </w:tr>
      <w:tr w:rsidR="002E458C" w:rsidRPr="005F6722" w14:paraId="449547AC" w14:textId="77777777" w:rsidTr="00424D61">
        <w:tc>
          <w:tcPr>
            <w:tcW w:w="431" w:type="dxa"/>
          </w:tcPr>
          <w:p w14:paraId="2E31C95B" w14:textId="77777777" w:rsidR="002E458C" w:rsidRPr="005F6722" w:rsidRDefault="002E458C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4706711D" w14:textId="77777777" w:rsidR="002E458C" w:rsidRPr="005F6722" w:rsidRDefault="002E458C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5D2E4332" w14:textId="77777777" w:rsidR="002E458C" w:rsidRPr="005F6722" w:rsidRDefault="002E458C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a)</w:t>
            </w:r>
          </w:p>
        </w:tc>
        <w:tc>
          <w:tcPr>
            <w:tcW w:w="7767" w:type="dxa"/>
            <w:gridSpan w:val="11"/>
          </w:tcPr>
          <w:p w14:paraId="52D4B0F3" w14:textId="77777777" w:rsidR="002E458C" w:rsidRPr="005F6722" w:rsidRDefault="002E458C" w:rsidP="00C8451D">
            <w:pPr>
              <w:pStyle w:val="Default"/>
              <w:rPr>
                <w:rFonts w:ascii="Century Gothic" w:hAnsi="Century Gothic"/>
                <w:b/>
                <w:sz w:val="21"/>
                <w:szCs w:val="21"/>
              </w:rPr>
            </w:pPr>
            <w:r w:rsidRPr="005F6722">
              <w:rPr>
                <w:rFonts w:ascii="Century Gothic" w:hAnsi="Century Gothic"/>
                <w:b/>
                <w:sz w:val="21"/>
                <w:szCs w:val="21"/>
              </w:rPr>
              <w:t>Identitätsfeststellung, § 11 GwG</w:t>
            </w:r>
          </w:p>
        </w:tc>
      </w:tr>
      <w:tr w:rsidR="00C8451D" w:rsidRPr="005F6722" w14:paraId="107B677E" w14:textId="77777777" w:rsidTr="00424D61">
        <w:tc>
          <w:tcPr>
            <w:tcW w:w="431" w:type="dxa"/>
          </w:tcPr>
          <w:p w14:paraId="2DEB72D1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3CA093E4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756751B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4AD7807F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10"/>
          </w:tcPr>
          <w:p w14:paraId="4869735C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 xml:space="preserve">Wurde bereits früher identifiziert und die dabei erhobenen Daten wurden aufgezeichnet, § 11 Abs. </w:t>
            </w:r>
            <w:r w:rsidR="00D236AF">
              <w:rPr>
                <w:sz w:val="21"/>
                <w:szCs w:val="21"/>
              </w:rPr>
              <w:t>3</w:t>
            </w:r>
            <w:r w:rsidRPr="005F6722">
              <w:rPr>
                <w:sz w:val="21"/>
                <w:szCs w:val="21"/>
              </w:rPr>
              <w:t xml:space="preserve"> GwG</w:t>
            </w:r>
          </w:p>
        </w:tc>
      </w:tr>
      <w:tr w:rsidR="00C8451D" w:rsidRPr="005F6722" w14:paraId="5D061326" w14:textId="77777777" w:rsidTr="00424D61">
        <w:tc>
          <w:tcPr>
            <w:tcW w:w="431" w:type="dxa"/>
          </w:tcPr>
          <w:p w14:paraId="693E02CB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0AFE2487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2CC0F68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7977E3BE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10"/>
          </w:tcPr>
          <w:p w14:paraId="0768DD7F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Neufeststellung, § 11 Abs. 1, 4 GwG</w:t>
            </w:r>
          </w:p>
        </w:tc>
      </w:tr>
      <w:tr w:rsidR="00C8451D" w:rsidRPr="005F6722" w14:paraId="16B34818" w14:textId="77777777" w:rsidTr="00424D61">
        <w:tc>
          <w:tcPr>
            <w:tcW w:w="431" w:type="dxa"/>
          </w:tcPr>
          <w:p w14:paraId="4D19739E" w14:textId="77777777" w:rsidR="00C8451D" w:rsidRPr="005F6722" w:rsidRDefault="00C8451D" w:rsidP="001A3B4A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647553EE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0421C202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1E1C7376" w14:textId="77777777" w:rsidR="00C8451D" w:rsidRPr="005F6722" w:rsidRDefault="00C8451D" w:rsidP="001A3B4A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 w14:paraId="44863A34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08" w:type="dxa"/>
            <w:gridSpan w:val="2"/>
          </w:tcPr>
          <w:p w14:paraId="6C73A98A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</w:tcPr>
          <w:p w14:paraId="2C3C0C5E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C8451D" w:rsidRPr="005F6722" w14:paraId="60679BF5" w14:textId="77777777" w:rsidTr="00424D61">
        <w:tc>
          <w:tcPr>
            <w:tcW w:w="431" w:type="dxa"/>
          </w:tcPr>
          <w:p w14:paraId="76E1814E" w14:textId="77777777" w:rsidR="00C8451D" w:rsidRPr="005F6722" w:rsidRDefault="00C8451D" w:rsidP="001A3B4A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442A7D34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D121513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9BF43EF" w14:textId="77777777" w:rsidR="00C8451D" w:rsidRPr="005F6722" w:rsidRDefault="00C8451D" w:rsidP="001A3B4A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3261" w:type="dxa"/>
            <w:gridSpan w:val="3"/>
          </w:tcPr>
          <w:p w14:paraId="299DECFC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(Name)</w:t>
            </w:r>
          </w:p>
        </w:tc>
        <w:tc>
          <w:tcPr>
            <w:tcW w:w="708" w:type="dxa"/>
            <w:gridSpan w:val="2"/>
          </w:tcPr>
          <w:p w14:paraId="2A994C20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402" w:type="dxa"/>
            <w:gridSpan w:val="5"/>
            <w:tcBorders>
              <w:top w:val="single" w:sz="4" w:space="0" w:color="auto"/>
            </w:tcBorders>
          </w:tcPr>
          <w:p w14:paraId="560A3387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(Vorname)</w:t>
            </w:r>
          </w:p>
        </w:tc>
      </w:tr>
      <w:tr w:rsidR="002E458C" w:rsidRPr="005F6722" w14:paraId="1D5F88F5" w14:textId="77777777" w:rsidTr="00424D61">
        <w:tc>
          <w:tcPr>
            <w:tcW w:w="431" w:type="dxa"/>
          </w:tcPr>
          <w:p w14:paraId="01D6DEA6" w14:textId="77777777" w:rsidR="00C8451D" w:rsidRPr="005F6722" w:rsidRDefault="00C8451D" w:rsidP="001A3B4A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2B283536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08E2738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8836E94" w14:textId="77777777" w:rsidR="00C8451D" w:rsidRPr="005F6722" w:rsidRDefault="00C8451D" w:rsidP="001A3B4A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535F86F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83" w:type="dxa"/>
          </w:tcPr>
          <w:p w14:paraId="12889DE8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6"/>
            <w:tcBorders>
              <w:bottom w:val="single" w:sz="4" w:space="0" w:color="auto"/>
            </w:tcBorders>
          </w:tcPr>
          <w:p w14:paraId="1E1E901F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84" w:type="dxa"/>
          </w:tcPr>
          <w:p w14:paraId="158BA9A4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9F7AAC8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C8451D" w:rsidRPr="005F6722" w14:paraId="5E2C67B7" w14:textId="77777777" w:rsidTr="00424D61">
        <w:tc>
          <w:tcPr>
            <w:tcW w:w="431" w:type="dxa"/>
          </w:tcPr>
          <w:p w14:paraId="7515F1B9" w14:textId="77777777" w:rsidR="00C8451D" w:rsidRPr="005F6722" w:rsidRDefault="00C8451D" w:rsidP="001A3B4A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65E7346D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1D31AED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4ABCF46D" w14:textId="77777777" w:rsidR="00C8451D" w:rsidRPr="005F6722" w:rsidRDefault="00C8451D" w:rsidP="001A3B4A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2127" w:type="dxa"/>
          </w:tcPr>
          <w:p w14:paraId="4DF9DD07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(Geburtsort)</w:t>
            </w:r>
          </w:p>
        </w:tc>
        <w:tc>
          <w:tcPr>
            <w:tcW w:w="283" w:type="dxa"/>
          </w:tcPr>
          <w:p w14:paraId="05A130CF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6"/>
          </w:tcPr>
          <w:p w14:paraId="13DA31D2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(Geburtsdatum)</w:t>
            </w:r>
          </w:p>
        </w:tc>
        <w:tc>
          <w:tcPr>
            <w:tcW w:w="284" w:type="dxa"/>
          </w:tcPr>
          <w:p w14:paraId="34B5F6BE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14:paraId="43C7AC5E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(Staatsangehörigkeit)</w:t>
            </w:r>
          </w:p>
        </w:tc>
      </w:tr>
      <w:tr w:rsidR="00C8451D" w:rsidRPr="005F6722" w14:paraId="44B97227" w14:textId="77777777" w:rsidTr="00424D61">
        <w:tc>
          <w:tcPr>
            <w:tcW w:w="431" w:type="dxa"/>
          </w:tcPr>
          <w:p w14:paraId="6893C1F4" w14:textId="77777777" w:rsidR="00C8451D" w:rsidRPr="005F6722" w:rsidRDefault="00C8451D" w:rsidP="001A3B4A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07848BC1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02F223FD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1E5B4F38" w14:textId="77777777" w:rsidR="00C8451D" w:rsidRPr="005F6722" w:rsidRDefault="00C8451D" w:rsidP="001A3B4A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1" w:type="dxa"/>
            <w:gridSpan w:val="10"/>
            <w:tcBorders>
              <w:bottom w:val="single" w:sz="4" w:space="0" w:color="auto"/>
            </w:tcBorders>
          </w:tcPr>
          <w:p w14:paraId="2FFAD490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C8451D" w:rsidRPr="005F6722" w14:paraId="70F4BDEC" w14:textId="77777777" w:rsidTr="00424D61">
        <w:tc>
          <w:tcPr>
            <w:tcW w:w="431" w:type="dxa"/>
          </w:tcPr>
          <w:p w14:paraId="195D13D8" w14:textId="77777777" w:rsidR="00C8451D" w:rsidRPr="005F6722" w:rsidRDefault="00C8451D" w:rsidP="001A3B4A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22CEF87F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91FEE5C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9083189" w14:textId="77777777" w:rsidR="00C8451D" w:rsidRPr="005F6722" w:rsidRDefault="00C8451D" w:rsidP="001A3B4A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1" w:type="dxa"/>
            <w:gridSpan w:val="10"/>
            <w:tcBorders>
              <w:top w:val="single" w:sz="4" w:space="0" w:color="auto"/>
            </w:tcBorders>
          </w:tcPr>
          <w:p w14:paraId="2A614730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(Anschrift)</w:t>
            </w:r>
          </w:p>
        </w:tc>
      </w:tr>
      <w:tr w:rsidR="00C8451D" w:rsidRPr="005F6722" w14:paraId="514DDAA0" w14:textId="77777777" w:rsidTr="00424D61">
        <w:tc>
          <w:tcPr>
            <w:tcW w:w="431" w:type="dxa"/>
          </w:tcPr>
          <w:p w14:paraId="7826FD7E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0AD7C73C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302F109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72E5AE7F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10"/>
          </w:tcPr>
          <w:p w14:paraId="7064423C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5F6722" w:rsidRPr="005F6722" w14:paraId="1E90469B" w14:textId="77777777" w:rsidTr="00424D61">
        <w:tc>
          <w:tcPr>
            <w:tcW w:w="431" w:type="dxa"/>
          </w:tcPr>
          <w:p w14:paraId="32C91C72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6854FF9A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1FDEAE02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b)</w:t>
            </w:r>
          </w:p>
        </w:tc>
        <w:tc>
          <w:tcPr>
            <w:tcW w:w="4649" w:type="dxa"/>
            <w:gridSpan w:val="8"/>
          </w:tcPr>
          <w:p w14:paraId="3CC64E41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Identitätsüberprüfung, § 12 GwG</w:t>
            </w:r>
          </w:p>
        </w:tc>
        <w:tc>
          <w:tcPr>
            <w:tcW w:w="3118" w:type="dxa"/>
            <w:gridSpan w:val="3"/>
            <w:shd w:val="clear" w:color="auto" w:fill="D9D9D9" w:themeFill="background1" w:themeFillShade="D9"/>
          </w:tcPr>
          <w:p w14:paraId="1EB4F10D" w14:textId="77777777" w:rsidR="005F6722" w:rsidRPr="00AB6D75" w:rsidRDefault="005F6722" w:rsidP="00DF412C">
            <w:pPr>
              <w:spacing w:before="0"/>
              <w:jc w:val="center"/>
              <w:rPr>
                <w:rFonts w:cs="Vijaya"/>
                <w:b/>
                <w:color w:val="FF0000"/>
                <w:sz w:val="18"/>
              </w:rPr>
            </w:pPr>
            <w:r w:rsidRPr="00AB6D75">
              <w:rPr>
                <w:rFonts w:cs="Vijaya"/>
                <w:b/>
                <w:color w:val="FF0000"/>
                <w:sz w:val="18"/>
              </w:rPr>
              <w:t>„</w:t>
            </w:r>
            <w:r w:rsidR="00695C0D">
              <w:rPr>
                <w:rFonts w:cs="Vijaya"/>
                <w:b/>
                <w:color w:val="FF0000"/>
                <w:sz w:val="18"/>
              </w:rPr>
              <w:t>Ist der Nachweis i. O.</w:t>
            </w:r>
            <w:r w:rsidRPr="00AB6D75">
              <w:rPr>
                <w:rFonts w:cs="Vijaya"/>
                <w:b/>
                <w:color w:val="FF0000"/>
                <w:sz w:val="18"/>
              </w:rPr>
              <w:t>?“</w:t>
            </w:r>
          </w:p>
        </w:tc>
      </w:tr>
      <w:tr w:rsidR="00D236AF" w:rsidRPr="005F6722" w14:paraId="0D947FFE" w14:textId="77777777" w:rsidTr="00974A41">
        <w:tc>
          <w:tcPr>
            <w:tcW w:w="431" w:type="dxa"/>
          </w:tcPr>
          <w:p w14:paraId="1FF17BB5" w14:textId="77777777" w:rsidR="00D236AF" w:rsidRPr="005F6722" w:rsidRDefault="00D236AF" w:rsidP="00D236AF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0E23889A" w14:textId="77777777" w:rsidR="00D236AF" w:rsidRPr="005F6722" w:rsidRDefault="00D236AF" w:rsidP="00D236AF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043C381E" w14:textId="77777777" w:rsidR="00D236AF" w:rsidRPr="005F6722" w:rsidRDefault="00D236AF" w:rsidP="00D236AF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67" w:type="dxa"/>
            <w:gridSpan w:val="11"/>
          </w:tcPr>
          <w:p w14:paraId="154184E8" w14:textId="77777777" w:rsidR="00D236AF" w:rsidRPr="005F6722" w:rsidRDefault="00D236AF" w:rsidP="00D236AF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Die Identität wurde überprüft (Kopien/Unterlagen erstellt und liegen bei):</w:t>
            </w:r>
          </w:p>
        </w:tc>
      </w:tr>
      <w:tr w:rsidR="00C8451D" w:rsidRPr="005F6722" w14:paraId="7A8EB7D6" w14:textId="77777777" w:rsidTr="00424D61">
        <w:tc>
          <w:tcPr>
            <w:tcW w:w="431" w:type="dxa"/>
          </w:tcPr>
          <w:p w14:paraId="14FEE03C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10ED10AD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1A57D22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74BE7BB5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10"/>
          </w:tcPr>
          <w:p w14:paraId="4A9CC06B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durch Ausweis/Pass</w:t>
            </w:r>
          </w:p>
        </w:tc>
      </w:tr>
      <w:tr w:rsidR="00C8451D" w:rsidRPr="005F6722" w14:paraId="4FF01C13" w14:textId="77777777" w:rsidTr="00424D61">
        <w:tc>
          <w:tcPr>
            <w:tcW w:w="431" w:type="dxa"/>
          </w:tcPr>
          <w:p w14:paraId="502F8D52" w14:textId="77777777" w:rsidR="00C8451D" w:rsidRPr="005F6722" w:rsidRDefault="00C8451D" w:rsidP="001A3B4A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4B4D50F0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026F255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12B9D58" w14:textId="77777777" w:rsidR="00C8451D" w:rsidRPr="005F6722" w:rsidRDefault="00C8451D" w:rsidP="001A3B4A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 w14:paraId="213FF331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14:paraId="2D615773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543" w:type="dxa"/>
            <w:gridSpan w:val="6"/>
            <w:tcBorders>
              <w:bottom w:val="single" w:sz="4" w:space="0" w:color="auto"/>
            </w:tcBorders>
          </w:tcPr>
          <w:p w14:paraId="0A64968B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C8451D" w:rsidRPr="005F6722" w14:paraId="06A66C63" w14:textId="77777777" w:rsidTr="00424D61">
        <w:tc>
          <w:tcPr>
            <w:tcW w:w="431" w:type="dxa"/>
          </w:tcPr>
          <w:p w14:paraId="4971ECFA" w14:textId="77777777" w:rsidR="00C8451D" w:rsidRPr="005F6722" w:rsidRDefault="00C8451D" w:rsidP="001A3B4A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329D1820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FB34D47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CA88BD7" w14:textId="77777777" w:rsidR="00C8451D" w:rsidRPr="005F6722" w:rsidRDefault="00C8451D" w:rsidP="001A3B4A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3261" w:type="dxa"/>
            <w:gridSpan w:val="3"/>
          </w:tcPr>
          <w:p w14:paraId="590971EC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Ausweis-/Passnummer</w:t>
            </w:r>
          </w:p>
        </w:tc>
        <w:tc>
          <w:tcPr>
            <w:tcW w:w="567" w:type="dxa"/>
          </w:tcPr>
          <w:p w14:paraId="5A645B20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543" w:type="dxa"/>
            <w:gridSpan w:val="6"/>
          </w:tcPr>
          <w:p w14:paraId="5708C625" w14:textId="77777777" w:rsidR="00C8451D" w:rsidRPr="005F6722" w:rsidRDefault="00C8451D" w:rsidP="001A3B4A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Ausstellende Behörde</w:t>
            </w:r>
          </w:p>
        </w:tc>
      </w:tr>
      <w:tr w:rsidR="00C8451D" w:rsidRPr="005F6722" w14:paraId="2A4B1E19" w14:textId="77777777" w:rsidTr="00424D61">
        <w:tc>
          <w:tcPr>
            <w:tcW w:w="431" w:type="dxa"/>
          </w:tcPr>
          <w:p w14:paraId="3998B781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32C4A9C7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DB20FEF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731A1917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10"/>
          </w:tcPr>
          <w:p w14:paraId="4B417C51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durch elektronischen Identitätsnachweis, qualifizierte elektronische Signatur, notifiziertes elektronisches Identifizierungssystem</w:t>
            </w:r>
          </w:p>
        </w:tc>
      </w:tr>
      <w:tr w:rsidR="00C8451D" w:rsidRPr="005F6722" w14:paraId="4A17AE9B" w14:textId="77777777" w:rsidTr="00424D61">
        <w:tc>
          <w:tcPr>
            <w:tcW w:w="431" w:type="dxa"/>
          </w:tcPr>
          <w:p w14:paraId="1ECE636D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6EC904DE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0CCA24C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357B1BF2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10"/>
          </w:tcPr>
          <w:p w14:paraId="4EEBE0B0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bei vereinfachten Sorgfaltspflichten anhand von sonstigen Dokumenten, Daten oder Informationen, die von einer glaubwürdigen und unabhängigen Quelle stammen und für die Überprüfung geeignet sind</w:t>
            </w:r>
          </w:p>
        </w:tc>
      </w:tr>
      <w:tr w:rsidR="002E458C" w:rsidRPr="005F6722" w14:paraId="75721E39" w14:textId="77777777" w:rsidTr="00424D61">
        <w:tc>
          <w:tcPr>
            <w:tcW w:w="431" w:type="dxa"/>
          </w:tcPr>
          <w:p w14:paraId="09925504" w14:textId="77777777" w:rsidR="002E458C" w:rsidRPr="005F6722" w:rsidRDefault="002E458C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4DD432B9" w14:textId="77777777" w:rsidR="002E458C" w:rsidRPr="005F6722" w:rsidRDefault="002E458C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60AACCDB" w14:textId="77777777" w:rsidR="002E458C" w:rsidRPr="005F6722" w:rsidRDefault="002E458C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c)</w:t>
            </w:r>
          </w:p>
        </w:tc>
        <w:tc>
          <w:tcPr>
            <w:tcW w:w="7767" w:type="dxa"/>
            <w:gridSpan w:val="11"/>
          </w:tcPr>
          <w:p w14:paraId="1381CBBF" w14:textId="77777777" w:rsidR="002E458C" w:rsidRPr="005F6722" w:rsidRDefault="002E458C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b/>
                <w:sz w:val="21"/>
                <w:szCs w:val="21"/>
              </w:rPr>
              <w:t>Berechtigung der für den Vertragspartner auftretende Person überprüft anhand von</w:t>
            </w:r>
          </w:p>
        </w:tc>
      </w:tr>
      <w:tr w:rsidR="002E458C" w:rsidRPr="005F6722" w14:paraId="4B85FA2F" w14:textId="77777777" w:rsidTr="00424D61">
        <w:tc>
          <w:tcPr>
            <w:tcW w:w="431" w:type="dxa"/>
          </w:tcPr>
          <w:p w14:paraId="35FE679F" w14:textId="77777777" w:rsidR="002E458C" w:rsidRPr="005F6722" w:rsidRDefault="002E458C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7BD9FC6D" w14:textId="77777777" w:rsidR="002E458C" w:rsidRPr="005F6722" w:rsidRDefault="002E458C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4B5CE3E" w14:textId="77777777" w:rsidR="002E458C" w:rsidRPr="005F6722" w:rsidRDefault="002E458C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767" w:type="dxa"/>
            <w:gridSpan w:val="11"/>
            <w:tcBorders>
              <w:bottom w:val="single" w:sz="4" w:space="0" w:color="auto"/>
            </w:tcBorders>
          </w:tcPr>
          <w:p w14:paraId="7DB6090C" w14:textId="77777777" w:rsidR="002E458C" w:rsidRPr="005F6722" w:rsidRDefault="002E458C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C8451D" w:rsidRPr="005F6722" w14:paraId="27B4726E" w14:textId="77777777" w:rsidTr="00424D61">
        <w:tc>
          <w:tcPr>
            <w:tcW w:w="431" w:type="dxa"/>
          </w:tcPr>
          <w:p w14:paraId="6DDBBB68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21B178EC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078BE31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</w:tcPr>
          <w:p w14:paraId="23252A14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10"/>
            <w:tcBorders>
              <w:top w:val="single" w:sz="4" w:space="0" w:color="auto"/>
            </w:tcBorders>
          </w:tcPr>
          <w:p w14:paraId="63CC17A8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5F6722" w:rsidRPr="005F6722" w14:paraId="69BAB49F" w14:textId="77777777" w:rsidTr="00424D61">
        <w:tc>
          <w:tcPr>
            <w:tcW w:w="431" w:type="dxa"/>
          </w:tcPr>
          <w:p w14:paraId="5096BD1A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B.</w:t>
            </w:r>
          </w:p>
        </w:tc>
        <w:tc>
          <w:tcPr>
            <w:tcW w:w="5948" w:type="dxa"/>
            <w:gridSpan w:val="11"/>
          </w:tcPr>
          <w:p w14:paraId="41E171CD" w14:textId="77777777" w:rsidR="005F6722" w:rsidRPr="005F6722" w:rsidRDefault="005F6722" w:rsidP="00C8451D">
            <w:pPr>
              <w:pStyle w:val="Default"/>
              <w:tabs>
                <w:tab w:val="left" w:pos="426"/>
              </w:tabs>
              <w:rPr>
                <w:rFonts w:ascii="Century Gothic" w:hAnsi="Century Gothic"/>
                <w:b/>
                <w:sz w:val="21"/>
                <w:szCs w:val="21"/>
              </w:rPr>
            </w:pPr>
            <w:r w:rsidRPr="005F6722">
              <w:rPr>
                <w:rFonts w:ascii="Century Gothic" w:hAnsi="Century Gothic"/>
                <w:b/>
                <w:sz w:val="21"/>
                <w:szCs w:val="21"/>
              </w:rPr>
              <w:t xml:space="preserve">Identifizierung von wirtschaftlich Berechtigten, </w:t>
            </w:r>
          </w:p>
          <w:p w14:paraId="00D799C5" w14:textId="77777777" w:rsidR="005F6722" w:rsidRPr="005F6722" w:rsidRDefault="005F6722" w:rsidP="00C8451D">
            <w:pPr>
              <w:pStyle w:val="Default"/>
              <w:tabs>
                <w:tab w:val="left" w:pos="426"/>
              </w:tabs>
              <w:rPr>
                <w:rFonts w:ascii="Century Gothic" w:hAnsi="Century Gothic"/>
                <w:b/>
                <w:sz w:val="21"/>
                <w:szCs w:val="21"/>
              </w:rPr>
            </w:pPr>
            <w:r w:rsidRPr="005F6722">
              <w:rPr>
                <w:rFonts w:ascii="Century Gothic" w:hAnsi="Century Gothic"/>
                <w:b/>
                <w:sz w:val="21"/>
                <w:szCs w:val="21"/>
              </w:rPr>
              <w:t>§ 10 Abs. 1 Nr. 2 GwG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14:paraId="6A32DB4D" w14:textId="77777777" w:rsidR="005F6722" w:rsidRPr="00AB6D75" w:rsidRDefault="00695C0D" w:rsidP="00DF412C">
            <w:pPr>
              <w:spacing w:before="0"/>
              <w:jc w:val="center"/>
              <w:rPr>
                <w:rFonts w:cs="Vijaya"/>
                <w:b/>
                <w:color w:val="FF0000"/>
                <w:sz w:val="18"/>
              </w:rPr>
            </w:pPr>
            <w:r>
              <w:rPr>
                <w:rFonts w:cs="Vijaya"/>
                <w:b/>
                <w:color w:val="FF0000"/>
                <w:sz w:val="18"/>
              </w:rPr>
              <w:t>Person</w:t>
            </w:r>
            <w:r w:rsidR="005F6722" w:rsidRPr="00AB6D75">
              <w:rPr>
                <w:rFonts w:cs="Vijaya"/>
                <w:b/>
                <w:color w:val="FF0000"/>
                <w:sz w:val="18"/>
              </w:rPr>
              <w:t xml:space="preserve"> 3:</w:t>
            </w:r>
          </w:p>
          <w:p w14:paraId="3C1416C7" w14:textId="77777777" w:rsidR="005F6722" w:rsidRPr="00AB6D75" w:rsidRDefault="00AB6D75" w:rsidP="00AB6D75">
            <w:pPr>
              <w:spacing w:before="0"/>
              <w:jc w:val="center"/>
              <w:rPr>
                <w:rFonts w:cs="Vijaya"/>
                <w:b/>
                <w:sz w:val="18"/>
              </w:rPr>
            </w:pPr>
            <w:r w:rsidRPr="00AB6D75">
              <w:rPr>
                <w:rFonts w:cs="Vijaya"/>
                <w:b/>
                <w:color w:val="FF0000"/>
                <w:sz w:val="18"/>
              </w:rPr>
              <w:t>„</w:t>
            </w:r>
            <w:r w:rsidR="005F6722" w:rsidRPr="00AB6D75">
              <w:rPr>
                <w:rFonts w:cs="Vijaya"/>
                <w:b/>
                <w:color w:val="FF0000"/>
                <w:sz w:val="18"/>
              </w:rPr>
              <w:t xml:space="preserve">Wer ist </w:t>
            </w:r>
            <w:r w:rsidRPr="00AB6D75">
              <w:rPr>
                <w:rFonts w:cs="Vijaya"/>
                <w:b/>
                <w:color w:val="FF0000"/>
                <w:sz w:val="18"/>
              </w:rPr>
              <w:t xml:space="preserve">der </w:t>
            </w:r>
            <w:r w:rsidR="005F6722" w:rsidRPr="00AB6D75">
              <w:rPr>
                <w:rFonts w:cs="Vijaya"/>
                <w:b/>
                <w:color w:val="FF0000"/>
                <w:sz w:val="18"/>
              </w:rPr>
              <w:t>wirtschaftlich Berechtige</w:t>
            </w:r>
            <w:r w:rsidRPr="00AB6D75">
              <w:rPr>
                <w:rFonts w:cs="Vijaya"/>
                <w:b/>
                <w:color w:val="FF0000"/>
                <w:sz w:val="18"/>
              </w:rPr>
              <w:t>“</w:t>
            </w:r>
            <w:r w:rsidR="005F6722" w:rsidRPr="00AB6D75">
              <w:rPr>
                <w:rFonts w:cs="Vijaya"/>
                <w:b/>
                <w:color w:val="FF0000"/>
                <w:sz w:val="18"/>
              </w:rPr>
              <w:t>?</w:t>
            </w:r>
          </w:p>
        </w:tc>
      </w:tr>
      <w:tr w:rsidR="00C8451D" w:rsidRPr="005F6722" w14:paraId="744C5B30" w14:textId="77777777" w:rsidTr="00424D61">
        <w:tc>
          <w:tcPr>
            <w:tcW w:w="431" w:type="dxa"/>
          </w:tcPr>
          <w:p w14:paraId="3AB019EB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10DF2444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B7EFAA6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3162AA1E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10"/>
          </w:tcPr>
          <w:p w14:paraId="31250562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Es gibt keine(n) wirtschaftlich Berechtigte(n)</w:t>
            </w:r>
            <w:r w:rsidR="00F65444">
              <w:rPr>
                <w:sz w:val="21"/>
                <w:szCs w:val="21"/>
              </w:rPr>
              <w:t xml:space="preserve"> i. S. d. § 3 Abs. 1, 4 GwG</w:t>
            </w:r>
          </w:p>
        </w:tc>
      </w:tr>
      <w:tr w:rsidR="00C8451D" w:rsidRPr="005F6722" w14:paraId="6BBAA71F" w14:textId="77777777" w:rsidTr="00424D61">
        <w:tc>
          <w:tcPr>
            <w:tcW w:w="431" w:type="dxa"/>
          </w:tcPr>
          <w:p w14:paraId="3053316E" w14:textId="77777777" w:rsidR="00C8451D" w:rsidRPr="005F6722" w:rsidRDefault="00C8451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029C1F82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A7169D6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BF605A5" w14:textId="77777777" w:rsidR="00C8451D" w:rsidRPr="005F6722" w:rsidRDefault="00C8451D" w:rsidP="00C8451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10"/>
          </w:tcPr>
          <w:p w14:paraId="18435FB0" w14:textId="77777777" w:rsidR="00C8451D" w:rsidRPr="005F6722" w:rsidRDefault="00C8451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wirtschaftlich Berechtigter</w:t>
            </w:r>
          </w:p>
        </w:tc>
      </w:tr>
    </w:tbl>
    <w:p w14:paraId="72AA3556" w14:textId="77777777" w:rsidR="004630F0" w:rsidRPr="005F6722" w:rsidRDefault="004630F0">
      <w:pPr>
        <w:rPr>
          <w:sz w:val="21"/>
          <w:szCs w:val="21"/>
        </w:rPr>
      </w:pPr>
      <w:r w:rsidRPr="005F6722">
        <w:rPr>
          <w:sz w:val="21"/>
          <w:szCs w:val="21"/>
        </w:rPr>
        <w:br w:type="page"/>
      </w:r>
    </w:p>
    <w:tbl>
      <w:tblPr>
        <w:tblStyle w:val="Tabellenraster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31"/>
        <w:gridCol w:w="23"/>
        <w:gridCol w:w="397"/>
        <w:gridCol w:w="454"/>
        <w:gridCol w:w="396"/>
        <w:gridCol w:w="2127"/>
        <w:gridCol w:w="283"/>
        <w:gridCol w:w="851"/>
        <w:gridCol w:w="708"/>
        <w:gridCol w:w="426"/>
        <w:gridCol w:w="283"/>
        <w:gridCol w:w="284"/>
        <w:gridCol w:w="2409"/>
      </w:tblGrid>
      <w:tr w:rsidR="005F6722" w:rsidRPr="005F6722" w14:paraId="2557F63B" w14:textId="77777777" w:rsidTr="00424D61">
        <w:tc>
          <w:tcPr>
            <w:tcW w:w="431" w:type="dxa"/>
          </w:tcPr>
          <w:p w14:paraId="06CD25CC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072FB8D6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4CD2A649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a)</w:t>
            </w:r>
          </w:p>
        </w:tc>
        <w:tc>
          <w:tcPr>
            <w:tcW w:w="4791" w:type="dxa"/>
            <w:gridSpan w:val="6"/>
          </w:tcPr>
          <w:p w14:paraId="48420F5E" w14:textId="77777777" w:rsidR="005F6722" w:rsidRPr="005F6722" w:rsidRDefault="005F6722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b/>
                <w:sz w:val="21"/>
                <w:szCs w:val="21"/>
              </w:rPr>
              <w:t>Identitätsfeststellung</w:t>
            </w:r>
          </w:p>
        </w:tc>
        <w:tc>
          <w:tcPr>
            <w:tcW w:w="2976" w:type="dxa"/>
            <w:gridSpan w:val="3"/>
            <w:shd w:val="clear" w:color="auto" w:fill="D9D9D9" w:themeFill="background1" w:themeFillShade="D9"/>
          </w:tcPr>
          <w:p w14:paraId="2954629D" w14:textId="77777777" w:rsidR="005F6722" w:rsidRPr="00AB6D75" w:rsidRDefault="005F6722" w:rsidP="00DF412C">
            <w:pPr>
              <w:spacing w:before="0"/>
              <w:jc w:val="center"/>
              <w:rPr>
                <w:rFonts w:cs="Vijaya"/>
                <w:b/>
                <w:sz w:val="18"/>
              </w:rPr>
            </w:pPr>
            <w:r w:rsidRPr="00AB6D75">
              <w:rPr>
                <w:rFonts w:cs="Vijaya"/>
                <w:b/>
                <w:color w:val="FF0000"/>
                <w:sz w:val="18"/>
              </w:rPr>
              <w:t xml:space="preserve">„Sind </w:t>
            </w:r>
            <w:r w:rsidR="00AB6D75" w:rsidRPr="00AB6D75">
              <w:rPr>
                <w:rFonts w:cs="Vijaya"/>
                <w:b/>
                <w:color w:val="FF0000"/>
                <w:sz w:val="18"/>
              </w:rPr>
              <w:t xml:space="preserve">die </w:t>
            </w:r>
            <w:r w:rsidRPr="00AB6D75">
              <w:rPr>
                <w:rFonts w:cs="Vijaya"/>
                <w:b/>
                <w:color w:val="FF0000"/>
                <w:sz w:val="18"/>
              </w:rPr>
              <w:t>Angaben korrekt?“</w:t>
            </w:r>
          </w:p>
        </w:tc>
      </w:tr>
      <w:tr w:rsidR="005F6722" w:rsidRPr="005F6722" w14:paraId="24AE9293" w14:textId="77777777" w:rsidTr="00424D61">
        <w:tc>
          <w:tcPr>
            <w:tcW w:w="431" w:type="dxa"/>
          </w:tcPr>
          <w:p w14:paraId="3A8DFD11" w14:textId="77777777" w:rsidR="005F6722" w:rsidRPr="005F6722" w:rsidRDefault="005F6722" w:rsidP="001A3B4A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74324186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708B567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342416D9" w14:textId="77777777" w:rsidR="005F6722" w:rsidRPr="005F6722" w:rsidRDefault="005F6722" w:rsidP="001A3B4A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 w14:paraId="678D41EB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08" w:type="dxa"/>
          </w:tcPr>
          <w:p w14:paraId="3126D254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</w:tcPr>
          <w:p w14:paraId="395FA0F4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5F6722" w:rsidRPr="005F6722" w14:paraId="159B95F3" w14:textId="77777777" w:rsidTr="00424D61">
        <w:tc>
          <w:tcPr>
            <w:tcW w:w="431" w:type="dxa"/>
          </w:tcPr>
          <w:p w14:paraId="5839D463" w14:textId="77777777" w:rsidR="005F6722" w:rsidRPr="005F6722" w:rsidRDefault="005F6722" w:rsidP="001A3B4A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3D95C2A4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558DDE7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D45B5F8" w14:textId="77777777" w:rsidR="005F6722" w:rsidRPr="005F6722" w:rsidRDefault="005F6722" w:rsidP="001A3B4A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3261" w:type="dxa"/>
            <w:gridSpan w:val="3"/>
          </w:tcPr>
          <w:p w14:paraId="6662B6C5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(Name)</w:t>
            </w:r>
          </w:p>
        </w:tc>
        <w:tc>
          <w:tcPr>
            <w:tcW w:w="708" w:type="dxa"/>
          </w:tcPr>
          <w:p w14:paraId="740A8EF0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</w:tcBorders>
          </w:tcPr>
          <w:p w14:paraId="541A7231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(Vorname)</w:t>
            </w:r>
          </w:p>
        </w:tc>
      </w:tr>
      <w:tr w:rsidR="005F6722" w:rsidRPr="005F6722" w14:paraId="70574081" w14:textId="77777777" w:rsidTr="00424D61">
        <w:tc>
          <w:tcPr>
            <w:tcW w:w="431" w:type="dxa"/>
          </w:tcPr>
          <w:p w14:paraId="0CD43E15" w14:textId="77777777" w:rsidR="005F6722" w:rsidRPr="005F6722" w:rsidRDefault="005F6722" w:rsidP="001A3B4A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455E64F3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1539664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0EBD6B8C" w14:textId="77777777" w:rsidR="005F6722" w:rsidRPr="005F6722" w:rsidRDefault="005F6722" w:rsidP="001A3B4A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3D39EF2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83" w:type="dxa"/>
          </w:tcPr>
          <w:p w14:paraId="38856F86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14:paraId="721437B3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84" w:type="dxa"/>
          </w:tcPr>
          <w:p w14:paraId="0CA9CDEF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94DFFB2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5F6722" w:rsidRPr="005F6722" w14:paraId="2351666F" w14:textId="77777777" w:rsidTr="00424D61">
        <w:tc>
          <w:tcPr>
            <w:tcW w:w="431" w:type="dxa"/>
          </w:tcPr>
          <w:p w14:paraId="5E5283D5" w14:textId="77777777" w:rsidR="005F6722" w:rsidRPr="005F6722" w:rsidRDefault="005F6722" w:rsidP="001A3B4A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1E985CAB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627E13D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2F8C830" w14:textId="77777777" w:rsidR="005F6722" w:rsidRPr="005F6722" w:rsidRDefault="005F6722" w:rsidP="001A3B4A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2127" w:type="dxa"/>
          </w:tcPr>
          <w:p w14:paraId="2D24A9E9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(Geburtsort)</w:t>
            </w:r>
          </w:p>
        </w:tc>
        <w:tc>
          <w:tcPr>
            <w:tcW w:w="283" w:type="dxa"/>
          </w:tcPr>
          <w:p w14:paraId="72972CA1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4"/>
          </w:tcPr>
          <w:p w14:paraId="2C98064A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(Geburtsdatum)</w:t>
            </w:r>
          </w:p>
        </w:tc>
        <w:tc>
          <w:tcPr>
            <w:tcW w:w="284" w:type="dxa"/>
          </w:tcPr>
          <w:p w14:paraId="5F360AA4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14:paraId="3743138A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(Staatsangehörigkeit)</w:t>
            </w:r>
          </w:p>
        </w:tc>
      </w:tr>
      <w:tr w:rsidR="005F6722" w:rsidRPr="005F6722" w14:paraId="0D109CF5" w14:textId="77777777" w:rsidTr="00424D61">
        <w:tc>
          <w:tcPr>
            <w:tcW w:w="431" w:type="dxa"/>
          </w:tcPr>
          <w:p w14:paraId="04D366E0" w14:textId="77777777" w:rsidR="005F6722" w:rsidRPr="005F6722" w:rsidRDefault="005F6722" w:rsidP="001A3B4A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3D1E5BD8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0B63759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79762EEA" w14:textId="77777777" w:rsidR="005F6722" w:rsidRPr="005F6722" w:rsidRDefault="005F6722" w:rsidP="001A3B4A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1" w:type="dxa"/>
            <w:gridSpan w:val="8"/>
            <w:tcBorders>
              <w:bottom w:val="single" w:sz="4" w:space="0" w:color="auto"/>
            </w:tcBorders>
          </w:tcPr>
          <w:p w14:paraId="45F2C231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</w:tr>
      <w:tr w:rsidR="005F6722" w:rsidRPr="005F6722" w14:paraId="1E39ECFD" w14:textId="77777777" w:rsidTr="00424D61">
        <w:tc>
          <w:tcPr>
            <w:tcW w:w="431" w:type="dxa"/>
          </w:tcPr>
          <w:p w14:paraId="51621D99" w14:textId="77777777" w:rsidR="005F6722" w:rsidRPr="005F6722" w:rsidRDefault="005F6722" w:rsidP="001A3B4A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3C165212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F574E10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135A8745" w14:textId="77777777" w:rsidR="005F6722" w:rsidRPr="005F6722" w:rsidRDefault="005F6722" w:rsidP="001A3B4A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1" w:type="dxa"/>
            <w:gridSpan w:val="8"/>
            <w:tcBorders>
              <w:top w:val="single" w:sz="4" w:space="0" w:color="auto"/>
            </w:tcBorders>
          </w:tcPr>
          <w:p w14:paraId="1304122C" w14:textId="77777777" w:rsidR="005F6722" w:rsidRPr="005F6722" w:rsidRDefault="005F6722" w:rsidP="001A3B4A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sz w:val="21"/>
                <w:szCs w:val="21"/>
              </w:rPr>
              <w:t>(Anschrift)</w:t>
            </w:r>
          </w:p>
        </w:tc>
      </w:tr>
      <w:tr w:rsidR="005F6722" w:rsidRPr="005F6722" w14:paraId="02AA7146" w14:textId="77777777" w:rsidTr="00424D61">
        <w:tc>
          <w:tcPr>
            <w:tcW w:w="431" w:type="dxa"/>
          </w:tcPr>
          <w:p w14:paraId="2F4578EF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173D2631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1FEEF693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D7637E6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8"/>
          </w:tcPr>
          <w:p w14:paraId="2B4B4BDF" w14:textId="77777777" w:rsidR="005F6722" w:rsidRPr="005F6722" w:rsidRDefault="005F6722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5F6722" w:rsidRPr="005F6722" w14:paraId="6A47107A" w14:textId="77777777" w:rsidTr="00424D61">
        <w:tc>
          <w:tcPr>
            <w:tcW w:w="431" w:type="dxa"/>
          </w:tcPr>
          <w:p w14:paraId="5FC833F0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1E7D7028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D448393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8787E76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8"/>
          </w:tcPr>
          <w:p w14:paraId="21984977" w14:textId="77777777" w:rsidR="005F6722" w:rsidRPr="005F6722" w:rsidRDefault="005F6722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Weitere Daten:</w:t>
            </w:r>
          </w:p>
        </w:tc>
      </w:tr>
      <w:tr w:rsidR="005F6722" w:rsidRPr="005F6722" w14:paraId="5B359E87" w14:textId="77777777" w:rsidTr="00424D61">
        <w:tc>
          <w:tcPr>
            <w:tcW w:w="431" w:type="dxa"/>
          </w:tcPr>
          <w:p w14:paraId="435005A4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6FF53EF0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E7C7FA4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79397331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8"/>
            <w:tcBorders>
              <w:bottom w:val="single" w:sz="4" w:space="0" w:color="auto"/>
            </w:tcBorders>
          </w:tcPr>
          <w:p w14:paraId="2C051CFB" w14:textId="77777777" w:rsidR="005F6722" w:rsidRPr="005F6722" w:rsidRDefault="005F6722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5F6722" w:rsidRPr="005F6722" w14:paraId="49C5CA90" w14:textId="77777777" w:rsidTr="00424D61">
        <w:tc>
          <w:tcPr>
            <w:tcW w:w="431" w:type="dxa"/>
          </w:tcPr>
          <w:p w14:paraId="330F769D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73462924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5A54E8D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11C35676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DD89B2D" w14:textId="77777777" w:rsidR="005F6722" w:rsidRPr="005F6722" w:rsidRDefault="005F6722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5F6722" w:rsidRPr="005F6722" w14:paraId="5EF6E0EE" w14:textId="77777777" w:rsidTr="00424D61">
        <w:tc>
          <w:tcPr>
            <w:tcW w:w="431" w:type="dxa"/>
          </w:tcPr>
          <w:p w14:paraId="43F8DF83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3DA37F54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4589215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14E8FDEF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8"/>
            <w:tcBorders>
              <w:top w:val="single" w:sz="4" w:space="0" w:color="auto"/>
            </w:tcBorders>
          </w:tcPr>
          <w:p w14:paraId="4962662E" w14:textId="77777777" w:rsidR="005F6722" w:rsidRPr="005F6722" w:rsidRDefault="005F6722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5F6722" w:rsidRPr="005F6722" w14:paraId="478BF617" w14:textId="77777777" w:rsidTr="00424D61">
        <w:tc>
          <w:tcPr>
            <w:tcW w:w="431" w:type="dxa"/>
          </w:tcPr>
          <w:p w14:paraId="401FEBB8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23A2C2D8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54" w:type="dxa"/>
          </w:tcPr>
          <w:p w14:paraId="36199982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  <w:r w:rsidRPr="005F6722">
              <w:rPr>
                <w:b/>
                <w:sz w:val="21"/>
                <w:szCs w:val="21"/>
              </w:rPr>
              <w:t>b)</w:t>
            </w:r>
          </w:p>
        </w:tc>
        <w:tc>
          <w:tcPr>
            <w:tcW w:w="7767" w:type="dxa"/>
            <w:gridSpan w:val="9"/>
          </w:tcPr>
          <w:p w14:paraId="0F22DD2E" w14:textId="77777777" w:rsidR="005F6722" w:rsidRPr="005F6722" w:rsidRDefault="005F6722" w:rsidP="00C8451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b/>
                <w:sz w:val="21"/>
                <w:szCs w:val="21"/>
              </w:rPr>
              <w:t>Identitätsüberprüfung</w:t>
            </w:r>
          </w:p>
        </w:tc>
      </w:tr>
      <w:tr w:rsidR="005F6722" w:rsidRPr="005F6722" w14:paraId="310630C5" w14:textId="77777777" w:rsidTr="00424D61">
        <w:tc>
          <w:tcPr>
            <w:tcW w:w="431" w:type="dxa"/>
          </w:tcPr>
          <w:p w14:paraId="5F6CBC07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6976330E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6918A1B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486C2ED6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8"/>
          </w:tcPr>
          <w:p w14:paraId="794D997C" w14:textId="77777777" w:rsidR="005F6722" w:rsidRPr="005F6722" w:rsidRDefault="005F6722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Die Identität des wirtschaftlich Berechtigten wurde überprüft anhand von</w:t>
            </w:r>
          </w:p>
        </w:tc>
      </w:tr>
      <w:tr w:rsidR="005F6722" w:rsidRPr="005F6722" w14:paraId="4FDAFBBF" w14:textId="77777777" w:rsidTr="00695C0D">
        <w:tc>
          <w:tcPr>
            <w:tcW w:w="431" w:type="dxa"/>
          </w:tcPr>
          <w:p w14:paraId="5589BFD2" w14:textId="77777777" w:rsidR="005F6722" w:rsidRPr="005F6722" w:rsidRDefault="005F6722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2090B55B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A8A2445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09E5E75" w14:textId="77777777" w:rsidR="005F6722" w:rsidRPr="005F6722" w:rsidRDefault="005F6722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8"/>
            <w:tcBorders>
              <w:bottom w:val="single" w:sz="4" w:space="0" w:color="auto"/>
            </w:tcBorders>
          </w:tcPr>
          <w:p w14:paraId="669A7DDA" w14:textId="77777777" w:rsidR="005F6722" w:rsidRPr="005F6722" w:rsidRDefault="005F6722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695C0D" w:rsidRPr="005F6722" w14:paraId="2C1DF364" w14:textId="77777777" w:rsidTr="00695C0D">
        <w:tc>
          <w:tcPr>
            <w:tcW w:w="431" w:type="dxa"/>
          </w:tcPr>
          <w:p w14:paraId="1EF8A947" w14:textId="77777777" w:rsidR="00695C0D" w:rsidRPr="005F6722" w:rsidRDefault="00695C0D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4482C8EE" w14:textId="77777777" w:rsidR="00695C0D" w:rsidRPr="005F6722" w:rsidRDefault="00695C0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8633EE1" w14:textId="77777777" w:rsidR="00695C0D" w:rsidRPr="005F6722" w:rsidRDefault="00695C0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42703792" w14:textId="77777777" w:rsidR="00695C0D" w:rsidRPr="005F6722" w:rsidRDefault="00695C0D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8"/>
            <w:tcBorders>
              <w:top w:val="single" w:sz="4" w:space="0" w:color="auto"/>
            </w:tcBorders>
          </w:tcPr>
          <w:p w14:paraId="6610C337" w14:textId="77777777" w:rsidR="00695C0D" w:rsidRPr="005F6722" w:rsidRDefault="00695C0D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695C0D" w:rsidRPr="005F6722" w14:paraId="0D9C1213" w14:textId="77777777" w:rsidTr="00952126">
        <w:tc>
          <w:tcPr>
            <w:tcW w:w="431" w:type="dxa"/>
          </w:tcPr>
          <w:p w14:paraId="140F1813" w14:textId="77777777" w:rsidR="00695C0D" w:rsidRPr="005F6722" w:rsidRDefault="00695C0D" w:rsidP="00695C0D">
            <w:pPr>
              <w:spacing w:before="0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</w:t>
            </w:r>
            <w:r w:rsidRPr="005F6722">
              <w:rPr>
                <w:b/>
                <w:sz w:val="21"/>
                <w:szCs w:val="21"/>
              </w:rPr>
              <w:t>.</w:t>
            </w:r>
          </w:p>
        </w:tc>
        <w:tc>
          <w:tcPr>
            <w:tcW w:w="8641" w:type="dxa"/>
            <w:gridSpan w:val="12"/>
          </w:tcPr>
          <w:p w14:paraId="221B5517" w14:textId="77777777" w:rsidR="00695C0D" w:rsidRPr="005F6722" w:rsidRDefault="00695C0D" w:rsidP="00695C0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b/>
                <w:sz w:val="21"/>
                <w:szCs w:val="21"/>
              </w:rPr>
              <w:t>Angaben zur Geschäftsbeziehung, § 10 Abs. 1 Nr. 3 GwG</w:t>
            </w:r>
          </w:p>
        </w:tc>
      </w:tr>
      <w:tr w:rsidR="00695C0D" w:rsidRPr="005F6722" w14:paraId="2C6E5A37" w14:textId="77777777" w:rsidTr="00695C0D">
        <w:tc>
          <w:tcPr>
            <w:tcW w:w="431" w:type="dxa"/>
          </w:tcPr>
          <w:p w14:paraId="376E17A7" w14:textId="77777777" w:rsidR="00695C0D" w:rsidRPr="005F6722" w:rsidRDefault="00695C0D" w:rsidP="00695C0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158E36B7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0BD5C42E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2D3C6F2" w14:textId="77777777" w:rsidR="00695C0D" w:rsidRPr="005F6722" w:rsidRDefault="00695C0D" w:rsidP="00695C0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8"/>
          </w:tcPr>
          <w:p w14:paraId="3183E82A" w14:textId="77777777" w:rsidR="00695C0D" w:rsidRPr="005F6722" w:rsidRDefault="00695C0D" w:rsidP="00695C0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Zweck und Art ergeben sich zweifelsfrei aus der Geschäftsbeziehung selbst</w:t>
            </w:r>
          </w:p>
        </w:tc>
      </w:tr>
      <w:tr w:rsidR="00695C0D" w:rsidRPr="005F6722" w14:paraId="2CCFD8C4" w14:textId="77777777" w:rsidTr="00695C0D">
        <w:tc>
          <w:tcPr>
            <w:tcW w:w="431" w:type="dxa"/>
          </w:tcPr>
          <w:p w14:paraId="2087CA59" w14:textId="77777777" w:rsidR="00695C0D" w:rsidRPr="005F6722" w:rsidRDefault="00695C0D" w:rsidP="00695C0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146A6E0F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20CF1FE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5AC6E1F" w14:textId="77777777" w:rsidR="00695C0D" w:rsidRPr="005F6722" w:rsidRDefault="00695C0D" w:rsidP="00695C0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8"/>
          </w:tcPr>
          <w:p w14:paraId="530974BA" w14:textId="77777777" w:rsidR="00695C0D" w:rsidRPr="005F6722" w:rsidRDefault="00695C0D" w:rsidP="00695C0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Zweck und Art de Geschäftsbeziehung</w:t>
            </w:r>
          </w:p>
        </w:tc>
      </w:tr>
      <w:tr w:rsidR="00695C0D" w:rsidRPr="005F6722" w14:paraId="548B6DEC" w14:textId="77777777" w:rsidTr="00424D61">
        <w:tc>
          <w:tcPr>
            <w:tcW w:w="431" w:type="dxa"/>
          </w:tcPr>
          <w:p w14:paraId="3CBB9ED6" w14:textId="77777777" w:rsidR="00695C0D" w:rsidRPr="005F6722" w:rsidRDefault="00695C0D" w:rsidP="00695C0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04C94419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38462A15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76C9278A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8"/>
            <w:tcBorders>
              <w:top w:val="single" w:sz="4" w:space="0" w:color="auto"/>
            </w:tcBorders>
          </w:tcPr>
          <w:p w14:paraId="1DFED704" w14:textId="77777777" w:rsidR="00695C0D" w:rsidRPr="005F6722" w:rsidRDefault="00695C0D" w:rsidP="00695C0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695C0D" w:rsidRPr="005F6722" w14:paraId="3F1B4378" w14:textId="77777777" w:rsidTr="00424D61">
        <w:tc>
          <w:tcPr>
            <w:tcW w:w="454" w:type="dxa"/>
            <w:gridSpan w:val="2"/>
          </w:tcPr>
          <w:p w14:paraId="0404DCCA" w14:textId="77777777" w:rsidR="00695C0D" w:rsidRPr="005F6722" w:rsidRDefault="00695C0D" w:rsidP="00695C0D">
            <w:pPr>
              <w:spacing w:before="0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</w:t>
            </w:r>
            <w:r w:rsidRPr="005F6722">
              <w:rPr>
                <w:b/>
                <w:sz w:val="21"/>
                <w:szCs w:val="21"/>
              </w:rPr>
              <w:t>.</w:t>
            </w:r>
          </w:p>
        </w:tc>
        <w:tc>
          <w:tcPr>
            <w:tcW w:w="8618" w:type="dxa"/>
            <w:gridSpan w:val="11"/>
          </w:tcPr>
          <w:p w14:paraId="4996F3FE" w14:textId="77777777" w:rsidR="00695C0D" w:rsidRPr="005F6722" w:rsidRDefault="00695C0D" w:rsidP="00695C0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b/>
                <w:sz w:val="21"/>
                <w:szCs w:val="21"/>
              </w:rPr>
              <w:t>Politisch exponierte Personen, §§ 10 Abs. 1 Nr. 3, 15 Abs. 3 Nr. 1a GwG</w:t>
            </w:r>
          </w:p>
        </w:tc>
      </w:tr>
      <w:tr w:rsidR="00695C0D" w:rsidRPr="005F6722" w14:paraId="584F49EB" w14:textId="77777777" w:rsidTr="00424D61">
        <w:tc>
          <w:tcPr>
            <w:tcW w:w="431" w:type="dxa"/>
          </w:tcPr>
          <w:p w14:paraId="13F83786" w14:textId="77777777" w:rsidR="00695C0D" w:rsidRPr="005F6722" w:rsidRDefault="00695C0D" w:rsidP="00695C0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  <w:gridSpan w:val="2"/>
          </w:tcPr>
          <w:p w14:paraId="3476DCDB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4F039AD8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58582FC7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8"/>
          </w:tcPr>
          <w:p w14:paraId="4A2DC0EE" w14:textId="77777777" w:rsidR="00695C0D" w:rsidRPr="005F6722" w:rsidRDefault="00695C0D" w:rsidP="00695C0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 xml:space="preserve">Weder der Vertragspartner noch der wirtschaftlich Berechtigte </w:t>
            </w:r>
            <w:r w:rsidR="004948B1">
              <w:rPr>
                <w:rFonts w:cs="Arial"/>
                <w:sz w:val="21"/>
                <w:szCs w:val="21"/>
              </w:rPr>
              <w:br/>
            </w:r>
            <w:r w:rsidRPr="005F6722">
              <w:rPr>
                <w:rFonts w:cs="Arial"/>
                <w:sz w:val="21"/>
                <w:szCs w:val="21"/>
              </w:rPr>
              <w:t xml:space="preserve">(soweit vorhanden) ist selbst eine politisch exponierte Person, ein </w:t>
            </w:r>
            <w:r w:rsidR="004948B1">
              <w:rPr>
                <w:rFonts w:cs="Arial"/>
                <w:sz w:val="21"/>
                <w:szCs w:val="21"/>
              </w:rPr>
              <w:br/>
              <w:t>Fa</w:t>
            </w:r>
            <w:r w:rsidRPr="005F6722">
              <w:rPr>
                <w:rFonts w:cs="Arial"/>
                <w:sz w:val="21"/>
                <w:szCs w:val="21"/>
              </w:rPr>
              <w:t>milienmitglied einer politisch exponierten Person oder eine einer politisch exponierten Person bekanntermaßen nahestehende Person.</w:t>
            </w:r>
          </w:p>
        </w:tc>
      </w:tr>
    </w:tbl>
    <w:p w14:paraId="74D3A5F1" w14:textId="77777777" w:rsidR="00695C0D" w:rsidRDefault="00695C0D">
      <w:r>
        <w:br w:type="page"/>
      </w:r>
    </w:p>
    <w:tbl>
      <w:tblPr>
        <w:tblStyle w:val="Tabellenraster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31"/>
        <w:gridCol w:w="420"/>
        <w:gridCol w:w="454"/>
        <w:gridCol w:w="396"/>
        <w:gridCol w:w="2374"/>
        <w:gridCol w:w="851"/>
        <w:gridCol w:w="4146"/>
      </w:tblGrid>
      <w:tr w:rsidR="00695C0D" w:rsidRPr="005F6722" w14:paraId="0AEE43E7" w14:textId="77777777" w:rsidTr="00424D61">
        <w:tc>
          <w:tcPr>
            <w:tcW w:w="431" w:type="dxa"/>
          </w:tcPr>
          <w:p w14:paraId="76920C21" w14:textId="77777777" w:rsidR="00695C0D" w:rsidRPr="005F6722" w:rsidRDefault="00695C0D" w:rsidP="00695C0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5BE8384F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6C5254F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04353626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sym w:font="Wingdings 2" w:char="F0A3"/>
            </w:r>
          </w:p>
        </w:tc>
        <w:tc>
          <w:tcPr>
            <w:tcW w:w="7371" w:type="dxa"/>
            <w:gridSpan w:val="3"/>
          </w:tcPr>
          <w:p w14:paraId="086AF965" w14:textId="77777777" w:rsidR="00695C0D" w:rsidRPr="005F6722" w:rsidRDefault="00695C0D" w:rsidP="00695C0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Der Vertragspartner oder der wirtschaftlich Berechtigte (soweit vorhanden) ist selbst eine politisch exponierte Person, ein Familienmitglied einer politisch exponierten Person oder eine einer politisch exponierten Person bekanntermaßen nahestehende Person.</w:t>
            </w:r>
          </w:p>
        </w:tc>
      </w:tr>
      <w:tr w:rsidR="00695C0D" w:rsidRPr="005F6722" w14:paraId="76EECA4C" w14:textId="77777777" w:rsidTr="00424D61">
        <w:tc>
          <w:tcPr>
            <w:tcW w:w="431" w:type="dxa"/>
          </w:tcPr>
          <w:p w14:paraId="71AFAED6" w14:textId="77777777" w:rsidR="00695C0D" w:rsidRPr="005F6722" w:rsidRDefault="00695C0D" w:rsidP="00695C0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7BD3313D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014E7C5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6D0C5F15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14:paraId="0EA8A5D6" w14:textId="77777777" w:rsidR="00695C0D" w:rsidRPr="005F6722" w:rsidRDefault="00695C0D" w:rsidP="00695C0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695C0D" w:rsidRPr="005F6722" w14:paraId="4BD2DF80" w14:textId="77777777" w:rsidTr="00424D61">
        <w:tc>
          <w:tcPr>
            <w:tcW w:w="431" w:type="dxa"/>
          </w:tcPr>
          <w:p w14:paraId="41D3B15B" w14:textId="77777777" w:rsidR="00695C0D" w:rsidRPr="005F6722" w:rsidRDefault="00695C0D" w:rsidP="00695C0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7147D1B0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6B4440C6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3475E53D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</w:tcBorders>
          </w:tcPr>
          <w:p w14:paraId="29E831FF" w14:textId="77777777" w:rsidR="00695C0D" w:rsidRPr="005F6722" w:rsidRDefault="00695C0D" w:rsidP="00695C0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(Genaue Bezeichnung der politisch exponierten Person und/oder Beziehung zu ihr)</w:t>
            </w:r>
          </w:p>
        </w:tc>
      </w:tr>
      <w:tr w:rsidR="00695C0D" w:rsidRPr="005F6722" w14:paraId="2AF00D68" w14:textId="77777777" w:rsidTr="00424D61">
        <w:tc>
          <w:tcPr>
            <w:tcW w:w="431" w:type="dxa"/>
          </w:tcPr>
          <w:p w14:paraId="73D4FF7F" w14:textId="77777777" w:rsidR="00695C0D" w:rsidRPr="005F6722" w:rsidRDefault="00695C0D" w:rsidP="00695C0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4D5AAEB6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2AED5476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6DCDEC43" w14:textId="77777777" w:rsidR="00695C0D" w:rsidRPr="005F6722" w:rsidRDefault="00695C0D" w:rsidP="00695C0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7371" w:type="dxa"/>
            <w:gridSpan w:val="3"/>
          </w:tcPr>
          <w:p w14:paraId="0FEDA56D" w14:textId="77777777" w:rsidR="00695C0D" w:rsidRPr="005F6722" w:rsidRDefault="00695C0D" w:rsidP="00695C0D">
            <w:pPr>
              <w:spacing w:before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513ED1" w:rsidRPr="005F6722" w14:paraId="733D6BE5" w14:textId="77777777" w:rsidTr="00513ED1">
        <w:tc>
          <w:tcPr>
            <w:tcW w:w="431" w:type="dxa"/>
          </w:tcPr>
          <w:p w14:paraId="563F1B35" w14:textId="77777777" w:rsidR="00513ED1" w:rsidRPr="005F6722" w:rsidRDefault="00513ED1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4E03A495" w14:textId="77777777" w:rsidR="00513ED1" w:rsidRPr="005F6722" w:rsidRDefault="00513ED1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7CCDCA48" w14:textId="77777777" w:rsidR="00513ED1" w:rsidRPr="005F6722" w:rsidRDefault="00513ED1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7DD62A68" w14:textId="77777777" w:rsidR="00513ED1" w:rsidRPr="005F6722" w:rsidRDefault="00513ED1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1" w:type="dxa"/>
            <w:gridSpan w:val="3"/>
          </w:tcPr>
          <w:p w14:paraId="1C25DA89" w14:textId="77777777" w:rsidR="00513ED1" w:rsidRPr="005F6722" w:rsidRDefault="00513ED1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513ED1" w:rsidRPr="005F6722" w14:paraId="23DB609F" w14:textId="77777777" w:rsidTr="00513ED1">
        <w:tc>
          <w:tcPr>
            <w:tcW w:w="431" w:type="dxa"/>
          </w:tcPr>
          <w:p w14:paraId="16611DE4" w14:textId="77777777" w:rsidR="00513ED1" w:rsidRPr="005F6722" w:rsidRDefault="00513ED1" w:rsidP="00C8451D">
            <w:pPr>
              <w:spacing w:before="0"/>
              <w:jc w:val="left"/>
              <w:rPr>
                <w:b/>
                <w:sz w:val="21"/>
                <w:szCs w:val="21"/>
              </w:rPr>
            </w:pPr>
          </w:p>
        </w:tc>
        <w:tc>
          <w:tcPr>
            <w:tcW w:w="420" w:type="dxa"/>
          </w:tcPr>
          <w:p w14:paraId="26C4644F" w14:textId="77777777" w:rsidR="00513ED1" w:rsidRPr="005F6722" w:rsidRDefault="00513ED1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14:paraId="5748F22E" w14:textId="77777777" w:rsidR="00513ED1" w:rsidRPr="005F6722" w:rsidRDefault="00513ED1" w:rsidP="00C8451D">
            <w:pPr>
              <w:spacing w:before="0"/>
              <w:jc w:val="left"/>
              <w:rPr>
                <w:sz w:val="21"/>
                <w:szCs w:val="21"/>
              </w:rPr>
            </w:pPr>
          </w:p>
        </w:tc>
        <w:tc>
          <w:tcPr>
            <w:tcW w:w="396" w:type="dxa"/>
          </w:tcPr>
          <w:p w14:paraId="247FB37E" w14:textId="77777777" w:rsidR="00513ED1" w:rsidRPr="005F6722" w:rsidRDefault="00513ED1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7371" w:type="dxa"/>
            <w:gridSpan w:val="3"/>
          </w:tcPr>
          <w:p w14:paraId="5215A803" w14:textId="77777777" w:rsidR="00513ED1" w:rsidRPr="005F6722" w:rsidRDefault="00513ED1" w:rsidP="00C8451D">
            <w:pPr>
              <w:spacing w:before="0"/>
              <w:jc w:val="left"/>
              <w:rPr>
                <w:rFonts w:cs="Arial"/>
                <w:sz w:val="21"/>
                <w:szCs w:val="21"/>
              </w:rPr>
            </w:pPr>
          </w:p>
        </w:tc>
      </w:tr>
      <w:tr w:rsidR="000277CC" w:rsidRPr="005F6722" w14:paraId="1453A492" w14:textId="77777777" w:rsidTr="00695C0D">
        <w:tc>
          <w:tcPr>
            <w:tcW w:w="4075" w:type="dxa"/>
            <w:gridSpan w:val="5"/>
            <w:tcBorders>
              <w:bottom w:val="single" w:sz="4" w:space="0" w:color="auto"/>
            </w:tcBorders>
          </w:tcPr>
          <w:p w14:paraId="32166BF6" w14:textId="77777777" w:rsidR="000277CC" w:rsidRPr="005F6722" w:rsidRDefault="000277CC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51" w:type="dxa"/>
          </w:tcPr>
          <w:p w14:paraId="213878B0" w14:textId="77777777" w:rsidR="000277CC" w:rsidRPr="005F6722" w:rsidRDefault="000277CC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146" w:type="dxa"/>
            <w:tcBorders>
              <w:bottom w:val="single" w:sz="4" w:space="0" w:color="auto"/>
            </w:tcBorders>
          </w:tcPr>
          <w:p w14:paraId="0E7AB3E2" w14:textId="77777777" w:rsidR="000277CC" w:rsidRPr="005F6722" w:rsidRDefault="000277CC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b/>
                <w:sz w:val="21"/>
                <w:szCs w:val="21"/>
              </w:rPr>
            </w:pPr>
          </w:p>
        </w:tc>
      </w:tr>
      <w:tr w:rsidR="000277CC" w:rsidRPr="005F6722" w14:paraId="3BFE0691" w14:textId="77777777" w:rsidTr="00695C0D">
        <w:tc>
          <w:tcPr>
            <w:tcW w:w="4075" w:type="dxa"/>
            <w:gridSpan w:val="5"/>
            <w:tcBorders>
              <w:top w:val="single" w:sz="4" w:space="0" w:color="auto"/>
            </w:tcBorders>
          </w:tcPr>
          <w:p w14:paraId="67DD22BE" w14:textId="77777777" w:rsidR="000277CC" w:rsidRPr="005F6722" w:rsidRDefault="000277CC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Ort, Datum</w:t>
            </w:r>
          </w:p>
        </w:tc>
        <w:tc>
          <w:tcPr>
            <w:tcW w:w="851" w:type="dxa"/>
          </w:tcPr>
          <w:p w14:paraId="298ACB96" w14:textId="77777777" w:rsidR="000277CC" w:rsidRPr="005F6722" w:rsidRDefault="000277CC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sz w:val="21"/>
                <w:szCs w:val="21"/>
              </w:rPr>
            </w:pPr>
          </w:p>
        </w:tc>
        <w:tc>
          <w:tcPr>
            <w:tcW w:w="4146" w:type="dxa"/>
            <w:tcBorders>
              <w:top w:val="single" w:sz="4" w:space="0" w:color="auto"/>
            </w:tcBorders>
          </w:tcPr>
          <w:p w14:paraId="4CB0F6EF" w14:textId="77777777" w:rsidR="000277CC" w:rsidRPr="005F6722" w:rsidRDefault="000277CC" w:rsidP="000277CC">
            <w:pPr>
              <w:pStyle w:val="Listenabsatz"/>
              <w:spacing w:before="0"/>
              <w:ind w:left="0"/>
              <w:jc w:val="left"/>
              <w:rPr>
                <w:rFonts w:cs="Arial"/>
                <w:sz w:val="21"/>
                <w:szCs w:val="21"/>
              </w:rPr>
            </w:pPr>
            <w:r w:rsidRPr="005F6722">
              <w:rPr>
                <w:rFonts w:cs="Arial"/>
                <w:sz w:val="21"/>
                <w:szCs w:val="21"/>
              </w:rPr>
              <w:t>Unterschrift/Stempel</w:t>
            </w:r>
          </w:p>
        </w:tc>
      </w:tr>
    </w:tbl>
    <w:p w14:paraId="1B4EB70E" w14:textId="77777777" w:rsidR="000277CC" w:rsidRPr="005F6722" w:rsidRDefault="000277CC" w:rsidP="000277CC">
      <w:pPr>
        <w:pStyle w:val="Listenabsatz"/>
        <w:spacing w:before="0"/>
        <w:jc w:val="left"/>
        <w:rPr>
          <w:rFonts w:cs="Arial"/>
          <w:b/>
          <w:sz w:val="21"/>
          <w:szCs w:val="21"/>
        </w:rPr>
      </w:pPr>
    </w:p>
    <w:sectPr w:rsidR="000277CC" w:rsidRPr="005F6722" w:rsidSect="00564E2F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1100" w:right="1701" w:bottom="1701" w:left="1134" w:header="1134" w:footer="28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95341" w14:textId="77777777" w:rsidR="001717D3" w:rsidRDefault="001717D3">
      <w:pPr>
        <w:spacing w:before="0"/>
      </w:pPr>
      <w:r>
        <w:separator/>
      </w:r>
    </w:p>
  </w:endnote>
  <w:endnote w:type="continuationSeparator" w:id="0">
    <w:p w14:paraId="49E19830" w14:textId="77777777" w:rsidR="001717D3" w:rsidRDefault="001717D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472020" w:rsidRPr="0060025E" w14:paraId="3786DEED" w14:textId="77777777" w:rsidTr="000206FA">
      <w:trPr>
        <w:trHeight w:hRule="exact" w:val="1191"/>
      </w:trPr>
      <w:tc>
        <w:tcPr>
          <w:tcW w:w="3020" w:type="dxa"/>
          <w:vAlign w:val="bottom"/>
          <w:hideMark/>
        </w:tcPr>
        <w:p w14:paraId="1E2C6A12" w14:textId="77777777" w:rsidR="003E064F" w:rsidRDefault="00472020" w:rsidP="00847A20">
          <w:pPr>
            <w:tabs>
              <w:tab w:val="left" w:pos="2100"/>
            </w:tabs>
            <w:jc w:val="left"/>
            <w:rPr>
              <w:sz w:val="20"/>
            </w:rPr>
          </w:pPr>
          <w:r>
            <w:rPr>
              <w:sz w:val="20"/>
            </w:rPr>
            <w:t xml:space="preserve">Seite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>PAGE   \* MERGEFORMAT</w:instrText>
          </w:r>
          <w:r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-43752686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sz w:val="20"/>
                </w:rPr>
                <w:t xml:space="preserve">von </w:t>
              </w:r>
              <w:r>
                <w:rPr>
                  <w:sz w:val="20"/>
                </w:rPr>
                <w:fldChar w:fldCharType="begin"/>
              </w:r>
              <w:r>
                <w:rPr>
                  <w:sz w:val="20"/>
                </w:rPr>
                <w:instrText xml:space="preserve"> NUMPAGES  \* Arabic  \* MERGEFORMAT </w:instrText>
              </w:r>
              <w:r>
                <w:rPr>
                  <w:sz w:val="20"/>
                </w:rPr>
                <w:fldChar w:fldCharType="separate"/>
              </w:r>
              <w:r>
                <w:rPr>
                  <w:sz w:val="20"/>
                </w:rPr>
                <w:t>4</w:t>
              </w:r>
              <w:r>
                <w:rPr>
                  <w:sz w:val="20"/>
                </w:rPr>
                <w:fldChar w:fldCharType="end"/>
              </w:r>
            </w:sdtContent>
          </w:sdt>
        </w:p>
        <w:p w14:paraId="28EE09BC" w14:textId="4D498B93" w:rsidR="00472020" w:rsidRDefault="00393E49" w:rsidP="003E064F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393E49">
            <w:rPr>
              <w:b/>
              <w:color w:val="00B0F0"/>
              <w:sz w:val="20"/>
            </w:rPr>
            <w:t>A</w:t>
          </w:r>
          <w:r w:rsidR="00472020" w:rsidRPr="00393E49">
            <w:rPr>
              <w:b/>
              <w:color w:val="00B0F0"/>
              <w:sz w:val="20"/>
            </w:rPr>
            <w:t>PfQK</w:t>
          </w:r>
          <w:proofErr w:type="spellEnd"/>
          <w:r w:rsidR="00472020" w:rsidRPr="00393E49">
            <w:rPr>
              <w:b/>
              <w:color w:val="00B0F0"/>
              <w:sz w:val="20"/>
            </w:rPr>
            <w:t xml:space="preserve"> 202</w:t>
          </w:r>
          <w:r w:rsidR="000206FA">
            <w:rPr>
              <w:b/>
              <w:color w:val="00B0F0"/>
              <w:sz w:val="20"/>
            </w:rPr>
            <w:t>6</w:t>
          </w:r>
        </w:p>
      </w:tc>
      <w:tc>
        <w:tcPr>
          <w:tcW w:w="3021" w:type="dxa"/>
          <w:vAlign w:val="bottom"/>
          <w:hideMark/>
        </w:tcPr>
        <w:p w14:paraId="4EF838EE" w14:textId="77777777" w:rsidR="00472020" w:rsidRDefault="00472020" w:rsidP="00472020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0E4E3964" wp14:editId="69FC7D3A">
                <wp:extent cx="1443355" cy="389890"/>
                <wp:effectExtent l="0" t="0" r="444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3355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  <w:hideMark/>
        </w:tcPr>
        <w:p w14:paraId="23ACCED1" w14:textId="77777777" w:rsidR="00472020" w:rsidRPr="00393E49" w:rsidRDefault="00472020" w:rsidP="00393E49">
          <w:pPr>
            <w:tabs>
              <w:tab w:val="left" w:pos="2100"/>
            </w:tabs>
            <w:jc w:val="right"/>
            <w:rPr>
              <w:b/>
              <w:color w:val="00B0F0"/>
              <w:sz w:val="20"/>
              <w:highlight w:val="yellow"/>
            </w:rPr>
          </w:pPr>
          <w:r w:rsidRPr="00393E49">
            <w:rPr>
              <w:b/>
              <w:color w:val="00B0F0"/>
              <w:sz w:val="20"/>
            </w:rPr>
            <w:t>Praxishilfe 3/</w:t>
          </w:r>
          <w:r w:rsidR="00B8256C">
            <w:rPr>
              <w:b/>
              <w:color w:val="00B0F0"/>
              <w:sz w:val="20"/>
            </w:rPr>
            <w:t>10</w:t>
          </w:r>
        </w:p>
      </w:tc>
    </w:tr>
  </w:tbl>
  <w:p w14:paraId="4C22EA03" w14:textId="77777777" w:rsidR="00CF7895" w:rsidRPr="00472020" w:rsidRDefault="00CF7895" w:rsidP="00472020">
    <w:pPr>
      <w:pStyle w:val="Fuzeile"/>
      <w:rPr>
        <w:rFonts w:eastAsia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393E49" w:rsidRPr="0060025E" w14:paraId="24AA6B39" w14:textId="77777777" w:rsidTr="000206FA">
      <w:trPr>
        <w:trHeight w:hRule="exact" w:val="1191"/>
      </w:trPr>
      <w:tc>
        <w:tcPr>
          <w:tcW w:w="3020" w:type="dxa"/>
          <w:vAlign w:val="bottom"/>
          <w:hideMark/>
        </w:tcPr>
        <w:p w14:paraId="601FDFD5" w14:textId="77777777" w:rsidR="00393E49" w:rsidRDefault="00393E49" w:rsidP="00393E49">
          <w:pPr>
            <w:tabs>
              <w:tab w:val="left" w:pos="2100"/>
            </w:tabs>
            <w:jc w:val="left"/>
            <w:rPr>
              <w:sz w:val="20"/>
            </w:rPr>
          </w:pPr>
          <w:r>
            <w:rPr>
              <w:sz w:val="20"/>
            </w:rPr>
            <w:t xml:space="preserve">Seite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>PAGE   \* MERGEFORMAT</w:instrText>
          </w:r>
          <w:r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-1690909182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sz w:val="20"/>
                </w:rPr>
                <w:t xml:space="preserve">von </w:t>
              </w:r>
              <w:r>
                <w:rPr>
                  <w:sz w:val="20"/>
                </w:rPr>
                <w:fldChar w:fldCharType="begin"/>
              </w:r>
              <w:r>
                <w:rPr>
                  <w:sz w:val="20"/>
                </w:rPr>
                <w:instrText xml:space="preserve"> NUMPAGES  \* Arabic  \* MERGEFORMAT </w:instrText>
              </w:r>
              <w:r>
                <w:rPr>
                  <w:sz w:val="20"/>
                </w:rPr>
                <w:fldChar w:fldCharType="separate"/>
              </w:r>
              <w:r>
                <w:rPr>
                  <w:sz w:val="20"/>
                </w:rPr>
                <w:t>4</w:t>
              </w:r>
              <w:r>
                <w:rPr>
                  <w:sz w:val="20"/>
                </w:rPr>
                <w:fldChar w:fldCharType="end"/>
              </w:r>
            </w:sdtContent>
          </w:sdt>
        </w:p>
        <w:p w14:paraId="41DAD674" w14:textId="13127829" w:rsidR="00393E49" w:rsidRDefault="00393E49" w:rsidP="00393E49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393E49">
            <w:rPr>
              <w:b/>
              <w:color w:val="00B0F0"/>
              <w:sz w:val="20"/>
            </w:rPr>
            <w:t>APfQK</w:t>
          </w:r>
          <w:proofErr w:type="spellEnd"/>
          <w:r w:rsidRPr="00393E49">
            <w:rPr>
              <w:b/>
              <w:color w:val="00B0F0"/>
              <w:sz w:val="20"/>
            </w:rPr>
            <w:t xml:space="preserve"> 202</w:t>
          </w:r>
          <w:r w:rsidR="000206FA">
            <w:rPr>
              <w:b/>
              <w:color w:val="00B0F0"/>
              <w:sz w:val="20"/>
            </w:rPr>
            <w:t>6</w:t>
          </w:r>
        </w:p>
      </w:tc>
      <w:tc>
        <w:tcPr>
          <w:tcW w:w="3021" w:type="dxa"/>
          <w:vAlign w:val="bottom"/>
          <w:hideMark/>
        </w:tcPr>
        <w:p w14:paraId="03620573" w14:textId="77777777" w:rsidR="00393E49" w:rsidRDefault="00393E49" w:rsidP="00393E49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165D1A5A" wp14:editId="0CC8A0FA">
                <wp:extent cx="1443355" cy="389890"/>
                <wp:effectExtent l="0" t="0" r="4445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3355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  <w:hideMark/>
        </w:tcPr>
        <w:p w14:paraId="6277B011" w14:textId="77777777" w:rsidR="00393E49" w:rsidRPr="00393E49" w:rsidRDefault="00393E49" w:rsidP="00393E49">
          <w:pPr>
            <w:tabs>
              <w:tab w:val="left" w:pos="2100"/>
            </w:tabs>
            <w:jc w:val="right"/>
            <w:rPr>
              <w:b/>
              <w:color w:val="00B0F0"/>
              <w:sz w:val="20"/>
              <w:highlight w:val="yellow"/>
            </w:rPr>
          </w:pPr>
          <w:r w:rsidRPr="00393E49">
            <w:rPr>
              <w:b/>
              <w:color w:val="00B0F0"/>
              <w:sz w:val="20"/>
            </w:rPr>
            <w:t>Praxishilfe 3/</w:t>
          </w:r>
          <w:r w:rsidR="00B8256C">
            <w:rPr>
              <w:b/>
              <w:color w:val="00B0F0"/>
              <w:sz w:val="20"/>
            </w:rPr>
            <w:t>10</w:t>
          </w:r>
        </w:p>
      </w:tc>
    </w:tr>
  </w:tbl>
  <w:p w14:paraId="38E02487" w14:textId="77777777" w:rsidR="001717D3" w:rsidRPr="00472020" w:rsidRDefault="001717D3" w:rsidP="00472020">
    <w:pPr>
      <w:pStyle w:val="Fuzeile"/>
      <w:ind w:firstLine="357"/>
      <w:rPr>
        <w:rFonts w:eastAsiaTheme="minorHAnsi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38103" w14:textId="77777777" w:rsidR="001717D3" w:rsidRDefault="001717D3" w:rsidP="00EE217B">
      <w:pPr>
        <w:pStyle w:val="Fuzeile"/>
      </w:pPr>
    </w:p>
    <w:p w14:paraId="70B8FCAB" w14:textId="77777777" w:rsidR="001717D3" w:rsidRPr="00EE217B" w:rsidRDefault="001717D3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4B9B58EE" w14:textId="77777777" w:rsidR="001717D3" w:rsidRDefault="001717D3" w:rsidP="00711AB6">
      <w:pPr>
        <w:spacing w:before="0"/>
        <w:jc w:val="center"/>
      </w:pPr>
    </w:p>
    <w:p w14:paraId="21AF8285" w14:textId="77777777" w:rsidR="001717D3" w:rsidRPr="00711AB6" w:rsidRDefault="001717D3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00895" w14:textId="77777777" w:rsidR="001717D3" w:rsidRPr="00665F75" w:rsidRDefault="001717D3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FB625" w14:textId="77777777" w:rsidR="001717D3" w:rsidRDefault="001717D3" w:rsidP="00870FFE">
    <w:pPr>
      <w:pStyle w:val="Kopfzeile"/>
      <w:pBdr>
        <w:bottom w:val="none" w:sz="0" w:space="0" w:color="auto"/>
      </w:pBdr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1953451"/>
    <w:multiLevelType w:val="hybridMultilevel"/>
    <w:tmpl w:val="466289AA"/>
    <w:lvl w:ilvl="0" w:tplc="BE9856A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8A40BCC"/>
    <w:multiLevelType w:val="hybridMultilevel"/>
    <w:tmpl w:val="80C6A7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A1E11"/>
    <w:multiLevelType w:val="hybridMultilevel"/>
    <w:tmpl w:val="29D8954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 w15:restartNumberingAfterBreak="0">
    <w:nsid w:val="626D3C08"/>
    <w:multiLevelType w:val="hybridMultilevel"/>
    <w:tmpl w:val="1382D300"/>
    <w:lvl w:ilvl="0" w:tplc="A3FA388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D8A6FE6"/>
    <w:multiLevelType w:val="multilevel"/>
    <w:tmpl w:val="50121D20"/>
    <w:lvl w:ilvl="0">
      <w:start w:val="1"/>
      <w:numFmt w:val="decimal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abstractNum w:abstractNumId="20" w15:restartNumberingAfterBreak="0">
    <w:nsid w:val="7EEF7079"/>
    <w:multiLevelType w:val="hybridMultilevel"/>
    <w:tmpl w:val="B71AD6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628488">
    <w:abstractNumId w:val="19"/>
  </w:num>
  <w:num w:numId="2" w16cid:durableId="1885022105">
    <w:abstractNumId w:val="6"/>
  </w:num>
  <w:num w:numId="3" w16cid:durableId="1958874156">
    <w:abstractNumId w:val="5"/>
  </w:num>
  <w:num w:numId="4" w16cid:durableId="220018638">
    <w:abstractNumId w:val="4"/>
  </w:num>
  <w:num w:numId="5" w16cid:durableId="1424186321">
    <w:abstractNumId w:val="7"/>
  </w:num>
  <w:num w:numId="6" w16cid:durableId="485508944">
    <w:abstractNumId w:val="3"/>
  </w:num>
  <w:num w:numId="7" w16cid:durableId="486167614">
    <w:abstractNumId w:val="2"/>
  </w:num>
  <w:num w:numId="8" w16cid:durableId="7223017">
    <w:abstractNumId w:val="1"/>
  </w:num>
  <w:num w:numId="9" w16cid:durableId="910506655">
    <w:abstractNumId w:val="0"/>
  </w:num>
  <w:num w:numId="10" w16cid:durableId="8070833">
    <w:abstractNumId w:val="8"/>
  </w:num>
  <w:num w:numId="11" w16cid:durableId="1063139451">
    <w:abstractNumId w:val="17"/>
  </w:num>
  <w:num w:numId="12" w16cid:durableId="1326737900">
    <w:abstractNumId w:val="10"/>
  </w:num>
  <w:num w:numId="13" w16cid:durableId="1582442487">
    <w:abstractNumId w:val="12"/>
  </w:num>
  <w:num w:numId="14" w16cid:durableId="358706327">
    <w:abstractNumId w:val="16"/>
  </w:num>
  <w:num w:numId="15" w16cid:durableId="1712460225">
    <w:abstractNumId w:val="14"/>
  </w:num>
  <w:num w:numId="16" w16cid:durableId="1533105966">
    <w:abstractNumId w:val="13"/>
  </w:num>
  <w:num w:numId="17" w16cid:durableId="1910187377">
    <w:abstractNumId w:val="9"/>
  </w:num>
  <w:num w:numId="18" w16cid:durableId="1820806374">
    <w:abstractNumId w:val="20"/>
  </w:num>
  <w:num w:numId="19" w16cid:durableId="1462651009">
    <w:abstractNumId w:val="11"/>
  </w:num>
  <w:num w:numId="20" w16cid:durableId="1114058257">
    <w:abstractNumId w:val="15"/>
  </w:num>
  <w:num w:numId="21" w16cid:durableId="589508693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044F"/>
    <w:rsid w:val="00002230"/>
    <w:rsid w:val="00002EED"/>
    <w:rsid w:val="000030A9"/>
    <w:rsid w:val="00007AB2"/>
    <w:rsid w:val="0001477C"/>
    <w:rsid w:val="000206FA"/>
    <w:rsid w:val="0002748A"/>
    <w:rsid w:val="000277CC"/>
    <w:rsid w:val="00027A14"/>
    <w:rsid w:val="0003242D"/>
    <w:rsid w:val="0004061E"/>
    <w:rsid w:val="000503CF"/>
    <w:rsid w:val="0005326E"/>
    <w:rsid w:val="000616B8"/>
    <w:rsid w:val="00064F40"/>
    <w:rsid w:val="00075E7C"/>
    <w:rsid w:val="00080B9A"/>
    <w:rsid w:val="00086B8A"/>
    <w:rsid w:val="0009344D"/>
    <w:rsid w:val="00097B2B"/>
    <w:rsid w:val="000B1337"/>
    <w:rsid w:val="000E26F7"/>
    <w:rsid w:val="00111AC6"/>
    <w:rsid w:val="001205E2"/>
    <w:rsid w:val="00133B7B"/>
    <w:rsid w:val="00143F11"/>
    <w:rsid w:val="00143FAD"/>
    <w:rsid w:val="00165A53"/>
    <w:rsid w:val="001717D3"/>
    <w:rsid w:val="00176D3D"/>
    <w:rsid w:val="00180880"/>
    <w:rsid w:val="00184E10"/>
    <w:rsid w:val="0019585B"/>
    <w:rsid w:val="001A1B58"/>
    <w:rsid w:val="001B3F50"/>
    <w:rsid w:val="001B7E25"/>
    <w:rsid w:val="001C0D6B"/>
    <w:rsid w:val="001C1789"/>
    <w:rsid w:val="001D22E2"/>
    <w:rsid w:val="001E1F96"/>
    <w:rsid w:val="001E38E2"/>
    <w:rsid w:val="001E7A82"/>
    <w:rsid w:val="001F04DD"/>
    <w:rsid w:val="001F6A80"/>
    <w:rsid w:val="002065BE"/>
    <w:rsid w:val="0021047B"/>
    <w:rsid w:val="00213C34"/>
    <w:rsid w:val="00257647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D0908"/>
    <w:rsid w:val="002D7E2D"/>
    <w:rsid w:val="002E458C"/>
    <w:rsid w:val="002F09D8"/>
    <w:rsid w:val="002F64C9"/>
    <w:rsid w:val="002F6B99"/>
    <w:rsid w:val="002F6F68"/>
    <w:rsid w:val="002F771F"/>
    <w:rsid w:val="00304799"/>
    <w:rsid w:val="00340216"/>
    <w:rsid w:val="00342964"/>
    <w:rsid w:val="00352142"/>
    <w:rsid w:val="00360F3D"/>
    <w:rsid w:val="00364269"/>
    <w:rsid w:val="00376DCD"/>
    <w:rsid w:val="00382BCD"/>
    <w:rsid w:val="003932A1"/>
    <w:rsid w:val="00393E49"/>
    <w:rsid w:val="003A6FEB"/>
    <w:rsid w:val="003B420D"/>
    <w:rsid w:val="003E064F"/>
    <w:rsid w:val="003E348F"/>
    <w:rsid w:val="003E5835"/>
    <w:rsid w:val="003F1B18"/>
    <w:rsid w:val="004076E9"/>
    <w:rsid w:val="0041402E"/>
    <w:rsid w:val="00416098"/>
    <w:rsid w:val="004248A0"/>
    <w:rsid w:val="00424D61"/>
    <w:rsid w:val="00433509"/>
    <w:rsid w:val="00440D21"/>
    <w:rsid w:val="00445BB8"/>
    <w:rsid w:val="0044742E"/>
    <w:rsid w:val="00454705"/>
    <w:rsid w:val="004630F0"/>
    <w:rsid w:val="00465DB3"/>
    <w:rsid w:val="00472020"/>
    <w:rsid w:val="004867BC"/>
    <w:rsid w:val="0049126F"/>
    <w:rsid w:val="004948B1"/>
    <w:rsid w:val="004B2234"/>
    <w:rsid w:val="004B5526"/>
    <w:rsid w:val="004B5A8E"/>
    <w:rsid w:val="004B6415"/>
    <w:rsid w:val="004C3F5D"/>
    <w:rsid w:val="004C60FF"/>
    <w:rsid w:val="004D43D5"/>
    <w:rsid w:val="004D6C91"/>
    <w:rsid w:val="004E3BF6"/>
    <w:rsid w:val="004E699D"/>
    <w:rsid w:val="004F1C26"/>
    <w:rsid w:val="004F1E92"/>
    <w:rsid w:val="0050152B"/>
    <w:rsid w:val="005060F4"/>
    <w:rsid w:val="00513ED1"/>
    <w:rsid w:val="00516C43"/>
    <w:rsid w:val="0052103B"/>
    <w:rsid w:val="00525CDB"/>
    <w:rsid w:val="00527267"/>
    <w:rsid w:val="00534A4B"/>
    <w:rsid w:val="005473EF"/>
    <w:rsid w:val="0055136F"/>
    <w:rsid w:val="0055156D"/>
    <w:rsid w:val="00564E2F"/>
    <w:rsid w:val="00567521"/>
    <w:rsid w:val="00575CC2"/>
    <w:rsid w:val="00583AA1"/>
    <w:rsid w:val="005913EC"/>
    <w:rsid w:val="005921A2"/>
    <w:rsid w:val="005967E6"/>
    <w:rsid w:val="005B57D7"/>
    <w:rsid w:val="005B7F7F"/>
    <w:rsid w:val="005C1C85"/>
    <w:rsid w:val="005C5708"/>
    <w:rsid w:val="005C7873"/>
    <w:rsid w:val="005D1825"/>
    <w:rsid w:val="005D26BD"/>
    <w:rsid w:val="005D27C0"/>
    <w:rsid w:val="005D2A74"/>
    <w:rsid w:val="005D47C2"/>
    <w:rsid w:val="005E07BD"/>
    <w:rsid w:val="005E7803"/>
    <w:rsid w:val="005F6722"/>
    <w:rsid w:val="005F6F40"/>
    <w:rsid w:val="00620038"/>
    <w:rsid w:val="00632C1A"/>
    <w:rsid w:val="006454CF"/>
    <w:rsid w:val="00650656"/>
    <w:rsid w:val="0065198F"/>
    <w:rsid w:val="006521FF"/>
    <w:rsid w:val="00665F75"/>
    <w:rsid w:val="0066763B"/>
    <w:rsid w:val="00684B37"/>
    <w:rsid w:val="00695C0D"/>
    <w:rsid w:val="006B5826"/>
    <w:rsid w:val="006C4228"/>
    <w:rsid w:val="006D45A1"/>
    <w:rsid w:val="006E24F6"/>
    <w:rsid w:val="006E7126"/>
    <w:rsid w:val="006F1695"/>
    <w:rsid w:val="007026D1"/>
    <w:rsid w:val="00707262"/>
    <w:rsid w:val="00711AB6"/>
    <w:rsid w:val="00716DD5"/>
    <w:rsid w:val="00720E5C"/>
    <w:rsid w:val="00742EA1"/>
    <w:rsid w:val="00744772"/>
    <w:rsid w:val="007506E6"/>
    <w:rsid w:val="00756DBE"/>
    <w:rsid w:val="007626C5"/>
    <w:rsid w:val="00763FC1"/>
    <w:rsid w:val="007648E0"/>
    <w:rsid w:val="00765666"/>
    <w:rsid w:val="007866B2"/>
    <w:rsid w:val="0078728B"/>
    <w:rsid w:val="00790130"/>
    <w:rsid w:val="00796513"/>
    <w:rsid w:val="007A060E"/>
    <w:rsid w:val="007A3E0C"/>
    <w:rsid w:val="007B1945"/>
    <w:rsid w:val="007C49E9"/>
    <w:rsid w:val="007D3976"/>
    <w:rsid w:val="007E0249"/>
    <w:rsid w:val="007F3A7C"/>
    <w:rsid w:val="00802ED4"/>
    <w:rsid w:val="00805892"/>
    <w:rsid w:val="0081072B"/>
    <w:rsid w:val="0081705F"/>
    <w:rsid w:val="008248D3"/>
    <w:rsid w:val="008471C9"/>
    <w:rsid w:val="00847A20"/>
    <w:rsid w:val="00855B99"/>
    <w:rsid w:val="0086279A"/>
    <w:rsid w:val="00862DDF"/>
    <w:rsid w:val="00870FFE"/>
    <w:rsid w:val="00872C95"/>
    <w:rsid w:val="00872F5F"/>
    <w:rsid w:val="0087591D"/>
    <w:rsid w:val="0088020C"/>
    <w:rsid w:val="00884570"/>
    <w:rsid w:val="00891EEA"/>
    <w:rsid w:val="008961E1"/>
    <w:rsid w:val="008976BA"/>
    <w:rsid w:val="008A5560"/>
    <w:rsid w:val="008C44B0"/>
    <w:rsid w:val="008D1A8E"/>
    <w:rsid w:val="008E0D82"/>
    <w:rsid w:val="008E0FC7"/>
    <w:rsid w:val="008F75E7"/>
    <w:rsid w:val="009075A9"/>
    <w:rsid w:val="009212B4"/>
    <w:rsid w:val="009360DE"/>
    <w:rsid w:val="0095198B"/>
    <w:rsid w:val="00970211"/>
    <w:rsid w:val="009760D0"/>
    <w:rsid w:val="00981894"/>
    <w:rsid w:val="0099236A"/>
    <w:rsid w:val="009A6E64"/>
    <w:rsid w:val="009C2FF2"/>
    <w:rsid w:val="009C6EFB"/>
    <w:rsid w:val="009D429E"/>
    <w:rsid w:val="009D5F70"/>
    <w:rsid w:val="009E1FB1"/>
    <w:rsid w:val="009F6E01"/>
    <w:rsid w:val="00A06317"/>
    <w:rsid w:val="00A237ED"/>
    <w:rsid w:val="00A31197"/>
    <w:rsid w:val="00A36568"/>
    <w:rsid w:val="00A5114A"/>
    <w:rsid w:val="00A613A1"/>
    <w:rsid w:val="00A649A3"/>
    <w:rsid w:val="00A67EB8"/>
    <w:rsid w:val="00A7113B"/>
    <w:rsid w:val="00A75CE3"/>
    <w:rsid w:val="00A8486F"/>
    <w:rsid w:val="00A87FE5"/>
    <w:rsid w:val="00A946ED"/>
    <w:rsid w:val="00A967BB"/>
    <w:rsid w:val="00AA5EC8"/>
    <w:rsid w:val="00AA65D6"/>
    <w:rsid w:val="00AB6D75"/>
    <w:rsid w:val="00AC17EE"/>
    <w:rsid w:val="00AC7901"/>
    <w:rsid w:val="00AE290A"/>
    <w:rsid w:val="00AF1983"/>
    <w:rsid w:val="00B13741"/>
    <w:rsid w:val="00B146CB"/>
    <w:rsid w:val="00B15817"/>
    <w:rsid w:val="00B1680D"/>
    <w:rsid w:val="00B22993"/>
    <w:rsid w:val="00B261B2"/>
    <w:rsid w:val="00B4307F"/>
    <w:rsid w:val="00B555BA"/>
    <w:rsid w:val="00B6345C"/>
    <w:rsid w:val="00B73242"/>
    <w:rsid w:val="00B77530"/>
    <w:rsid w:val="00B8256C"/>
    <w:rsid w:val="00BA02EC"/>
    <w:rsid w:val="00BA1533"/>
    <w:rsid w:val="00BA1564"/>
    <w:rsid w:val="00BA7590"/>
    <w:rsid w:val="00BC6A51"/>
    <w:rsid w:val="00BC79EA"/>
    <w:rsid w:val="00BD2864"/>
    <w:rsid w:val="00BD37FF"/>
    <w:rsid w:val="00BD43BD"/>
    <w:rsid w:val="00BD62C0"/>
    <w:rsid w:val="00BE368B"/>
    <w:rsid w:val="00BF0354"/>
    <w:rsid w:val="00BF2B89"/>
    <w:rsid w:val="00BF7EB9"/>
    <w:rsid w:val="00C24E59"/>
    <w:rsid w:val="00C30D7D"/>
    <w:rsid w:val="00C43D74"/>
    <w:rsid w:val="00C470A2"/>
    <w:rsid w:val="00C6044F"/>
    <w:rsid w:val="00C61048"/>
    <w:rsid w:val="00C80527"/>
    <w:rsid w:val="00C8451D"/>
    <w:rsid w:val="00C84CE1"/>
    <w:rsid w:val="00C8522D"/>
    <w:rsid w:val="00C91AC1"/>
    <w:rsid w:val="00C92AF9"/>
    <w:rsid w:val="00C940C7"/>
    <w:rsid w:val="00CA5FDE"/>
    <w:rsid w:val="00CA6FFC"/>
    <w:rsid w:val="00CB24C7"/>
    <w:rsid w:val="00CB46A4"/>
    <w:rsid w:val="00CC19EF"/>
    <w:rsid w:val="00CD1A9A"/>
    <w:rsid w:val="00CD4117"/>
    <w:rsid w:val="00CE73C2"/>
    <w:rsid w:val="00CF7895"/>
    <w:rsid w:val="00D13BD1"/>
    <w:rsid w:val="00D14ACE"/>
    <w:rsid w:val="00D236AF"/>
    <w:rsid w:val="00D33662"/>
    <w:rsid w:val="00D34CF9"/>
    <w:rsid w:val="00D45365"/>
    <w:rsid w:val="00D51847"/>
    <w:rsid w:val="00D572E4"/>
    <w:rsid w:val="00D61222"/>
    <w:rsid w:val="00D926A5"/>
    <w:rsid w:val="00DA3C56"/>
    <w:rsid w:val="00DA6374"/>
    <w:rsid w:val="00DB3534"/>
    <w:rsid w:val="00DB3B77"/>
    <w:rsid w:val="00DC5CF9"/>
    <w:rsid w:val="00DD3447"/>
    <w:rsid w:val="00DD5810"/>
    <w:rsid w:val="00DD6179"/>
    <w:rsid w:val="00DE10AB"/>
    <w:rsid w:val="00DE2B44"/>
    <w:rsid w:val="00DF412C"/>
    <w:rsid w:val="00E016C0"/>
    <w:rsid w:val="00E07687"/>
    <w:rsid w:val="00E125AD"/>
    <w:rsid w:val="00E211D2"/>
    <w:rsid w:val="00E342CA"/>
    <w:rsid w:val="00E368C3"/>
    <w:rsid w:val="00E50734"/>
    <w:rsid w:val="00E54CF5"/>
    <w:rsid w:val="00E57522"/>
    <w:rsid w:val="00E57793"/>
    <w:rsid w:val="00E61BCD"/>
    <w:rsid w:val="00E71632"/>
    <w:rsid w:val="00E7275A"/>
    <w:rsid w:val="00E77518"/>
    <w:rsid w:val="00E862EC"/>
    <w:rsid w:val="00EA2ACF"/>
    <w:rsid w:val="00EA74B3"/>
    <w:rsid w:val="00EC00F0"/>
    <w:rsid w:val="00EC4069"/>
    <w:rsid w:val="00EE217B"/>
    <w:rsid w:val="00EF18D6"/>
    <w:rsid w:val="00EF2558"/>
    <w:rsid w:val="00F029CC"/>
    <w:rsid w:val="00F02A61"/>
    <w:rsid w:val="00F0765A"/>
    <w:rsid w:val="00F2421E"/>
    <w:rsid w:val="00F3121A"/>
    <w:rsid w:val="00F33313"/>
    <w:rsid w:val="00F35247"/>
    <w:rsid w:val="00F4181A"/>
    <w:rsid w:val="00F43427"/>
    <w:rsid w:val="00F508B7"/>
    <w:rsid w:val="00F51F9C"/>
    <w:rsid w:val="00F5228D"/>
    <w:rsid w:val="00F579A0"/>
    <w:rsid w:val="00F607DD"/>
    <w:rsid w:val="00F65444"/>
    <w:rsid w:val="00F672A4"/>
    <w:rsid w:val="00F67FF5"/>
    <w:rsid w:val="00F80FA7"/>
    <w:rsid w:val="00F86D57"/>
    <w:rsid w:val="00F87375"/>
    <w:rsid w:val="00F920AB"/>
    <w:rsid w:val="00FA1E51"/>
    <w:rsid w:val="00FB19BE"/>
    <w:rsid w:val="00FB74D4"/>
    <w:rsid w:val="00FD0600"/>
    <w:rsid w:val="00FD6CCC"/>
    <w:rsid w:val="00FE65A7"/>
    <w:rsid w:val="00FF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69B6393C"/>
  <w15:docId w15:val="{D1A667A4-638F-4485-90D3-B20CC1D9C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suppressAutoHyphens/>
      <w:spacing w:before="0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customStyle="1" w:styleId="Default">
    <w:name w:val="Default"/>
    <w:rsid w:val="008627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2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7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6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6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8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6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4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6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FD107F11-3129-4CD9-B878-B5DB879F6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</Template>
  <TotalTime>0</TotalTime>
  <Pages>4</Pages>
  <Words>554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Yeşil, Betül - LÖSLE</dc:creator>
  <cp:lastModifiedBy>Ufkes, Christina - LÖSLE</cp:lastModifiedBy>
  <cp:revision>61</cp:revision>
  <cp:lastPrinted>2026-07-22T12:24:00Z</cp:lastPrinted>
  <dcterms:created xsi:type="dcterms:W3CDTF">2018-07-19T08:10:00Z</dcterms:created>
  <dcterms:modified xsi:type="dcterms:W3CDTF">2026-09-16T06:55:00Z</dcterms:modified>
</cp:coreProperties>
</file>