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60E" w:rsidRPr="002C5394" w:rsidRDefault="00FB0DCC" w:rsidP="005A260E">
      <w:pPr>
        <w:spacing w:before="0"/>
        <w:contextualSpacing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267025</wp:posOffset>
                </wp:positionH>
                <wp:positionV relativeFrom="paragraph">
                  <wp:posOffset>-173572</wp:posOffset>
                </wp:positionV>
                <wp:extent cx="1119225" cy="412480"/>
                <wp:effectExtent l="19050" t="133350" r="24130" b="121285"/>
                <wp:wrapNone/>
                <wp:docPr id="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8169">
                          <a:off x="0" y="0"/>
                          <a:ext cx="1119225" cy="41248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DCC" w:rsidRDefault="00FB0DCC" w:rsidP="00FB0DCC">
                            <w:pPr>
                              <w:spacing w:before="0"/>
                              <w:jc w:val="center"/>
                            </w:pPr>
                            <w:r w:rsidRPr="005A260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AUSZUG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eck: abgerundete Ecken 2" o:spid="_x0000_s1026" style="position:absolute;left:0;text-align:left;margin-left:21.05pt;margin-top:-13.65pt;width:88.15pt;height:32.5pt;rotation:-94134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" fillcolor="red" stroked="f" strokeweight="2pt">
                <v:textbox inset="0,0,0,0">
                  <w:txbxContent>
                    <w:p w:rsidR="00FB0DCC" w:rsidRDefault="00FB0DCC" w:rsidP="00FB0DCC">
                      <w:pPr>
                        <w:spacing w:before="0"/>
                        <w:jc w:val="center"/>
                      </w:pPr>
                      <w:r w:rsidRPr="005A260E">
                        <w:rPr>
                          <w:b/>
                          <w:color w:val="FFFFFF" w:themeColor="background1"/>
                          <w:sz w:val="24"/>
                        </w:rPr>
                        <w:t>AUSZUG</w:t>
                      </w:r>
                    </w:p>
                  </w:txbxContent>
                </v:textbox>
              </v:roundrect>
            </w:pict>
          </mc:Fallback>
        </mc:AlternateContent>
      </w:r>
      <w:r w:rsidR="00A513F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F4AAF" wp14:editId="0320F4BE">
                <wp:simplePos x="0" y="0"/>
                <wp:positionH relativeFrom="column">
                  <wp:posOffset>-102573</wp:posOffset>
                </wp:positionH>
                <wp:positionV relativeFrom="paragraph">
                  <wp:posOffset>8198790</wp:posOffset>
                </wp:positionV>
                <wp:extent cx="6025441" cy="273133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41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 w:rsidRPr="005A260E">
                              <w:rPr>
                                <w:b/>
                                <w:color w:val="FF0000"/>
                                <w:sz w:val="18"/>
                              </w:rPr>
                              <w:t>Quelle:</w:t>
                            </w:r>
                            <w:r w:rsidRPr="008964A2">
                              <w:t xml:space="preserve"> </w:t>
                            </w:r>
                            <w:r w:rsidRPr="00A513F5">
                              <w:rPr>
                                <w:b/>
                                <w:sz w:val="18"/>
                              </w:rPr>
                              <w:t>https://www.zoll.de/DE/FIU/Fachliche-Informationen/Drittlaender/drittlaender_node.html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F4AAF" id="_x0000_t202" coordsize="21600,21600" o:spt="202" path="m,l,21600r21600,l21600,xe">
                <v:stroke joinstyle="miter"/>
                <v:path gradientshapeok="t" o:connecttype="rect"/>
              </v:shapetype>
              <v:shape id="Textfeld 29" o:spid="_x0000_s1027" type="#_x0000_t202" style="position:absolute;left:0;text-align:left;margin-left:-8.1pt;margin-top:645.55pt;width:474.4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" fillcolor="white [3201]" stroked="f" strokeweight=".5pt">
                <v:textbox>
                  <w:txbxContent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  <w:r w:rsidRPr="005A260E">
                        <w:rPr>
                          <w:b/>
                          <w:color w:val="FF0000"/>
                          <w:sz w:val="18"/>
                        </w:rPr>
                        <w:t>Quelle:</w:t>
                      </w:r>
                      <w:r w:rsidRPr="008964A2">
                        <w:t xml:space="preserve"> </w:t>
                      </w:r>
                      <w:r w:rsidRPr="00A513F5">
                        <w:rPr>
                          <w:b/>
                          <w:sz w:val="18"/>
                        </w:rPr>
                        <w:t>https://www.zoll.de/DE/FIU/Fachliche-Informationen/Drittlaender/drittlaender_node.html</w:t>
                      </w:r>
                    </w:p>
                  </w:txbxContent>
                </v:textbox>
              </v:shape>
            </w:pict>
          </mc:Fallback>
        </mc:AlternateContent>
      </w:r>
      <w:r w:rsidR="005A260E">
        <w:rPr>
          <w:noProof/>
        </w:rPr>
        <w:drawing>
          <wp:inline distT="0" distB="0" distL="0" distR="0" wp14:anchorId="7245A8E8" wp14:editId="756DBDB8">
            <wp:extent cx="5818909" cy="8228797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317" cy="824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60E" w:rsidRPr="00615D8F" w:rsidRDefault="00A513F5" w:rsidP="005A260E"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666FA" wp14:editId="20B95A77">
                <wp:simplePos x="0" y="0"/>
                <wp:positionH relativeFrom="column">
                  <wp:posOffset>0</wp:posOffset>
                </wp:positionH>
                <wp:positionV relativeFrom="paragraph">
                  <wp:posOffset>8145912</wp:posOffset>
                </wp:positionV>
                <wp:extent cx="6025441" cy="273133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41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 w:rsidRPr="005A260E">
                              <w:rPr>
                                <w:b/>
                                <w:color w:val="FF0000"/>
                                <w:sz w:val="18"/>
                              </w:rPr>
                              <w:t>Quelle:</w:t>
                            </w:r>
                            <w:r w:rsidRPr="008964A2">
                              <w:t xml:space="preserve"> </w:t>
                            </w:r>
                            <w:r w:rsidRPr="00A513F5">
                              <w:rPr>
                                <w:b/>
                                <w:sz w:val="18"/>
                              </w:rPr>
                              <w:t>https://www.zoll.de/DE/FIU/Fachliche-Informationen/Drittlaender/drittlaender_node.html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66FA" id="Textfeld 31" o:spid="_x0000_s1028" type="#_x0000_t202" style="position:absolute;left:0;text-align:left;margin-left:0;margin-top:641.4pt;width:474.4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" fillcolor="white [3201]" stroked="f" strokeweight=".5pt">
                <v:textbox>
                  <w:txbxContent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  <w:r w:rsidRPr="005A260E">
                        <w:rPr>
                          <w:b/>
                          <w:color w:val="FF0000"/>
                          <w:sz w:val="18"/>
                        </w:rPr>
                        <w:t>Quelle:</w:t>
                      </w:r>
                      <w:r w:rsidRPr="008964A2">
                        <w:t xml:space="preserve"> </w:t>
                      </w:r>
                      <w:r w:rsidRPr="00A513F5">
                        <w:rPr>
                          <w:b/>
                          <w:sz w:val="18"/>
                        </w:rPr>
                        <w:t>https://www.zoll.de/DE/FIU/Fachliche-Informationen/Drittlaender/drittlaender_node.html</w:t>
                      </w:r>
                    </w:p>
                  </w:txbxContent>
                </v:textbox>
              </v:shape>
            </w:pict>
          </mc:Fallback>
        </mc:AlternateContent>
      </w:r>
      <w:r w:rsidR="005A260E">
        <w:rPr>
          <w:noProof/>
        </w:rPr>
        <w:drawing>
          <wp:inline distT="0" distB="0" distL="0" distR="0" wp14:anchorId="6E0B4FCB" wp14:editId="4301028D">
            <wp:extent cx="5760720" cy="8146508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60E" w:rsidRDefault="005A260E" w:rsidP="005A260E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5A260E" w:rsidRDefault="005A260E" w:rsidP="005A260E">
      <w:pPr>
        <w:spacing w:before="0"/>
        <w:contextualSpacing/>
        <w:rPr>
          <w:szCs w:val="32"/>
        </w:rPr>
      </w:pPr>
      <w:r>
        <w:rPr>
          <w:noProof/>
        </w:rPr>
        <w:lastRenderedPageBreak/>
        <w:drawing>
          <wp:inline distT="0" distB="0" distL="0" distR="0" wp14:anchorId="67F40AE0" wp14:editId="18522E09">
            <wp:extent cx="5760654" cy="8146415"/>
            <wp:effectExtent l="0" t="0" r="0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4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60E" w:rsidRDefault="00A513F5" w:rsidP="005A260E">
      <w:pPr>
        <w:pStyle w:val="Standardeinzug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5666FA" wp14:editId="20B95A77">
                <wp:simplePos x="0" y="0"/>
                <wp:positionH relativeFrom="column">
                  <wp:posOffset>-166254</wp:posOffset>
                </wp:positionH>
                <wp:positionV relativeFrom="paragraph">
                  <wp:posOffset>206136</wp:posOffset>
                </wp:positionV>
                <wp:extent cx="6025441" cy="273133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41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 w:rsidRPr="005A260E">
                              <w:rPr>
                                <w:b/>
                                <w:color w:val="FF0000"/>
                                <w:sz w:val="18"/>
                              </w:rPr>
                              <w:t>Quelle:</w:t>
                            </w:r>
                            <w:r w:rsidRPr="008964A2">
                              <w:t xml:space="preserve"> </w:t>
                            </w:r>
                            <w:r w:rsidRPr="00A513F5">
                              <w:rPr>
                                <w:b/>
                                <w:sz w:val="18"/>
                              </w:rPr>
                              <w:t>https://www.zoll.de/DE/FIU/Fachliche-Informationen/Drittlaender/drittlaender_node.html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66FA" id="Textfeld 32" o:spid="_x0000_s1029" type="#_x0000_t202" style="position:absolute;left:0;text-align:left;margin-left:-13.1pt;margin-top:16.25pt;width:474.45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" fillcolor="white [3201]" stroked="f" strokeweight=".5pt">
                <v:textbox>
                  <w:txbxContent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  <w:r w:rsidRPr="005A260E">
                        <w:rPr>
                          <w:b/>
                          <w:color w:val="FF0000"/>
                          <w:sz w:val="18"/>
                        </w:rPr>
                        <w:t>Quelle:</w:t>
                      </w:r>
                      <w:r w:rsidRPr="008964A2">
                        <w:t xml:space="preserve"> </w:t>
                      </w:r>
                      <w:r w:rsidRPr="00A513F5">
                        <w:rPr>
                          <w:b/>
                          <w:sz w:val="18"/>
                        </w:rPr>
                        <w:t>https://www.zoll.de/DE/FIU/Fachliche-Informationen/Drittlaender/drittlaender_node.html</w:t>
                      </w:r>
                    </w:p>
                  </w:txbxContent>
                </v:textbox>
              </v:shape>
            </w:pict>
          </mc:Fallback>
        </mc:AlternateContent>
      </w:r>
      <w:r w:rsidR="005A260E">
        <w:br w:type="page"/>
      </w:r>
    </w:p>
    <w:p w:rsidR="005A260E" w:rsidRDefault="005A260E" w:rsidP="005A260E">
      <w:pPr>
        <w:spacing w:before="0"/>
        <w:contextualSpacing/>
        <w:rPr>
          <w:szCs w:val="32"/>
        </w:rPr>
      </w:pPr>
      <w:r>
        <w:rPr>
          <w:noProof/>
        </w:rPr>
        <w:lastRenderedPageBreak/>
        <w:drawing>
          <wp:inline distT="0" distB="0" distL="0" distR="0" wp14:anchorId="4512B80D" wp14:editId="7A2B98CC">
            <wp:extent cx="5760654" cy="8146414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4" cy="81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60E" w:rsidRDefault="00A513F5" w:rsidP="005A260E">
      <w:pPr>
        <w:pStyle w:val="Standardeinzug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02B43A" wp14:editId="4FC8E35F">
                <wp:simplePos x="0" y="0"/>
                <wp:positionH relativeFrom="column">
                  <wp:posOffset>-150470</wp:posOffset>
                </wp:positionH>
                <wp:positionV relativeFrom="paragraph">
                  <wp:posOffset>205740</wp:posOffset>
                </wp:positionV>
                <wp:extent cx="6025441" cy="273133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41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 w:rsidRPr="005A260E">
                              <w:rPr>
                                <w:b/>
                                <w:color w:val="FF0000"/>
                                <w:sz w:val="18"/>
                              </w:rPr>
                              <w:t>Quelle:</w:t>
                            </w:r>
                            <w:r w:rsidRPr="008964A2">
                              <w:t xml:space="preserve"> </w:t>
                            </w:r>
                            <w:r w:rsidRPr="00A513F5">
                              <w:rPr>
                                <w:b/>
                                <w:sz w:val="18"/>
                              </w:rPr>
                              <w:t>https://www.zoll.de/DE/FIU/Fachliche-Informationen/Drittlaender/drittlaender_node.html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B43A" id="Textfeld 33" o:spid="_x0000_s1030" type="#_x0000_t202" style="position:absolute;left:0;text-align:left;margin-left:-11.85pt;margin-top:16.2pt;width:474.45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" fillcolor="white [3201]" stroked="f" strokeweight=".5pt">
                <v:textbox>
                  <w:txbxContent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  <w:r w:rsidRPr="005A260E">
                        <w:rPr>
                          <w:b/>
                          <w:color w:val="FF0000"/>
                          <w:sz w:val="18"/>
                        </w:rPr>
                        <w:t>Quelle:</w:t>
                      </w:r>
                      <w:r w:rsidRPr="008964A2">
                        <w:t xml:space="preserve"> </w:t>
                      </w:r>
                      <w:r w:rsidRPr="00A513F5">
                        <w:rPr>
                          <w:b/>
                          <w:sz w:val="18"/>
                        </w:rPr>
                        <w:t>https://www.zoll.de/DE/FIU/Fachliche-Informationen/Drittlaender/drittlaender_node.html</w:t>
                      </w:r>
                    </w:p>
                  </w:txbxContent>
                </v:textbox>
              </v:shape>
            </w:pict>
          </mc:Fallback>
        </mc:AlternateContent>
      </w:r>
      <w:r w:rsidR="005A260E">
        <w:br w:type="page"/>
      </w:r>
    </w:p>
    <w:p w:rsidR="003F54D8" w:rsidRDefault="005A260E" w:rsidP="005A260E">
      <w:pPr>
        <w:spacing w:before="0"/>
        <w:contextualSpacing/>
        <w:rPr>
          <w:szCs w:val="32"/>
        </w:rPr>
      </w:pPr>
      <w:r>
        <w:rPr>
          <w:noProof/>
        </w:rPr>
        <w:lastRenderedPageBreak/>
        <w:drawing>
          <wp:inline distT="0" distB="0" distL="0" distR="0" wp14:anchorId="4512B80D" wp14:editId="7A2B98CC">
            <wp:extent cx="5760654" cy="8146414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4" cy="81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F5" w:rsidRDefault="00A513F5">
      <w:pPr>
        <w:spacing w:before="0"/>
        <w:jc w:val="left"/>
        <w:rPr>
          <w:szCs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5666FA" wp14:editId="20B95A77">
                <wp:simplePos x="0" y="0"/>
                <wp:positionH relativeFrom="column">
                  <wp:posOffset>-188274</wp:posOffset>
                </wp:positionH>
                <wp:positionV relativeFrom="paragraph">
                  <wp:posOffset>221351</wp:posOffset>
                </wp:positionV>
                <wp:extent cx="6025441" cy="273133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41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 w:rsidRPr="005A260E">
                              <w:rPr>
                                <w:b/>
                                <w:color w:val="FF0000"/>
                                <w:sz w:val="18"/>
                              </w:rPr>
                              <w:t>Quelle:</w:t>
                            </w:r>
                            <w:r w:rsidRPr="008964A2">
                              <w:t xml:space="preserve"> </w:t>
                            </w:r>
                            <w:r w:rsidRPr="00A513F5">
                              <w:rPr>
                                <w:b/>
                                <w:sz w:val="18"/>
                              </w:rPr>
                              <w:t>https://www.zoll.de/DE/FIU/Fachliche-Informationen/Drittlaender/drittlaender_node.html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66FA" id="Textfeld 34" o:spid="_x0000_s1031" type="#_x0000_t202" style="position:absolute;margin-left:-14.8pt;margin-top:17.45pt;width:474.45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" fillcolor="white [3201]" stroked="f" strokeweight=".5pt">
                <v:textbox>
                  <w:txbxContent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  <w:r w:rsidRPr="005A260E">
                        <w:rPr>
                          <w:b/>
                          <w:color w:val="FF0000"/>
                          <w:sz w:val="18"/>
                        </w:rPr>
                        <w:t>Quelle:</w:t>
                      </w:r>
                      <w:r w:rsidRPr="008964A2">
                        <w:t xml:space="preserve"> </w:t>
                      </w:r>
                      <w:r w:rsidRPr="00A513F5">
                        <w:rPr>
                          <w:b/>
                          <w:sz w:val="18"/>
                        </w:rPr>
                        <w:t>https://www.zoll.de/DE/FIU/Fachliche-Informationen/Drittlaender/drittlaender_node.html</w:t>
                      </w:r>
                    </w:p>
                  </w:txbxContent>
                </v:textbox>
              </v:shape>
            </w:pict>
          </mc:Fallback>
        </mc:AlternateContent>
      </w:r>
    </w:p>
    <w:p w:rsidR="00A513F5" w:rsidRDefault="00A513F5">
      <w:pPr>
        <w:spacing w:before="0"/>
        <w:jc w:val="left"/>
        <w:rPr>
          <w:szCs w:val="32"/>
        </w:rPr>
        <w:sectPr w:rsidR="00A513F5" w:rsidSect="00A513F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9" w:code="9"/>
          <w:pgMar w:top="1099" w:right="1701" w:bottom="1134" w:left="1134" w:header="1134" w:footer="454" w:gutter="0"/>
          <w:cols w:space="720"/>
          <w:docGrid w:linePitch="326"/>
        </w:sectPr>
      </w:pPr>
    </w:p>
    <w:p w:rsidR="008964A2" w:rsidRDefault="00A513F5">
      <w:pPr>
        <w:spacing w:before="0"/>
        <w:jc w:val="left"/>
        <w:rPr>
          <w:szCs w:val="32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04136" wp14:editId="5E9256C8">
                <wp:simplePos x="0" y="0"/>
                <wp:positionH relativeFrom="column">
                  <wp:posOffset>-193040</wp:posOffset>
                </wp:positionH>
                <wp:positionV relativeFrom="paragraph">
                  <wp:posOffset>8152072</wp:posOffset>
                </wp:positionV>
                <wp:extent cx="6025441" cy="625426"/>
                <wp:effectExtent l="0" t="0" r="0" b="381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41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4136" id="Textfeld 27" o:spid="_x0000_s1032" type="#_x0000_t202" style="position:absolute;margin-left:-15.2pt;margin-top:641.9pt;width:474.45pt;height: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</w:txbxContent>
                </v:textbox>
              </v:shape>
            </w:pict>
          </mc:Fallback>
        </mc:AlternateContent>
      </w:r>
      <w:r w:rsidR="008964A2">
        <w:rPr>
          <w:noProof/>
        </w:rPr>
        <w:drawing>
          <wp:inline distT="0" distB="0" distL="0" distR="0" wp14:anchorId="7A8A1FF3" wp14:editId="1FF8A3D1">
            <wp:extent cx="5760653" cy="8146414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1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2" w:rsidRDefault="008964A2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3F54D8" w:rsidRDefault="00A513F5">
      <w:pPr>
        <w:spacing w:before="0"/>
        <w:jc w:val="left"/>
        <w:rPr>
          <w:szCs w:val="32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F00507" wp14:editId="3EFDAB78">
                <wp:simplePos x="0" y="0"/>
                <wp:positionH relativeFrom="column">
                  <wp:posOffset>-176258</wp:posOffset>
                </wp:positionH>
                <wp:positionV relativeFrom="paragraph">
                  <wp:posOffset>8147850</wp:posOffset>
                </wp:positionV>
                <wp:extent cx="6025441" cy="625426"/>
                <wp:effectExtent l="0" t="0" r="0" b="381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41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0507" id="Textfeld 35" o:spid="_x0000_s1033" type="#_x0000_t202" style="position:absolute;margin-left:-13.9pt;margin-top:641.55pt;width:474.45pt;height:4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4A2">
        <w:rPr>
          <w:noProof/>
        </w:rPr>
        <w:drawing>
          <wp:inline distT="0" distB="0" distL="0" distR="0" wp14:anchorId="4A57D819" wp14:editId="270A1352">
            <wp:extent cx="5760653" cy="8146413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2" w:rsidRDefault="008964A2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5A260E" w:rsidRDefault="00A513F5" w:rsidP="005A260E">
      <w:pPr>
        <w:spacing w:before="0"/>
        <w:contextualSpacing/>
        <w:rPr>
          <w:szCs w:val="32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5832DC" wp14:editId="2DA3F086">
                <wp:simplePos x="0" y="0"/>
                <wp:positionH relativeFrom="column">
                  <wp:posOffset>-137795</wp:posOffset>
                </wp:positionH>
                <wp:positionV relativeFrom="paragraph">
                  <wp:posOffset>8147685</wp:posOffset>
                </wp:positionV>
                <wp:extent cx="6024880" cy="624840"/>
                <wp:effectExtent l="0" t="0" r="0" b="381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88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32DC" id="Textfeld 36" o:spid="_x0000_s1034" type="#_x0000_t202" style="position:absolute;left:0;text-align:left;margin-left:-10.85pt;margin-top:641.55pt;width:474.4pt;height:4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4A2">
        <w:rPr>
          <w:noProof/>
        </w:rPr>
        <w:drawing>
          <wp:inline distT="0" distB="0" distL="0" distR="0" wp14:anchorId="4A57D819" wp14:editId="270A1352">
            <wp:extent cx="5760653" cy="8146413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2" w:rsidRDefault="008964A2">
      <w:pPr>
        <w:spacing w:befor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964A2" w:rsidRDefault="00A513F5" w:rsidP="005A260E">
      <w:pPr>
        <w:spacing w:before="0"/>
        <w:rPr>
          <w:sz w:val="16"/>
          <w:szCs w:val="16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F00507" wp14:editId="3EFDAB78">
                <wp:simplePos x="0" y="0"/>
                <wp:positionH relativeFrom="column">
                  <wp:posOffset>-199794</wp:posOffset>
                </wp:positionH>
                <wp:positionV relativeFrom="paragraph">
                  <wp:posOffset>7934746</wp:posOffset>
                </wp:positionV>
                <wp:extent cx="6025441" cy="625426"/>
                <wp:effectExtent l="0" t="0" r="0" b="381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41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0507" id="Textfeld 37" o:spid="_x0000_s1035" type="#_x0000_t202" style="position:absolute;left:0;text-align:left;margin-left:-15.75pt;margin-top:624.8pt;width:474.45pt;height:4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4A2">
        <w:rPr>
          <w:noProof/>
        </w:rPr>
        <w:drawing>
          <wp:inline distT="0" distB="0" distL="0" distR="0" wp14:anchorId="4A57D819" wp14:editId="270A1352">
            <wp:extent cx="5760653" cy="8146413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2" w:rsidRDefault="008964A2">
      <w:pPr>
        <w:spacing w:befor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964A2" w:rsidRDefault="00A513F5" w:rsidP="005A260E">
      <w:pPr>
        <w:spacing w:before="0"/>
        <w:rPr>
          <w:sz w:val="16"/>
          <w:szCs w:val="16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914251" wp14:editId="44A9F7CB">
                <wp:simplePos x="0" y="0"/>
                <wp:positionH relativeFrom="column">
                  <wp:posOffset>-126324</wp:posOffset>
                </wp:positionH>
                <wp:positionV relativeFrom="paragraph">
                  <wp:posOffset>7937533</wp:posOffset>
                </wp:positionV>
                <wp:extent cx="5890714" cy="625426"/>
                <wp:effectExtent l="0" t="0" r="0" b="381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714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4251" id="Textfeld 38" o:spid="_x0000_s1036" type="#_x0000_t202" style="position:absolute;left:0;text-align:left;margin-left:-9.95pt;margin-top:625pt;width:463.85pt;height:4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4A2">
        <w:rPr>
          <w:noProof/>
        </w:rPr>
        <w:drawing>
          <wp:inline distT="0" distB="0" distL="0" distR="0" wp14:anchorId="4A57D819" wp14:editId="270A1352">
            <wp:extent cx="5760653" cy="8146413"/>
            <wp:effectExtent l="0" t="0" r="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2" w:rsidRDefault="008964A2">
      <w:pPr>
        <w:spacing w:befor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964A2" w:rsidRDefault="00A513F5" w:rsidP="005A260E">
      <w:pPr>
        <w:spacing w:before="0"/>
        <w:rPr>
          <w:sz w:val="16"/>
          <w:szCs w:val="16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D1F1CF" wp14:editId="5D365ED9">
                <wp:simplePos x="0" y="0"/>
                <wp:positionH relativeFrom="column">
                  <wp:posOffset>-56515</wp:posOffset>
                </wp:positionH>
                <wp:positionV relativeFrom="paragraph">
                  <wp:posOffset>8006583</wp:posOffset>
                </wp:positionV>
                <wp:extent cx="5890714" cy="625426"/>
                <wp:effectExtent l="0" t="0" r="0" b="381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714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F1CF" id="Textfeld 39" o:spid="_x0000_s1037" type="#_x0000_t202" style="position:absolute;left:0;text-align:left;margin-left:-4.45pt;margin-top:630.45pt;width:463.85pt;height:4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4A2">
        <w:rPr>
          <w:noProof/>
        </w:rPr>
        <w:drawing>
          <wp:inline distT="0" distB="0" distL="0" distR="0" wp14:anchorId="4A57D819" wp14:editId="270A1352">
            <wp:extent cx="5760653" cy="8146413"/>
            <wp:effectExtent l="0" t="0" r="0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2" w:rsidRDefault="008964A2">
      <w:pPr>
        <w:spacing w:befor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964A2" w:rsidRDefault="00A513F5" w:rsidP="005A260E">
      <w:pPr>
        <w:spacing w:before="0"/>
        <w:rPr>
          <w:sz w:val="16"/>
          <w:szCs w:val="16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5FAF15" wp14:editId="11CC7061">
                <wp:simplePos x="0" y="0"/>
                <wp:positionH relativeFrom="column">
                  <wp:posOffset>-26843</wp:posOffset>
                </wp:positionH>
                <wp:positionV relativeFrom="paragraph">
                  <wp:posOffset>8006080</wp:posOffset>
                </wp:positionV>
                <wp:extent cx="5890714" cy="625426"/>
                <wp:effectExtent l="0" t="0" r="0" b="381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714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FAF15" id="Textfeld 40" o:spid="_x0000_s1038" type="#_x0000_t202" style="position:absolute;left:0;text-align:left;margin-left:-2.1pt;margin-top:630.4pt;width:463.85pt;height:4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4A2">
        <w:rPr>
          <w:noProof/>
        </w:rPr>
        <w:drawing>
          <wp:inline distT="0" distB="0" distL="0" distR="0" wp14:anchorId="4A57D819" wp14:editId="270A1352">
            <wp:extent cx="5760653" cy="8146413"/>
            <wp:effectExtent l="0" t="0" r="0" b="762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2" w:rsidRDefault="008964A2">
      <w:pPr>
        <w:spacing w:befor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964A2" w:rsidRDefault="00A513F5" w:rsidP="005A260E">
      <w:pPr>
        <w:spacing w:before="0"/>
        <w:rPr>
          <w:sz w:val="16"/>
          <w:szCs w:val="16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D1F1CF" wp14:editId="5D365ED9">
                <wp:simplePos x="0" y="0"/>
                <wp:positionH relativeFrom="column">
                  <wp:posOffset>-128451</wp:posOffset>
                </wp:positionH>
                <wp:positionV relativeFrom="paragraph">
                  <wp:posOffset>8041937</wp:posOffset>
                </wp:positionV>
                <wp:extent cx="5890714" cy="625426"/>
                <wp:effectExtent l="0" t="0" r="0" b="381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714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F1CF" id="Textfeld 41" o:spid="_x0000_s1039" type="#_x0000_t202" style="position:absolute;left:0;text-align:left;margin-left:-10.1pt;margin-top:633.2pt;width:463.85pt;height:4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4A2">
        <w:rPr>
          <w:noProof/>
        </w:rPr>
        <w:drawing>
          <wp:inline distT="0" distB="0" distL="0" distR="0" wp14:anchorId="4A57D819" wp14:editId="270A1352">
            <wp:extent cx="5760653" cy="8146413"/>
            <wp:effectExtent l="0" t="0" r="0" b="762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2" w:rsidRDefault="008964A2">
      <w:pPr>
        <w:spacing w:befor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513F5" w:rsidRDefault="00A513F5" w:rsidP="005A260E">
      <w:pPr>
        <w:spacing w:before="0"/>
        <w:rPr>
          <w:sz w:val="16"/>
          <w:szCs w:val="16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7EE232" wp14:editId="6EB861D1">
                <wp:simplePos x="0" y="0"/>
                <wp:positionH relativeFrom="column">
                  <wp:posOffset>-71161</wp:posOffset>
                </wp:positionH>
                <wp:positionV relativeFrom="paragraph">
                  <wp:posOffset>8041640</wp:posOffset>
                </wp:positionV>
                <wp:extent cx="5890714" cy="625426"/>
                <wp:effectExtent l="0" t="0" r="0" b="381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714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E232" id="Textfeld 42" o:spid="_x0000_s1040" type="#_x0000_t202" style="position:absolute;left:0;text-align:left;margin-left:-5.6pt;margin-top:633.2pt;width:463.85pt;height:4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4A2">
        <w:rPr>
          <w:noProof/>
        </w:rPr>
        <w:drawing>
          <wp:inline distT="0" distB="0" distL="0" distR="0" wp14:anchorId="4A57D819" wp14:editId="270A1352">
            <wp:extent cx="5760653" cy="8146413"/>
            <wp:effectExtent l="0" t="0" r="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F5" w:rsidRDefault="00A513F5">
      <w:pPr>
        <w:spacing w:befor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D1798" w:rsidRDefault="00A513F5" w:rsidP="005A260E">
      <w:pPr>
        <w:spacing w:before="0"/>
        <w:rPr>
          <w:sz w:val="16"/>
          <w:szCs w:val="16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2E5032" wp14:editId="6DC76BF9">
                <wp:simplePos x="0" y="0"/>
                <wp:positionH relativeFrom="column">
                  <wp:posOffset>0</wp:posOffset>
                </wp:positionH>
                <wp:positionV relativeFrom="paragraph">
                  <wp:posOffset>8145071</wp:posOffset>
                </wp:positionV>
                <wp:extent cx="5890714" cy="625426"/>
                <wp:effectExtent l="0" t="0" r="0" b="381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714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3F5" w:rsidRPr="00A513F5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A513F5" w:rsidRPr="005A260E" w:rsidRDefault="00A513F5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E5032" id="Textfeld 44" o:spid="_x0000_s1041" type="#_x0000_t202" style="position:absolute;left:0;text-align:left;margin-left:0;margin-top:641.35pt;width:463.85pt;height:4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" fillcolor="white [3201]" stroked="f" strokeweight=".5pt">
                <v:textbox>
                  <w:txbxContent>
                    <w:p w:rsidR="00A513F5" w:rsidRPr="00A513F5" w:rsidRDefault="00A513F5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A513F5" w:rsidRPr="005A260E" w:rsidRDefault="00A513F5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6574AF" wp14:editId="403A1818">
            <wp:extent cx="5760652" cy="8146413"/>
            <wp:effectExtent l="0" t="0" r="0" b="762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2" cy="81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98" w:rsidRDefault="00DD1798">
      <w:pPr>
        <w:spacing w:befor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D1798" w:rsidRDefault="00DD1798" w:rsidP="005A260E">
      <w:pPr>
        <w:spacing w:before="0"/>
        <w:rPr>
          <w:sz w:val="16"/>
          <w:szCs w:val="16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6DFA4C" wp14:editId="6627F812">
                <wp:simplePos x="0" y="0"/>
                <wp:positionH relativeFrom="column">
                  <wp:posOffset>-88760</wp:posOffset>
                </wp:positionH>
                <wp:positionV relativeFrom="paragraph">
                  <wp:posOffset>8144510</wp:posOffset>
                </wp:positionV>
                <wp:extent cx="5890714" cy="625426"/>
                <wp:effectExtent l="0" t="0" r="0" b="381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714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1798" w:rsidRPr="00A513F5" w:rsidRDefault="00DD1798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DD1798" w:rsidRPr="005A260E" w:rsidRDefault="00DD1798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FA4C" id="Textfeld 46" o:spid="_x0000_s1042" type="#_x0000_t202" style="position:absolute;left:0;text-align:left;margin-left:-7pt;margin-top:641.3pt;width:463.85pt;height:4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" fillcolor="white [3201]" stroked="f" strokeweight=".5pt">
                <v:textbox>
                  <w:txbxContent>
                    <w:p w:rsidR="00DD1798" w:rsidRPr="00A513F5" w:rsidRDefault="00DD1798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DD1798" w:rsidRPr="005A260E" w:rsidRDefault="00DD1798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376AD2" wp14:editId="2E09AE84">
            <wp:extent cx="5760652" cy="8146412"/>
            <wp:effectExtent l="0" t="0" r="0" b="762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2" cy="81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98" w:rsidRDefault="00DD1798">
      <w:pPr>
        <w:spacing w:before="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C33FF" w:rsidRPr="006539E4" w:rsidRDefault="00DD1798" w:rsidP="005A260E">
      <w:pPr>
        <w:spacing w:before="0"/>
        <w:rPr>
          <w:sz w:val="16"/>
          <w:szCs w:val="16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810472" wp14:editId="579432C6">
                <wp:simplePos x="0" y="0"/>
                <wp:positionH relativeFrom="column">
                  <wp:posOffset>-88265</wp:posOffset>
                </wp:positionH>
                <wp:positionV relativeFrom="paragraph">
                  <wp:posOffset>8148864</wp:posOffset>
                </wp:positionV>
                <wp:extent cx="5890714" cy="625426"/>
                <wp:effectExtent l="0" t="0" r="0" b="381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714" cy="62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1798" w:rsidRPr="00A513F5" w:rsidRDefault="00DD1798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A513F5">
                              <w:rPr>
                                <w:b/>
                                <w:color w:val="FF0000"/>
                                <w:sz w:val="16"/>
                              </w:rPr>
                              <w:t>Quelle:</w:t>
                            </w:r>
                            <w:r w:rsidRPr="00A513F5">
                              <w:rPr>
                                <w:sz w:val="20"/>
                              </w:rPr>
                              <w:t xml:space="preserve"> </w:t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https://www.bundesfinanzministerium.de/Content/DE/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Gesetzestexte/Gesetze_Gesetzesvorhaben/Abteilungen/Abteilung_VII/19_Legislaturperiode/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A513F5">
                              <w:rPr>
                                <w:b/>
                                <w:sz w:val="16"/>
                              </w:rPr>
                              <w:t>2020-08-31-GwGMeldV-Immobilien/4-Begruendung.html</w:t>
                            </w:r>
                          </w:p>
                          <w:p w:rsidR="00DD1798" w:rsidRPr="005A260E" w:rsidRDefault="00DD1798" w:rsidP="00A513F5">
                            <w:pPr>
                              <w:spacing w:before="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0472" id="Textfeld 48" o:spid="_x0000_s1043" type="#_x0000_t202" style="position:absolute;left:0;text-align:left;margin-left:-6.95pt;margin-top:641.65pt;width:463.85pt;height:4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" fillcolor="white [3201]" stroked="f" strokeweight=".5pt">
                <v:textbox>
                  <w:txbxContent>
                    <w:p w:rsidR="00DD1798" w:rsidRPr="00A513F5" w:rsidRDefault="00DD1798" w:rsidP="00A513F5">
                      <w:pPr>
                        <w:spacing w:before="0"/>
                        <w:jc w:val="right"/>
                        <w:rPr>
                          <w:b/>
                          <w:sz w:val="16"/>
                        </w:rPr>
                      </w:pPr>
                      <w:r w:rsidRPr="00A513F5">
                        <w:rPr>
                          <w:b/>
                          <w:color w:val="FF0000"/>
                          <w:sz w:val="16"/>
                        </w:rPr>
                        <w:t>Quelle:</w:t>
                      </w:r>
                      <w:r w:rsidRPr="00A513F5">
                        <w:rPr>
                          <w:sz w:val="20"/>
                        </w:rPr>
                        <w:t xml:space="preserve"> </w:t>
                      </w:r>
                      <w:r w:rsidRPr="00A513F5">
                        <w:rPr>
                          <w:b/>
                          <w:sz w:val="16"/>
                        </w:rPr>
                        <w:t>https://www.bundesfinanzministerium.de/Content/DE/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Gesetzestexte/Gesetze_Gesetzesvorhaben/Abteilungen/Abteilung_VII/19_Legislaturperiode/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A513F5">
                        <w:rPr>
                          <w:b/>
                          <w:sz w:val="16"/>
                        </w:rPr>
                        <w:t>2020-08-31-GwGMeldV-Immobilien/4-Begruendung.html</w:t>
                      </w:r>
                    </w:p>
                    <w:p w:rsidR="00DD1798" w:rsidRPr="005A260E" w:rsidRDefault="00DD1798" w:rsidP="00A513F5">
                      <w:pPr>
                        <w:spacing w:before="0"/>
                        <w:jc w:val="right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376AD2" wp14:editId="2E09AE84">
            <wp:extent cx="5760652" cy="8146412"/>
            <wp:effectExtent l="0" t="0" r="0" b="762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52" cy="81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3FF" w:rsidRPr="006539E4" w:rsidSect="00A513F5">
      <w:pgSz w:w="11907" w:h="16839" w:code="9"/>
      <w:pgMar w:top="1099" w:right="1701" w:bottom="1134" w:left="1134" w:header="1134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EF4" w:rsidRDefault="00E33EF4">
      <w:pPr>
        <w:spacing w:before="0"/>
      </w:pPr>
      <w:r>
        <w:separator/>
      </w:r>
    </w:p>
  </w:endnote>
  <w:endnote w:type="continuationSeparator" w:id="0">
    <w:p w:rsidR="00E33EF4" w:rsidRDefault="00E33EF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B7B" w:rsidRDefault="001B4B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9C33FF" w:rsidTr="00B309DD">
      <w:trPr>
        <w:trHeight w:hRule="exact" w:val="1333"/>
      </w:trPr>
      <w:tc>
        <w:tcPr>
          <w:tcW w:w="2694" w:type="dxa"/>
          <w:vAlign w:val="bottom"/>
        </w:tcPr>
        <w:p w:rsidR="009C33FF" w:rsidRPr="005F3383" w:rsidRDefault="009C33FF" w:rsidP="009C33FF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289872538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:rsidR="009C33FF" w:rsidRPr="005F3383" w:rsidRDefault="001B4B7B" w:rsidP="009C33FF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proofErr w:type="spellStart"/>
          <w:r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A</w:t>
          </w:r>
          <w:bookmarkStart w:id="0" w:name="_GoBack"/>
          <w:bookmarkEnd w:id="0"/>
          <w:r w:rsidR="009C33FF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PfQK</w:t>
          </w:r>
          <w:proofErr w:type="spellEnd"/>
          <w:r w:rsidR="009C33FF"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2025</w:t>
          </w:r>
        </w:p>
      </w:tc>
      <w:tc>
        <w:tcPr>
          <w:tcW w:w="4143" w:type="dxa"/>
          <w:vAlign w:val="bottom"/>
        </w:tcPr>
        <w:p w:rsidR="009C33FF" w:rsidRDefault="009C33FF" w:rsidP="009C33FF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1AFA52AE" wp14:editId="104296AF">
                <wp:extent cx="1447800" cy="395605"/>
                <wp:effectExtent l="0" t="0" r="0" b="444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:rsidR="009C33FF" w:rsidRPr="0009625D" w:rsidRDefault="009C33FF" w:rsidP="009C33FF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Rechtsvorschrift </w:t>
          </w:r>
          <w:r w:rsidR="00D7534C">
            <w:rPr>
              <w:rFonts w:eastAsiaTheme="minorHAnsi" w:cstheme="minorBidi"/>
              <w:b/>
              <w:color w:val="00B0F0"/>
              <w:sz w:val="20"/>
              <w:lang w:eastAsia="en-US"/>
            </w:rPr>
            <w:t>3</w:t>
          </w:r>
          <w:r w:rsidR="00D104A1">
            <w:rPr>
              <w:rFonts w:eastAsiaTheme="minorHAnsi" w:cstheme="minorBidi"/>
              <w:b/>
              <w:color w:val="00B0F0"/>
              <w:sz w:val="20"/>
              <w:lang w:eastAsia="en-US"/>
            </w:rPr>
            <w:t>/</w:t>
          </w:r>
          <w:r w:rsidR="0042409D">
            <w:rPr>
              <w:rFonts w:eastAsiaTheme="minorHAnsi" w:cstheme="minorBidi"/>
              <w:b/>
              <w:color w:val="00B0F0"/>
              <w:sz w:val="20"/>
              <w:lang w:eastAsia="en-US"/>
            </w:rPr>
            <w:t>4</w:t>
          </w:r>
        </w:p>
      </w:tc>
    </w:tr>
  </w:tbl>
  <w:p w:rsidR="00567A77" w:rsidRPr="007C5B77" w:rsidRDefault="00567A77" w:rsidP="007C5B77">
    <w:pPr>
      <w:pStyle w:val="Fuzeile"/>
      <w:spacing w:before="0"/>
      <w:rPr>
        <w:rFonts w:eastAsiaTheme="minorHAnsi"/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9C33FF" w:rsidTr="00B309DD">
      <w:trPr>
        <w:trHeight w:hRule="exact" w:val="1333"/>
      </w:trPr>
      <w:tc>
        <w:tcPr>
          <w:tcW w:w="2694" w:type="dxa"/>
          <w:vAlign w:val="bottom"/>
        </w:tcPr>
        <w:p w:rsidR="009C33FF" w:rsidRPr="005F3383" w:rsidRDefault="009C33FF" w:rsidP="009C33FF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2044278080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:rsidR="009C33FF" w:rsidRPr="005F3383" w:rsidRDefault="009C33FF" w:rsidP="009C33FF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proofErr w:type="spellStart"/>
          <w:r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PfQK</w:t>
          </w:r>
          <w:proofErr w:type="spellEnd"/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2025</w:t>
          </w:r>
        </w:p>
      </w:tc>
      <w:tc>
        <w:tcPr>
          <w:tcW w:w="4143" w:type="dxa"/>
          <w:vAlign w:val="bottom"/>
        </w:tcPr>
        <w:p w:rsidR="009C33FF" w:rsidRDefault="009C33FF" w:rsidP="009C33FF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0C6855D4" wp14:editId="19B154EC">
                <wp:extent cx="1447800" cy="395605"/>
                <wp:effectExtent l="0" t="0" r="0" b="4445"/>
                <wp:docPr id="21" name="Grafi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:rsidR="009C33FF" w:rsidRPr="0009625D" w:rsidRDefault="009C33FF" w:rsidP="009C33FF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Rechtsvorschrift </w:t>
          </w:r>
          <w:r w:rsidR="005A260E">
            <w:rPr>
              <w:rFonts w:eastAsiaTheme="minorHAnsi" w:cstheme="minorBidi"/>
              <w:b/>
              <w:color w:val="00B0F0"/>
              <w:sz w:val="20"/>
              <w:lang w:eastAsia="en-US"/>
            </w:rPr>
            <w:t>4/1</w:t>
          </w:r>
        </w:p>
      </w:tc>
    </w:tr>
  </w:tbl>
  <w:p w:rsidR="00567A77" w:rsidRPr="007C5B77" w:rsidRDefault="005A260E" w:rsidP="00163360">
    <w:pPr>
      <w:tabs>
        <w:tab w:val="center" w:pos="4536"/>
        <w:tab w:val="right" w:pos="9072"/>
        <w:tab w:val="left" w:pos="9781"/>
      </w:tabs>
      <w:spacing w:before="0"/>
      <w:rPr>
        <w:rFonts w:eastAsiaTheme="minorHAnsi"/>
        <w:sz w:val="8"/>
        <w:szCs w:val="8"/>
        <w:lang w:eastAsia="en-US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8DE676" wp14:editId="5CCF03D3">
              <wp:simplePos x="0" y="0"/>
              <wp:positionH relativeFrom="column">
                <wp:posOffset>-197576</wp:posOffset>
              </wp:positionH>
              <wp:positionV relativeFrom="paragraph">
                <wp:posOffset>-1483253</wp:posOffset>
              </wp:positionV>
              <wp:extent cx="6025441" cy="625426"/>
              <wp:effectExtent l="0" t="0" r="0" b="381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5441" cy="62542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A260E" w:rsidRPr="005A260E" w:rsidRDefault="005A260E" w:rsidP="005A260E">
                          <w:pPr>
                            <w:spacing w:before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5A260E">
                            <w:rPr>
                              <w:b/>
                              <w:color w:val="FF0000"/>
                              <w:sz w:val="18"/>
                            </w:rPr>
                            <w:t>Quelle:</w:t>
                          </w:r>
                          <w:r w:rsidR="008964A2" w:rsidRPr="008964A2">
                            <w:t xml:space="preserve"> </w:t>
                          </w:r>
                          <w:r w:rsidR="008964A2" w:rsidRPr="008964A2">
                            <w:rPr>
                              <w:b/>
                              <w:sz w:val="18"/>
                            </w:rPr>
                            <w:t>https://www.bundesfinanzministerium.de/Content/DE/Gesetzestexte/</w:t>
                          </w:r>
                          <w:r w:rsidR="008964A2">
                            <w:rPr>
                              <w:b/>
                              <w:sz w:val="18"/>
                            </w:rPr>
                            <w:br/>
                          </w:r>
                          <w:r w:rsidR="008964A2" w:rsidRPr="008964A2">
                            <w:rPr>
                              <w:b/>
                              <w:sz w:val="18"/>
                            </w:rPr>
                            <w:t>Gesetze_Gesetzesvorhaben/Abteilungen/Abteilung_VII/19_Legislaturperiode/2020-08-31-GwGMeldV-Immobilien/4-Begruendung.html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DE676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44" type="#_x0000_t202" style="position:absolute;left:0;text-align:left;margin-left:-15.55pt;margin-top:-116.8pt;width:474.45pt;height: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" fillcolor="white [3201]" stroked="f" strokeweight=".5pt">
              <v:textbox>
                <w:txbxContent>
                  <w:p w:rsidR="005A260E" w:rsidRPr="005A260E" w:rsidRDefault="005A260E" w:rsidP="005A260E">
                    <w:pPr>
                      <w:spacing w:before="0"/>
                      <w:jc w:val="right"/>
                      <w:rPr>
                        <w:b/>
                        <w:sz w:val="18"/>
                      </w:rPr>
                    </w:pPr>
                    <w:r w:rsidRPr="005A260E">
                      <w:rPr>
                        <w:b/>
                        <w:color w:val="FF0000"/>
                        <w:sz w:val="18"/>
                      </w:rPr>
                      <w:t>Quelle:</w:t>
                    </w:r>
                    <w:r w:rsidR="008964A2" w:rsidRPr="008964A2">
                      <w:t xml:space="preserve"> </w:t>
                    </w:r>
                    <w:r w:rsidR="008964A2" w:rsidRPr="008964A2">
                      <w:rPr>
                        <w:b/>
                        <w:sz w:val="18"/>
                      </w:rPr>
                      <w:t>https://www.bundesfinanzministerium.de/Content/DE/Gesetzestexte/</w:t>
                    </w:r>
                    <w:r w:rsidR="008964A2">
                      <w:rPr>
                        <w:b/>
                        <w:sz w:val="18"/>
                      </w:rPr>
                      <w:br/>
                    </w:r>
                    <w:r w:rsidR="008964A2" w:rsidRPr="008964A2">
                      <w:rPr>
                        <w:b/>
                        <w:sz w:val="18"/>
                      </w:rPr>
                      <w:t>Gesetze_Gesetzesvorhaben/Abteilungen/Abteilung_VII/19_Legislaturperiode/2020-08-31-GwGMeldV-Immobilien/4-Begruendung.html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EF4" w:rsidRDefault="00E33EF4" w:rsidP="00EE217B">
      <w:pPr>
        <w:pStyle w:val="Fuzeile"/>
      </w:pPr>
    </w:p>
    <w:p w:rsidR="00E33EF4" w:rsidRPr="00EE217B" w:rsidRDefault="00E33EF4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E33EF4" w:rsidRDefault="00E33EF4" w:rsidP="00711AB6">
      <w:pPr>
        <w:spacing w:before="0"/>
        <w:jc w:val="center"/>
      </w:pPr>
    </w:p>
    <w:p w:rsidR="00E33EF4" w:rsidRPr="00711AB6" w:rsidRDefault="00E33EF4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B7B" w:rsidRDefault="001B4B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77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:rsidR="00567A77" w:rsidRDefault="00567A77" w:rsidP="003C699D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:rsidR="00567A77" w:rsidRPr="00665F75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77" w:rsidRPr="003C699D" w:rsidRDefault="00567A77" w:rsidP="00A15352">
    <w:pPr>
      <w:pStyle w:val="Kopfzeile"/>
      <w:pBdr>
        <w:bottom w:val="none" w:sz="0" w:space="0" w:color="auto"/>
      </w:pBdr>
      <w:spacing w:before="0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9F0C8A"/>
    <w:multiLevelType w:val="hybridMultilevel"/>
    <w:tmpl w:val="2F9E4572"/>
    <w:lvl w:ilvl="0" w:tplc="B92438AE">
      <w:start w:val="1"/>
      <w:numFmt w:val="decimal"/>
      <w:lvlText w:val="%1."/>
      <w:lvlJc w:val="center"/>
      <w:pPr>
        <w:ind w:left="360" w:hanging="360"/>
      </w:pPr>
      <w:rPr>
        <w:rFonts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B6B4757"/>
    <w:multiLevelType w:val="hybridMultilevel"/>
    <w:tmpl w:val="E0C686B6"/>
    <w:lvl w:ilvl="0" w:tplc="9970FE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1" w15:restartNumberingAfterBreak="0">
    <w:nsid w:val="1108164F"/>
    <w:multiLevelType w:val="hybridMultilevel"/>
    <w:tmpl w:val="1354D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7110A66"/>
    <w:multiLevelType w:val="hybridMultilevel"/>
    <w:tmpl w:val="2FD6A9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C09DA"/>
    <w:multiLevelType w:val="hybridMultilevel"/>
    <w:tmpl w:val="B6241CC6"/>
    <w:lvl w:ilvl="0" w:tplc="202ED2C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54B06"/>
    <w:multiLevelType w:val="hybridMultilevel"/>
    <w:tmpl w:val="63F2BF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1" w15:restartNumberingAfterBreak="0">
    <w:nsid w:val="72DE103B"/>
    <w:multiLevelType w:val="hybridMultilevel"/>
    <w:tmpl w:val="22EAF6CA"/>
    <w:lvl w:ilvl="0" w:tplc="6090F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E6767"/>
    <w:multiLevelType w:val="hybridMultilevel"/>
    <w:tmpl w:val="355C6FBA"/>
    <w:lvl w:ilvl="0" w:tplc="CF58F63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3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20"/>
  </w:num>
  <w:num w:numId="12">
    <w:abstractNumId w:val="12"/>
  </w:num>
  <w:num w:numId="13">
    <w:abstractNumId w:val="14"/>
  </w:num>
  <w:num w:numId="14">
    <w:abstractNumId w:val="19"/>
  </w:num>
  <w:num w:numId="15">
    <w:abstractNumId w:val="16"/>
  </w:num>
  <w:num w:numId="16">
    <w:abstractNumId w:val="15"/>
  </w:num>
  <w:num w:numId="17">
    <w:abstractNumId w:val="13"/>
  </w:num>
  <w:num w:numId="18">
    <w:abstractNumId w:val="21"/>
  </w:num>
  <w:num w:numId="19">
    <w:abstractNumId w:val="11"/>
  </w:num>
  <w:num w:numId="20">
    <w:abstractNumId w:val="18"/>
  </w:num>
  <w:num w:numId="21">
    <w:abstractNumId w:val="17"/>
  </w:num>
  <w:num w:numId="22">
    <w:abstractNumId w:val="8"/>
  </w:num>
  <w:num w:numId="23">
    <w:abstractNumId w:val="22"/>
  </w:num>
  <w:num w:numId="24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139"/>
    <w:rsid w:val="00002230"/>
    <w:rsid w:val="00002EED"/>
    <w:rsid w:val="000030A9"/>
    <w:rsid w:val="0001477C"/>
    <w:rsid w:val="0002222B"/>
    <w:rsid w:val="0002748A"/>
    <w:rsid w:val="0003242D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625D"/>
    <w:rsid w:val="00097B2B"/>
    <w:rsid w:val="000B1337"/>
    <w:rsid w:val="000B4910"/>
    <w:rsid w:val="000C1827"/>
    <w:rsid w:val="000E26F7"/>
    <w:rsid w:val="00111AC6"/>
    <w:rsid w:val="001205E2"/>
    <w:rsid w:val="00143536"/>
    <w:rsid w:val="00143F11"/>
    <w:rsid w:val="0014588B"/>
    <w:rsid w:val="00162F77"/>
    <w:rsid w:val="00163360"/>
    <w:rsid w:val="00165A53"/>
    <w:rsid w:val="00180880"/>
    <w:rsid w:val="00184E10"/>
    <w:rsid w:val="0018719D"/>
    <w:rsid w:val="0019585B"/>
    <w:rsid w:val="001A1B58"/>
    <w:rsid w:val="001B3F50"/>
    <w:rsid w:val="001B4B7B"/>
    <w:rsid w:val="001B7E25"/>
    <w:rsid w:val="001C0D6B"/>
    <w:rsid w:val="001C1789"/>
    <w:rsid w:val="001C49BB"/>
    <w:rsid w:val="001D22E2"/>
    <w:rsid w:val="001E1F96"/>
    <w:rsid w:val="001E38E2"/>
    <w:rsid w:val="001E7A82"/>
    <w:rsid w:val="001F04DD"/>
    <w:rsid w:val="002065BE"/>
    <w:rsid w:val="0021047B"/>
    <w:rsid w:val="00213C34"/>
    <w:rsid w:val="00226794"/>
    <w:rsid w:val="00241C76"/>
    <w:rsid w:val="00257647"/>
    <w:rsid w:val="002717FB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37AC"/>
    <w:rsid w:val="002B529F"/>
    <w:rsid w:val="002B7BA2"/>
    <w:rsid w:val="002D0908"/>
    <w:rsid w:val="002D7E2D"/>
    <w:rsid w:val="002F09D8"/>
    <w:rsid w:val="002F2A78"/>
    <w:rsid w:val="002F6B99"/>
    <w:rsid w:val="002F771F"/>
    <w:rsid w:val="00304799"/>
    <w:rsid w:val="0031086B"/>
    <w:rsid w:val="00340216"/>
    <w:rsid w:val="00342964"/>
    <w:rsid w:val="00352142"/>
    <w:rsid w:val="00360F3D"/>
    <w:rsid w:val="00364269"/>
    <w:rsid w:val="00376DCD"/>
    <w:rsid w:val="00382BCD"/>
    <w:rsid w:val="003932A1"/>
    <w:rsid w:val="003A6FEB"/>
    <w:rsid w:val="003B420D"/>
    <w:rsid w:val="003C57A5"/>
    <w:rsid w:val="003C699D"/>
    <w:rsid w:val="003E348F"/>
    <w:rsid w:val="003E5835"/>
    <w:rsid w:val="003F1B18"/>
    <w:rsid w:val="003F54D8"/>
    <w:rsid w:val="004076E9"/>
    <w:rsid w:val="0041402E"/>
    <w:rsid w:val="00416098"/>
    <w:rsid w:val="0042409D"/>
    <w:rsid w:val="004248A0"/>
    <w:rsid w:val="00433509"/>
    <w:rsid w:val="00440D21"/>
    <w:rsid w:val="0044561D"/>
    <w:rsid w:val="00445BB8"/>
    <w:rsid w:val="0044742E"/>
    <w:rsid w:val="00454705"/>
    <w:rsid w:val="00465DB3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67A77"/>
    <w:rsid w:val="00583AA1"/>
    <w:rsid w:val="00590DC2"/>
    <w:rsid w:val="005913EC"/>
    <w:rsid w:val="005921A2"/>
    <w:rsid w:val="005967E6"/>
    <w:rsid w:val="005A260E"/>
    <w:rsid w:val="005B4841"/>
    <w:rsid w:val="005B57D7"/>
    <w:rsid w:val="005B7F7F"/>
    <w:rsid w:val="005C1C85"/>
    <w:rsid w:val="005C3B25"/>
    <w:rsid w:val="005C5708"/>
    <w:rsid w:val="005D1825"/>
    <w:rsid w:val="005D26BD"/>
    <w:rsid w:val="005D2A74"/>
    <w:rsid w:val="005E07BD"/>
    <w:rsid w:val="005E7803"/>
    <w:rsid w:val="005F3383"/>
    <w:rsid w:val="005F6F40"/>
    <w:rsid w:val="006135A8"/>
    <w:rsid w:val="00632C1A"/>
    <w:rsid w:val="006407A6"/>
    <w:rsid w:val="006454CF"/>
    <w:rsid w:val="0065198F"/>
    <w:rsid w:val="006521FF"/>
    <w:rsid w:val="006539E4"/>
    <w:rsid w:val="00665F75"/>
    <w:rsid w:val="0066763B"/>
    <w:rsid w:val="00672D01"/>
    <w:rsid w:val="00684B37"/>
    <w:rsid w:val="00692868"/>
    <w:rsid w:val="006C4228"/>
    <w:rsid w:val="006D45A1"/>
    <w:rsid w:val="006E24F6"/>
    <w:rsid w:val="006E7126"/>
    <w:rsid w:val="007026D1"/>
    <w:rsid w:val="00705106"/>
    <w:rsid w:val="00711AB6"/>
    <w:rsid w:val="00716DD5"/>
    <w:rsid w:val="00720E5C"/>
    <w:rsid w:val="00737BF1"/>
    <w:rsid w:val="00742EA1"/>
    <w:rsid w:val="00744772"/>
    <w:rsid w:val="007506E6"/>
    <w:rsid w:val="007626C5"/>
    <w:rsid w:val="00763FC1"/>
    <w:rsid w:val="007648E0"/>
    <w:rsid w:val="00765666"/>
    <w:rsid w:val="0078728B"/>
    <w:rsid w:val="00790130"/>
    <w:rsid w:val="00796513"/>
    <w:rsid w:val="007A060E"/>
    <w:rsid w:val="007A3193"/>
    <w:rsid w:val="007A3E0C"/>
    <w:rsid w:val="007B1945"/>
    <w:rsid w:val="007C5B77"/>
    <w:rsid w:val="007D3976"/>
    <w:rsid w:val="007E0249"/>
    <w:rsid w:val="007F3A7C"/>
    <w:rsid w:val="008000CB"/>
    <w:rsid w:val="00802ED4"/>
    <w:rsid w:val="00805892"/>
    <w:rsid w:val="0081072B"/>
    <w:rsid w:val="008248D3"/>
    <w:rsid w:val="00840C2B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64A2"/>
    <w:rsid w:val="008976BA"/>
    <w:rsid w:val="008A5560"/>
    <w:rsid w:val="008C44B0"/>
    <w:rsid w:val="008C6D44"/>
    <w:rsid w:val="008D1A8E"/>
    <w:rsid w:val="008E0D82"/>
    <w:rsid w:val="008E0FC7"/>
    <w:rsid w:val="008F75E7"/>
    <w:rsid w:val="009062E6"/>
    <w:rsid w:val="009075A9"/>
    <w:rsid w:val="009212B4"/>
    <w:rsid w:val="009219D5"/>
    <w:rsid w:val="00940184"/>
    <w:rsid w:val="0095198B"/>
    <w:rsid w:val="00963275"/>
    <w:rsid w:val="00970211"/>
    <w:rsid w:val="009760D0"/>
    <w:rsid w:val="00987139"/>
    <w:rsid w:val="0099236A"/>
    <w:rsid w:val="00995EE2"/>
    <w:rsid w:val="009A6E64"/>
    <w:rsid w:val="009C2FF2"/>
    <w:rsid w:val="009C33FF"/>
    <w:rsid w:val="009C6EFB"/>
    <w:rsid w:val="009D429E"/>
    <w:rsid w:val="009E1FB1"/>
    <w:rsid w:val="009E4C28"/>
    <w:rsid w:val="009F6E01"/>
    <w:rsid w:val="00A04B82"/>
    <w:rsid w:val="00A06317"/>
    <w:rsid w:val="00A075E6"/>
    <w:rsid w:val="00A15352"/>
    <w:rsid w:val="00A237ED"/>
    <w:rsid w:val="00A31197"/>
    <w:rsid w:val="00A5114A"/>
    <w:rsid w:val="00A513F5"/>
    <w:rsid w:val="00A613A1"/>
    <w:rsid w:val="00A649A3"/>
    <w:rsid w:val="00A7113B"/>
    <w:rsid w:val="00A75CE3"/>
    <w:rsid w:val="00A8486F"/>
    <w:rsid w:val="00A87FE5"/>
    <w:rsid w:val="00A946ED"/>
    <w:rsid w:val="00AA65D6"/>
    <w:rsid w:val="00AB0EBF"/>
    <w:rsid w:val="00AB3372"/>
    <w:rsid w:val="00AC17EE"/>
    <w:rsid w:val="00AE290A"/>
    <w:rsid w:val="00AF1983"/>
    <w:rsid w:val="00B13741"/>
    <w:rsid w:val="00B15817"/>
    <w:rsid w:val="00B1680D"/>
    <w:rsid w:val="00B21EEF"/>
    <w:rsid w:val="00B22993"/>
    <w:rsid w:val="00B24C33"/>
    <w:rsid w:val="00B261B2"/>
    <w:rsid w:val="00B367CE"/>
    <w:rsid w:val="00B62D3C"/>
    <w:rsid w:val="00B6345C"/>
    <w:rsid w:val="00B73242"/>
    <w:rsid w:val="00B77530"/>
    <w:rsid w:val="00BA02EC"/>
    <w:rsid w:val="00BA1533"/>
    <w:rsid w:val="00BA1564"/>
    <w:rsid w:val="00BA7590"/>
    <w:rsid w:val="00BC6A51"/>
    <w:rsid w:val="00BD2864"/>
    <w:rsid w:val="00BD37FF"/>
    <w:rsid w:val="00BD62C0"/>
    <w:rsid w:val="00BD7776"/>
    <w:rsid w:val="00BE368B"/>
    <w:rsid w:val="00BF0354"/>
    <w:rsid w:val="00BF2B89"/>
    <w:rsid w:val="00BF7EB9"/>
    <w:rsid w:val="00C24E59"/>
    <w:rsid w:val="00C30D7D"/>
    <w:rsid w:val="00C43D74"/>
    <w:rsid w:val="00C45CD7"/>
    <w:rsid w:val="00C470A2"/>
    <w:rsid w:val="00C61048"/>
    <w:rsid w:val="00C81429"/>
    <w:rsid w:val="00C8522D"/>
    <w:rsid w:val="00C915CD"/>
    <w:rsid w:val="00C91AC1"/>
    <w:rsid w:val="00C940C7"/>
    <w:rsid w:val="00CA5FDE"/>
    <w:rsid w:val="00CA6FFC"/>
    <w:rsid w:val="00CB24C7"/>
    <w:rsid w:val="00CC19EF"/>
    <w:rsid w:val="00CD1A9A"/>
    <w:rsid w:val="00CD4117"/>
    <w:rsid w:val="00CE73C2"/>
    <w:rsid w:val="00D104A1"/>
    <w:rsid w:val="00D13BD1"/>
    <w:rsid w:val="00D45365"/>
    <w:rsid w:val="00D61222"/>
    <w:rsid w:val="00D7534C"/>
    <w:rsid w:val="00D81926"/>
    <w:rsid w:val="00DA6374"/>
    <w:rsid w:val="00DB3534"/>
    <w:rsid w:val="00DB3B77"/>
    <w:rsid w:val="00DC5CF9"/>
    <w:rsid w:val="00DD1798"/>
    <w:rsid w:val="00DD3447"/>
    <w:rsid w:val="00DD5810"/>
    <w:rsid w:val="00DE04D4"/>
    <w:rsid w:val="00DE10AB"/>
    <w:rsid w:val="00DE2B44"/>
    <w:rsid w:val="00DE5B92"/>
    <w:rsid w:val="00DE7A5F"/>
    <w:rsid w:val="00E016C0"/>
    <w:rsid w:val="00E106C4"/>
    <w:rsid w:val="00E211D2"/>
    <w:rsid w:val="00E33EF4"/>
    <w:rsid w:val="00E342CA"/>
    <w:rsid w:val="00E368C3"/>
    <w:rsid w:val="00E50734"/>
    <w:rsid w:val="00E54CF5"/>
    <w:rsid w:val="00E57522"/>
    <w:rsid w:val="00E57793"/>
    <w:rsid w:val="00E608F4"/>
    <w:rsid w:val="00E61BCD"/>
    <w:rsid w:val="00E72E48"/>
    <w:rsid w:val="00E77518"/>
    <w:rsid w:val="00E86ACC"/>
    <w:rsid w:val="00EA2ACF"/>
    <w:rsid w:val="00EA74B3"/>
    <w:rsid w:val="00EC00F0"/>
    <w:rsid w:val="00EE217B"/>
    <w:rsid w:val="00EE6A9D"/>
    <w:rsid w:val="00EF2558"/>
    <w:rsid w:val="00F029CC"/>
    <w:rsid w:val="00F02A61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0DCC"/>
    <w:rsid w:val="00FB19BE"/>
    <w:rsid w:val="00FB74D4"/>
    <w:rsid w:val="00FC0710"/>
    <w:rsid w:val="00FD0600"/>
    <w:rsid w:val="00FD6CCC"/>
    <w:rsid w:val="00FE65A7"/>
    <w:rsid w:val="00FF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561C663"/>
  <w15:docId w15:val="{1832609E-25EA-4448-B0A6-4DAFC6147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220_Bearbeitung\AUD_220_2_Fertigstellung%20AUDfIT-Team\QS%20QK%202025\Vorlage%20Praxishilfe%20L&#214;SLE_NEU_2025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A5EAFFBF-41EC-4FD5-A4B3-D0CA60204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Praxishilfe LÖSLE_NEU_2025.dotx</Template>
  <TotalTime>0</TotalTime>
  <Pages>17</Pages>
  <Words>0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Hirth, Tina - LÖSLE</dc:creator>
  <cp:lastModifiedBy>Hirth, Tina - LÖSLE</cp:lastModifiedBy>
  <cp:revision>11</cp:revision>
  <cp:lastPrinted>2025-09-16T10:01:00Z</cp:lastPrinted>
  <dcterms:created xsi:type="dcterms:W3CDTF">2025-09-02T09:51:00Z</dcterms:created>
  <dcterms:modified xsi:type="dcterms:W3CDTF">2025-09-18T09:33:00Z</dcterms:modified>
</cp:coreProperties>
</file>