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8647"/>
        <w:gridCol w:w="425"/>
      </w:tblGrid>
      <w:tr w:rsidR="00181773" w:rsidRPr="00DE5B92" w:rsidTr="00B66516">
        <w:trPr>
          <w:cantSplit/>
          <w:trHeight w:val="774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:rsidR="00181773" w:rsidRPr="00181773" w:rsidRDefault="00D8452A" w:rsidP="00181773">
            <w:pPr>
              <w:spacing w:before="60" w:after="60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00B0F0"/>
                <w:sz w:val="32"/>
                <w:szCs w:val="32"/>
              </w:rPr>
              <w:t>Exemplarische Vertrags</w:t>
            </w:r>
            <w:bookmarkStart w:id="0" w:name="_GoBack"/>
            <w:bookmarkEnd w:id="0"/>
            <w:r w:rsidR="00181773" w:rsidRPr="00181773">
              <w:rPr>
                <w:b/>
                <w:color w:val="00B0F0"/>
                <w:sz w:val="32"/>
                <w:szCs w:val="32"/>
              </w:rPr>
              <w:t xml:space="preserve">klauseln </w:t>
            </w:r>
            <w:r w:rsidR="00030081">
              <w:rPr>
                <w:b/>
                <w:color w:val="00B0F0"/>
                <w:sz w:val="32"/>
                <w:szCs w:val="32"/>
              </w:rPr>
              <w:t>für das</w:t>
            </w:r>
            <w:r w:rsidR="00033A1C">
              <w:rPr>
                <w:b/>
                <w:color w:val="00B0F0"/>
                <w:sz w:val="32"/>
                <w:szCs w:val="32"/>
              </w:rPr>
              <w:br/>
            </w:r>
            <w:r w:rsidR="00030081">
              <w:rPr>
                <w:b/>
                <w:color w:val="00B0F0"/>
                <w:sz w:val="32"/>
                <w:szCs w:val="32"/>
              </w:rPr>
              <w:t>Auftragsverarbeitungsverhältnis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</w:tcPr>
          <w:p w:rsidR="00181773" w:rsidRPr="00181773" w:rsidRDefault="006C1384" w:rsidP="00181773">
            <w:pPr>
              <w:spacing w:before="0"/>
              <w:ind w:left="113" w:right="113"/>
              <w:jc w:val="center"/>
              <w:rPr>
                <w:b/>
                <w:color w:val="FFFFFF" w:themeColor="background1"/>
                <w:sz w:val="12"/>
                <w:szCs w:val="12"/>
              </w:rPr>
            </w:pPr>
            <w:r>
              <w:rPr>
                <w:color w:val="00B0F0"/>
                <w:sz w:val="12"/>
                <w:szCs w:val="12"/>
                <w:shd w:val="clear" w:color="auto" w:fill="00B0F0"/>
              </w:rPr>
              <w:t>09</w:t>
            </w:r>
            <w:r w:rsidR="00181773" w:rsidRPr="00181773">
              <w:rPr>
                <w:color w:val="00B0F0"/>
                <w:sz w:val="12"/>
                <w:szCs w:val="12"/>
                <w:shd w:val="clear" w:color="auto" w:fill="00B0F0"/>
              </w:rPr>
              <w:t>/2025</w:t>
            </w:r>
          </w:p>
        </w:tc>
      </w:tr>
    </w:tbl>
    <w:p w:rsidR="00F3121A" w:rsidRDefault="00F3121A" w:rsidP="008A5560">
      <w:pPr>
        <w:spacing w:before="0"/>
        <w:rPr>
          <w:szCs w:val="32"/>
        </w:rPr>
      </w:pPr>
    </w:p>
    <w:p w:rsidR="00B21EEF" w:rsidRDefault="007B195D" w:rsidP="007B195D">
      <w:pPr>
        <w:spacing w:before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254588" cy="7429500"/>
            <wp:effectExtent l="0" t="0" r="381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57" cy="74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95355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5755958</wp:posOffset>
                </wp:positionH>
                <wp:positionV relativeFrom="paragraph">
                  <wp:posOffset>866140</wp:posOffset>
                </wp:positionV>
                <wp:extent cx="299720" cy="261620"/>
                <wp:effectExtent l="0" t="0" r="5080" b="508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C5" w:rsidRPr="00C843C5" w:rsidRDefault="00C843C5" w:rsidP="00C843C5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left:0;text-align:left;margin-left:453.25pt;margin-top:68.2pt;width:23.6pt;height:20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" fillcolor="red" stroked="f" strokeweight="2pt">
                <v:textbox inset="0,0,0,0">
                  <w:txbxContent>
                    <w:p w:rsidR="00C843C5" w:rsidRPr="00C843C5" w:rsidRDefault="00C843C5" w:rsidP="00C843C5">
                      <w:pPr>
                        <w:spacing w:before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F81597" wp14:editId="3B60EA18">
                <wp:simplePos x="0" y="0"/>
                <wp:positionH relativeFrom="column">
                  <wp:posOffset>5763260</wp:posOffset>
                </wp:positionH>
                <wp:positionV relativeFrom="paragraph">
                  <wp:posOffset>3557270</wp:posOffset>
                </wp:positionV>
                <wp:extent cx="299720" cy="261620"/>
                <wp:effectExtent l="0" t="0" r="5080" b="508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C5" w:rsidRPr="00C843C5" w:rsidRDefault="00C843C5" w:rsidP="00C843C5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 w:rsidRPr="00C843C5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81597" id="Ellipse 3" o:spid="_x0000_s1027" style="position:absolute;left:0;text-align:left;margin-left:453.8pt;margin-top:280.1pt;width:23.6pt;height:2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" fillcolor="red" stroked="f" strokeweight="2pt">
                <v:textbox inset="0,0,0,0">
                  <w:txbxContent>
                    <w:p w:rsidR="00C843C5" w:rsidRPr="00C843C5" w:rsidRDefault="00C843C5" w:rsidP="00C843C5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 w:rsidRPr="00C843C5">
                        <w:rPr>
                          <w:b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6AF472" wp14:editId="2A3085B1">
                <wp:simplePos x="0" y="0"/>
                <wp:positionH relativeFrom="column">
                  <wp:posOffset>5762943</wp:posOffset>
                </wp:positionH>
                <wp:positionV relativeFrom="paragraph">
                  <wp:posOffset>6052820</wp:posOffset>
                </wp:positionV>
                <wp:extent cx="299720" cy="261620"/>
                <wp:effectExtent l="0" t="0" r="5080" b="508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3C5" w:rsidRPr="00C843C5" w:rsidRDefault="00C843C5" w:rsidP="00C843C5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AF472" id="Ellipse 4" o:spid="_x0000_s1028" style="position:absolute;left:0;text-align:left;margin-left:453.8pt;margin-top:476.6pt;width:23.6pt;height:2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" fillcolor="red" stroked="f" strokeweight="2pt">
                <v:textbox inset="0,0,0,0">
                  <w:txbxContent>
                    <w:p w:rsidR="00C843C5" w:rsidRPr="00C843C5" w:rsidRDefault="00C843C5" w:rsidP="00C843C5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DA178A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3C817" wp14:editId="4E0FD8FF">
                <wp:simplePos x="0" y="0"/>
                <wp:positionH relativeFrom="column">
                  <wp:posOffset>2189798</wp:posOffset>
                </wp:positionH>
                <wp:positionV relativeFrom="paragraph">
                  <wp:posOffset>6052820</wp:posOffset>
                </wp:positionV>
                <wp:extent cx="2967037" cy="285750"/>
                <wp:effectExtent l="0" t="0" r="0" b="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037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20D" w:rsidRPr="00DA178A" w:rsidRDefault="00B9620D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A178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„TOMs“ technische und organische Maßnahme</w:t>
                            </w:r>
                            <w:r w:rsidR="00DA178A" w:rsidRPr="00DA178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C817" id="Rechteck 30" o:spid="_x0000_s1029" style="position:absolute;left:0;text-align:left;margin-left:172.45pt;margin-top:476.6pt;width:233.6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" filled="f" stroked="f" strokeweight="2pt">
                <v:textbox>
                  <w:txbxContent>
                    <w:p w:rsidR="00B9620D" w:rsidRPr="00DA178A" w:rsidRDefault="00B9620D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DA178A">
                        <w:rPr>
                          <w:b/>
                          <w:color w:val="FF0000"/>
                          <w:sz w:val="18"/>
                          <w:szCs w:val="18"/>
                        </w:rPr>
                        <w:t>„TOMs“ technische und organische Maßnahme</w:t>
                      </w:r>
                      <w:r w:rsidR="00DA178A" w:rsidRPr="00DA178A">
                        <w:rPr>
                          <w:b/>
                          <w:color w:val="FF0000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DA178A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FFF0F0" wp14:editId="45CADCC3">
                <wp:simplePos x="0" y="0"/>
                <wp:positionH relativeFrom="column">
                  <wp:posOffset>3480752</wp:posOffset>
                </wp:positionH>
                <wp:positionV relativeFrom="paragraph">
                  <wp:posOffset>866775</wp:posOffset>
                </wp:positionV>
                <wp:extent cx="1647825" cy="28575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78A" w:rsidRPr="00DA178A" w:rsidRDefault="00DA178A" w:rsidP="00DA178A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A178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Art. 28 Abs. 3 Buchstabe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FF0F0" id="Rechteck 1" o:spid="_x0000_s1030" style="position:absolute;left:0;text-align:left;margin-left:274.05pt;margin-top:68.25pt;width:129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" filled="f" stroked="f" strokeweight="2pt">
                <v:textbox>
                  <w:txbxContent>
                    <w:p w:rsidR="00DA178A" w:rsidRPr="00DA178A" w:rsidRDefault="00DA178A" w:rsidP="00DA178A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DA178A">
                        <w:rPr>
                          <w:b/>
                          <w:color w:val="FF0000"/>
                          <w:sz w:val="18"/>
                          <w:szCs w:val="18"/>
                        </w:rPr>
                        <w:t>Art. 28 Abs. 3 Buchstabe</w:t>
                      </w:r>
                    </w:p>
                  </w:txbxContent>
                </v:textbox>
              </v:rect>
            </w:pict>
          </mc:Fallback>
        </mc:AlternateContent>
      </w:r>
      <w:r w:rsidR="00104187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3566795</wp:posOffset>
                </wp:positionV>
                <wp:extent cx="1647825" cy="285750"/>
                <wp:effectExtent l="0" t="0" r="0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20D" w:rsidRPr="00DA178A" w:rsidRDefault="00B9620D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A178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Weisungsgebundenheit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" o:spid="_x0000_s1031" style="position:absolute;left:0;text-align:left;margin-left:274.05pt;margin-top:280.85pt;width:129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" filled="f" stroked="f" strokeweight="2pt">
                <v:textbox>
                  <w:txbxContent>
                    <w:p w:rsidR="00B9620D" w:rsidRPr="00DA178A" w:rsidRDefault="00B9620D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DA178A">
                        <w:rPr>
                          <w:b/>
                          <w:color w:val="FF0000"/>
                          <w:sz w:val="18"/>
                          <w:szCs w:val="18"/>
                        </w:rPr>
                        <w:t>Weisungsgebundenheit</w:t>
                      </w:r>
                    </w:p>
                  </w:txbxContent>
                </v:textbox>
              </v:rect>
            </w:pict>
          </mc:Fallback>
        </mc:AlternateContent>
      </w:r>
      <w:r w:rsidR="007B195D">
        <w:rPr>
          <w:noProof/>
          <w:szCs w:val="32"/>
        </w:rPr>
        <w:drawing>
          <wp:inline distT="0" distB="0" distL="0" distR="0">
            <wp:extent cx="5753100" cy="81343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95355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E7475" wp14:editId="51A69900">
                <wp:simplePos x="0" y="0"/>
                <wp:positionH relativeFrom="column">
                  <wp:posOffset>5761672</wp:posOffset>
                </wp:positionH>
                <wp:positionV relativeFrom="paragraph">
                  <wp:posOffset>775970</wp:posOffset>
                </wp:positionV>
                <wp:extent cx="299720" cy="261620"/>
                <wp:effectExtent l="0" t="0" r="5080" b="508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28E" w:rsidRPr="00C843C5" w:rsidRDefault="0025628E" w:rsidP="0025628E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E7475" id="Ellipse 5" o:spid="_x0000_s1032" style="position:absolute;left:0;text-align:left;margin-left:453.65pt;margin-top:61.1pt;width:23.6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" fillcolor="red" stroked="f" strokeweight="2pt">
                <v:textbox inset="0,0,0,0">
                  <w:txbxContent>
                    <w:p w:rsidR="0025628E" w:rsidRPr="00C843C5" w:rsidRDefault="0025628E" w:rsidP="0025628E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D57F4" wp14:editId="3D63EEC7">
                <wp:simplePos x="0" y="0"/>
                <wp:positionH relativeFrom="column">
                  <wp:posOffset>5766435</wp:posOffset>
                </wp:positionH>
                <wp:positionV relativeFrom="paragraph">
                  <wp:posOffset>4095115</wp:posOffset>
                </wp:positionV>
                <wp:extent cx="299720" cy="261620"/>
                <wp:effectExtent l="0" t="0" r="5080" b="508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28E" w:rsidRPr="00C843C5" w:rsidRDefault="0025628E" w:rsidP="0025628E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9B25C50" wp14:editId="6A8C2B39">
                                  <wp:extent cx="186690" cy="163354"/>
                                  <wp:effectExtent l="0" t="0" r="3810" b="825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D57F4" id="Ellipse 10" o:spid="_x0000_s1033" style="position:absolute;left:0;text-align:left;margin-left:454.05pt;margin-top:322.45pt;width:23.6pt;height:20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" fillcolor="red" stroked="f" strokeweight="2pt">
                <v:textbox inset="0,0,0,0">
                  <w:txbxContent>
                    <w:p w:rsidR="0025628E" w:rsidRPr="00C843C5" w:rsidRDefault="0025628E" w:rsidP="0025628E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19B25C50" wp14:editId="6A8C2B39">
                            <wp:extent cx="186690" cy="163354"/>
                            <wp:effectExtent l="0" t="0" r="3810" b="825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9D9778" wp14:editId="53C8ADBC">
                <wp:simplePos x="0" y="0"/>
                <wp:positionH relativeFrom="column">
                  <wp:posOffset>5766117</wp:posOffset>
                </wp:positionH>
                <wp:positionV relativeFrom="paragraph">
                  <wp:posOffset>1795145</wp:posOffset>
                </wp:positionV>
                <wp:extent cx="299720" cy="261620"/>
                <wp:effectExtent l="0" t="0" r="5080" b="508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28E" w:rsidRPr="00C843C5" w:rsidRDefault="0025628E" w:rsidP="0025628E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86690" cy="163354"/>
                                  <wp:effectExtent l="0" t="0" r="3810" b="825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D9778" id="Ellipse 6" o:spid="_x0000_s1034" style="position:absolute;left:0;text-align:left;margin-left:454pt;margin-top:141.35pt;width:23.6pt;height:20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" fillcolor="red" stroked="f" strokeweight="2pt">
                <v:textbox inset="0,0,0,0">
                  <w:txbxContent>
                    <w:p w:rsidR="0025628E" w:rsidRPr="00C843C5" w:rsidRDefault="0025628E" w:rsidP="0025628E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86690" cy="163354"/>
                            <wp:effectExtent l="0" t="0" r="3810" b="825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04187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48ECF" wp14:editId="7797690C">
                <wp:simplePos x="0" y="0"/>
                <wp:positionH relativeFrom="column">
                  <wp:posOffset>3166110</wp:posOffset>
                </wp:positionH>
                <wp:positionV relativeFrom="paragraph">
                  <wp:posOffset>766445</wp:posOffset>
                </wp:positionV>
                <wp:extent cx="1552575" cy="285750"/>
                <wp:effectExtent l="0" t="0" r="0" b="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4D" w:rsidRPr="0025628E" w:rsidRDefault="0069494D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628E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„TOMs“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8ECF" id="Rechteck 31" o:spid="_x0000_s1035" style="position:absolute;left:0;text-align:left;margin-left:249.3pt;margin-top:60.35pt;width:122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" filled="f" stroked="f" strokeweight="2pt">
                <v:textbox>
                  <w:txbxContent>
                    <w:p w:rsidR="0069494D" w:rsidRPr="0025628E" w:rsidRDefault="0069494D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5628E">
                        <w:rPr>
                          <w:b/>
                          <w:color w:val="FF0000"/>
                          <w:sz w:val="18"/>
                          <w:szCs w:val="18"/>
                        </w:rPr>
                        <w:t>„TOMs“</w:t>
                      </w:r>
                    </w:p>
                  </w:txbxContent>
                </v:textbox>
              </v:rect>
            </w:pict>
          </mc:Fallback>
        </mc:AlternateContent>
      </w:r>
      <w:r w:rsidR="00104187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48ECF" wp14:editId="7797690C">
                <wp:simplePos x="0" y="0"/>
                <wp:positionH relativeFrom="column">
                  <wp:posOffset>3166110</wp:posOffset>
                </wp:positionH>
                <wp:positionV relativeFrom="paragraph">
                  <wp:posOffset>1795145</wp:posOffset>
                </wp:positionV>
                <wp:extent cx="2514600" cy="285750"/>
                <wp:effectExtent l="0" t="0" r="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4D" w:rsidRPr="0025628E" w:rsidRDefault="0069494D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628E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Nachweispflichten + Auditrechte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8ECF" id="Rechteck 32" o:spid="_x0000_s1036" style="position:absolute;left:0;text-align:left;margin-left:249.3pt;margin-top:141.35pt;width:198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" filled="f" stroked="f" strokeweight="2pt">
                <v:textbox>
                  <w:txbxContent>
                    <w:p w:rsidR="0069494D" w:rsidRPr="0025628E" w:rsidRDefault="0069494D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5628E">
                        <w:rPr>
                          <w:b/>
                          <w:color w:val="FF0000"/>
                          <w:sz w:val="18"/>
                          <w:szCs w:val="18"/>
                        </w:rPr>
                        <w:t>Nachweispflichten + Auditrechte</w:t>
                      </w:r>
                    </w:p>
                  </w:txbxContent>
                </v:textbox>
              </v:rect>
            </w:pict>
          </mc:Fallback>
        </mc:AlternateContent>
      </w:r>
      <w:r w:rsidR="0069494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48ECF" wp14:editId="7797690C">
                <wp:simplePos x="0" y="0"/>
                <wp:positionH relativeFrom="column">
                  <wp:posOffset>3328035</wp:posOffset>
                </wp:positionH>
                <wp:positionV relativeFrom="paragraph">
                  <wp:posOffset>4119245</wp:posOffset>
                </wp:positionV>
                <wp:extent cx="2124075" cy="285750"/>
                <wp:effectExtent l="0" t="0" r="0" b="0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94D" w:rsidRPr="0025628E" w:rsidRDefault="0069494D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628E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Einsatz von Subunternehmern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8ECF" id="Rechteck 33" o:spid="_x0000_s1037" style="position:absolute;left:0;text-align:left;margin-left:262.05pt;margin-top:324.35pt;width:167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" filled="f" stroked="f" strokeweight="2pt">
                <v:textbox>
                  <w:txbxContent>
                    <w:p w:rsidR="0069494D" w:rsidRPr="0025628E" w:rsidRDefault="0069494D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5628E">
                        <w:rPr>
                          <w:b/>
                          <w:color w:val="FF0000"/>
                          <w:sz w:val="18"/>
                          <w:szCs w:val="18"/>
                        </w:rPr>
                        <w:t>Einsatz von Subunternehmern</w:t>
                      </w:r>
                    </w:p>
                  </w:txbxContent>
                </v:textbox>
              </v:rect>
            </w:pict>
          </mc:Fallback>
        </mc:AlternateContent>
      </w:r>
      <w:r w:rsidR="007B195D">
        <w:rPr>
          <w:noProof/>
          <w:szCs w:val="32"/>
        </w:rPr>
        <w:drawing>
          <wp:inline distT="0" distB="0" distL="0" distR="0">
            <wp:extent cx="5753100" cy="813435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95355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DCA7EB" wp14:editId="7322D229">
                <wp:simplePos x="0" y="0"/>
                <wp:positionH relativeFrom="column">
                  <wp:posOffset>5759450</wp:posOffset>
                </wp:positionH>
                <wp:positionV relativeFrom="paragraph">
                  <wp:posOffset>3167380</wp:posOffset>
                </wp:positionV>
                <wp:extent cx="299720" cy="261620"/>
                <wp:effectExtent l="0" t="0" r="5080" b="508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F8699CA" wp14:editId="79C6BEC9">
                                  <wp:extent cx="186690" cy="163354"/>
                                  <wp:effectExtent l="0" t="0" r="3810" b="825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CA7EB" id="Ellipse 40" o:spid="_x0000_s1038" style="position:absolute;left:0;text-align:left;margin-left:453.5pt;margin-top:249.4pt;width:23.6pt;height:2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4F8699CA" wp14:editId="79C6BEC9">
                            <wp:extent cx="186690" cy="163354"/>
                            <wp:effectExtent l="0" t="0" r="3810" b="8255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856238" wp14:editId="6215EC43">
                <wp:simplePos x="0" y="0"/>
                <wp:positionH relativeFrom="column">
                  <wp:posOffset>5760720</wp:posOffset>
                </wp:positionH>
                <wp:positionV relativeFrom="paragraph">
                  <wp:posOffset>1499870</wp:posOffset>
                </wp:positionV>
                <wp:extent cx="299720" cy="261620"/>
                <wp:effectExtent l="0" t="0" r="5080" b="508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3E90CD4" wp14:editId="4E9E1155">
                                  <wp:extent cx="186690" cy="163354"/>
                                  <wp:effectExtent l="0" t="0" r="3810" b="825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56238" id="Ellipse 12" o:spid="_x0000_s1039" style="position:absolute;left:0;text-align:left;margin-left:453.6pt;margin-top:118.1pt;width:23.6pt;height:2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73E90CD4" wp14:editId="4E9E1155">
                            <wp:extent cx="186690" cy="163354"/>
                            <wp:effectExtent l="0" t="0" r="3810" b="825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5ECC71" wp14:editId="35D5C80B">
                <wp:simplePos x="0" y="0"/>
                <wp:positionH relativeFrom="column">
                  <wp:posOffset>5760403</wp:posOffset>
                </wp:positionH>
                <wp:positionV relativeFrom="paragraph">
                  <wp:posOffset>1185545</wp:posOffset>
                </wp:positionV>
                <wp:extent cx="299720" cy="261620"/>
                <wp:effectExtent l="0" t="0" r="5080" b="508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9A803C7" wp14:editId="5DA5AD1A">
                                  <wp:extent cx="186690" cy="163354"/>
                                  <wp:effectExtent l="0" t="0" r="3810" b="825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ECC71" id="Ellipse 14" o:spid="_x0000_s1040" style="position:absolute;left:0;text-align:left;margin-left:453.6pt;margin-top:93.35pt;width:23.6pt;height:2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19A803C7" wp14:editId="5DA5AD1A">
                            <wp:extent cx="186690" cy="163354"/>
                            <wp:effectExtent l="0" t="0" r="3810" b="8255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E10222" wp14:editId="5D1B7CC2">
                <wp:simplePos x="0" y="0"/>
                <wp:positionH relativeFrom="column">
                  <wp:posOffset>5756275</wp:posOffset>
                </wp:positionH>
                <wp:positionV relativeFrom="paragraph">
                  <wp:posOffset>3499485</wp:posOffset>
                </wp:positionV>
                <wp:extent cx="299720" cy="261620"/>
                <wp:effectExtent l="0" t="0" r="5080" b="508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91F2822" wp14:editId="5B5362E3">
                                  <wp:extent cx="186690" cy="163354"/>
                                  <wp:effectExtent l="0" t="0" r="3810" b="8255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10222" id="Ellipse 42" o:spid="_x0000_s1041" style="position:absolute;left:0;text-align:left;margin-left:453.25pt;margin-top:275.55pt;width:23.6pt;height:2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191F2822" wp14:editId="5B5362E3">
                            <wp:extent cx="186690" cy="163354"/>
                            <wp:effectExtent l="0" t="0" r="3810" b="8255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1F4201" wp14:editId="3A33F5EF">
                <wp:simplePos x="0" y="0"/>
                <wp:positionH relativeFrom="column">
                  <wp:posOffset>5756910</wp:posOffset>
                </wp:positionH>
                <wp:positionV relativeFrom="paragraph">
                  <wp:posOffset>4385310</wp:posOffset>
                </wp:positionV>
                <wp:extent cx="299720" cy="261620"/>
                <wp:effectExtent l="0" t="0" r="5080" b="508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616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51E8B1E" wp14:editId="0FCBE17C">
                                  <wp:extent cx="186690" cy="163354"/>
                                  <wp:effectExtent l="0" t="0" r="3810" b="8255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F4201" id="Ellipse 45" o:spid="_x0000_s1042" style="position:absolute;left:0;text-align:left;margin-left:453.3pt;margin-top:345.3pt;width:23.6pt;height:2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551E8B1E" wp14:editId="0FCBE17C">
                            <wp:extent cx="186690" cy="163354"/>
                            <wp:effectExtent l="0" t="0" r="3810" b="8255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65BC3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C9310F" wp14:editId="766BD9B3">
                <wp:simplePos x="0" y="0"/>
                <wp:positionH relativeFrom="column">
                  <wp:posOffset>5757228</wp:posOffset>
                </wp:positionH>
                <wp:positionV relativeFrom="paragraph">
                  <wp:posOffset>6967855</wp:posOffset>
                </wp:positionV>
                <wp:extent cx="300038" cy="261937"/>
                <wp:effectExtent l="0" t="0" r="5080" b="508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2619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C3" w:rsidRPr="00C843C5" w:rsidRDefault="00465BC3" w:rsidP="00465BC3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95294E8" wp14:editId="102737A4">
                                  <wp:extent cx="186690" cy="163354"/>
                                  <wp:effectExtent l="0" t="0" r="3810" b="8255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C9310F" id="Ellipse 47" o:spid="_x0000_s1043" style="position:absolute;left:0;text-align:left;margin-left:453.35pt;margin-top:548.65pt;width:23.65pt;height:2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" fillcolor="red" stroked="f" strokeweight="2pt">
                <v:textbox inset="0,0,0,0">
                  <w:txbxContent>
                    <w:p w:rsidR="00465BC3" w:rsidRPr="00C843C5" w:rsidRDefault="00465BC3" w:rsidP="00465BC3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195294E8" wp14:editId="102737A4">
                            <wp:extent cx="186690" cy="163354"/>
                            <wp:effectExtent l="0" t="0" r="3810" b="8255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657AE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078F17" wp14:editId="37093920">
                <wp:simplePos x="0" y="0"/>
                <wp:positionH relativeFrom="column">
                  <wp:posOffset>5023485</wp:posOffset>
                </wp:positionH>
                <wp:positionV relativeFrom="paragraph">
                  <wp:posOffset>4376420</wp:posOffset>
                </wp:positionV>
                <wp:extent cx="1628775" cy="285750"/>
                <wp:effectExtent l="0" t="0" r="0" b="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7AE" w:rsidRPr="00465BC3" w:rsidRDefault="002657AE" w:rsidP="002657AE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65BC3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Pflichten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78F17" id="Rechteck 37" o:spid="_x0000_s1044" style="position:absolute;left:0;text-align:left;margin-left:395.55pt;margin-top:344.6pt;width:128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" filled="f" stroked="f" strokeweight="2pt">
                <v:textbox>
                  <w:txbxContent>
                    <w:p w:rsidR="002657AE" w:rsidRPr="00465BC3" w:rsidRDefault="002657AE" w:rsidP="002657AE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65BC3">
                        <w:rPr>
                          <w:b/>
                          <w:color w:val="FF0000"/>
                          <w:sz w:val="18"/>
                          <w:szCs w:val="18"/>
                        </w:rPr>
                        <w:t>Pflichten</w:t>
                      </w:r>
                    </w:p>
                  </w:txbxContent>
                </v:textbox>
              </v:rect>
            </w:pict>
          </mc:Fallback>
        </mc:AlternateContent>
      </w:r>
      <w:r w:rsidR="002657AE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BE37E" wp14:editId="39430821">
                <wp:simplePos x="0" y="0"/>
                <wp:positionH relativeFrom="column">
                  <wp:posOffset>5023485</wp:posOffset>
                </wp:positionH>
                <wp:positionV relativeFrom="paragraph">
                  <wp:posOffset>3490595</wp:posOffset>
                </wp:positionV>
                <wp:extent cx="1628775" cy="285750"/>
                <wp:effectExtent l="0" t="0" r="0" b="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7AE" w:rsidRPr="00465BC3" w:rsidRDefault="00465BC3" w:rsidP="002657AE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65BC3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Betroffene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BE37E" id="Rechteck 36" o:spid="_x0000_s1045" style="position:absolute;left:0;text-align:left;margin-left:395.55pt;margin-top:274.85pt;width:128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" filled="f" stroked="f" strokeweight="2pt">
                <v:textbox>
                  <w:txbxContent>
                    <w:p w:rsidR="002657AE" w:rsidRPr="00465BC3" w:rsidRDefault="00465BC3" w:rsidP="002657AE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65BC3">
                        <w:rPr>
                          <w:b/>
                          <w:color w:val="FF0000"/>
                          <w:sz w:val="18"/>
                          <w:szCs w:val="18"/>
                        </w:rPr>
                        <w:t>Betroffene</w:t>
                      </w:r>
                    </w:p>
                  </w:txbxContent>
                </v:textbox>
              </v:rect>
            </w:pict>
          </mc:Fallback>
        </mc:AlternateContent>
      </w:r>
      <w:r w:rsidR="00104187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48ECF" wp14:editId="7797690C">
                <wp:simplePos x="0" y="0"/>
                <wp:positionH relativeFrom="column">
                  <wp:posOffset>3470910</wp:posOffset>
                </wp:positionH>
                <wp:positionV relativeFrom="paragraph">
                  <wp:posOffset>3147695</wp:posOffset>
                </wp:positionV>
                <wp:extent cx="1628775" cy="285750"/>
                <wp:effectExtent l="0" t="0" r="0" b="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4187" w:rsidRPr="008B4C61" w:rsidRDefault="00104187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4C6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Unterstützung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8ECF" id="Rechteck 35" o:spid="_x0000_s1046" style="position:absolute;left:0;text-align:left;margin-left:273.3pt;margin-top:247.85pt;width:128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" filled="f" stroked="f" strokeweight="2pt">
                <v:textbox>
                  <w:txbxContent>
                    <w:p w:rsidR="00104187" w:rsidRPr="008B4C61" w:rsidRDefault="00104187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4C61">
                        <w:rPr>
                          <w:b/>
                          <w:color w:val="FF0000"/>
                          <w:sz w:val="18"/>
                          <w:szCs w:val="18"/>
                        </w:rPr>
                        <w:t>Unterstützung</w:t>
                      </w:r>
                    </w:p>
                  </w:txbxContent>
                </v:textbox>
              </v:rect>
            </w:pict>
          </mc:Fallback>
        </mc:AlternateContent>
      </w:r>
      <w:r w:rsidR="00834366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48ECF" wp14:editId="7797690C">
                <wp:simplePos x="0" y="0"/>
                <wp:positionH relativeFrom="column">
                  <wp:posOffset>3470910</wp:posOffset>
                </wp:positionH>
                <wp:positionV relativeFrom="paragraph">
                  <wp:posOffset>1176020</wp:posOffset>
                </wp:positionV>
                <wp:extent cx="1685925" cy="514350"/>
                <wp:effectExtent l="0" t="0" r="0" b="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366" w:rsidRPr="008B4C61" w:rsidRDefault="00834366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4C6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Weisungsgebundenheit</w:t>
                            </w:r>
                            <w:r w:rsidR="00104187" w:rsidRPr="008B4C6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4C6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:rsidR="00834366" w:rsidRPr="008B4C61" w:rsidRDefault="00834366" w:rsidP="00104187">
                            <w:pPr>
                              <w:spacing w:before="0"/>
                              <w:jc w:val="lef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4C6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Subunternehmer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8ECF" id="Rechteck 34" o:spid="_x0000_s1047" style="position:absolute;left:0;text-align:left;margin-left:273.3pt;margin-top:92.6pt;width:132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" filled="f" stroked="f" strokeweight="2pt">
                <v:textbox>
                  <w:txbxContent>
                    <w:p w:rsidR="00834366" w:rsidRPr="008B4C61" w:rsidRDefault="00834366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4C61">
                        <w:rPr>
                          <w:b/>
                          <w:color w:val="FF0000"/>
                          <w:sz w:val="18"/>
                          <w:szCs w:val="18"/>
                        </w:rPr>
                        <w:t>Weisungsgebundenheit</w:t>
                      </w:r>
                      <w:r w:rsidR="00104187" w:rsidRPr="008B4C61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8B4C61">
                        <w:rPr>
                          <w:b/>
                          <w:color w:val="FF0000"/>
                          <w:sz w:val="18"/>
                          <w:szCs w:val="18"/>
                        </w:rPr>
                        <w:t>+</w:t>
                      </w:r>
                    </w:p>
                    <w:p w:rsidR="00834366" w:rsidRPr="008B4C61" w:rsidRDefault="00834366" w:rsidP="00104187">
                      <w:pPr>
                        <w:spacing w:before="0"/>
                        <w:jc w:val="lef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4C61">
                        <w:rPr>
                          <w:b/>
                          <w:color w:val="FF0000"/>
                          <w:sz w:val="18"/>
                          <w:szCs w:val="18"/>
                        </w:rPr>
                        <w:t>Subunternehmer</w:t>
                      </w:r>
                    </w:p>
                  </w:txbxContent>
                </v:textbox>
              </v:rect>
            </w:pict>
          </mc:Fallback>
        </mc:AlternateContent>
      </w:r>
      <w:r w:rsidR="007B195D">
        <w:rPr>
          <w:noProof/>
          <w:szCs w:val="32"/>
        </w:rPr>
        <w:drawing>
          <wp:inline distT="0" distB="0" distL="0" distR="0">
            <wp:extent cx="5753100" cy="81343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95355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CB0598" wp14:editId="44A295B9">
                <wp:simplePos x="0" y="0"/>
                <wp:positionH relativeFrom="column">
                  <wp:posOffset>5757863</wp:posOffset>
                </wp:positionH>
                <wp:positionV relativeFrom="paragraph">
                  <wp:posOffset>775335</wp:posOffset>
                </wp:positionV>
                <wp:extent cx="300038" cy="261937"/>
                <wp:effectExtent l="0" t="0" r="5080" b="508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2619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55F" w:rsidRPr="00C843C5" w:rsidRDefault="0095355F" w:rsidP="0095355F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Pr="002562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947E997" wp14:editId="26D8F86F">
                                  <wp:extent cx="186690" cy="163354"/>
                                  <wp:effectExtent l="0" t="0" r="3810" b="8255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B0598" id="Ellipse 49" o:spid="_x0000_s1048" style="position:absolute;left:0;text-align:left;margin-left:453.4pt;margin-top:61.05pt;width:23.65pt;height:20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" fillcolor="red" stroked="f" strokeweight="2pt">
                <v:textbox inset="0,0,0,0">
                  <w:txbxContent>
                    <w:p w:rsidR="0095355F" w:rsidRPr="00C843C5" w:rsidRDefault="0095355F" w:rsidP="0095355F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Pr="0025628E">
                        <w:rPr>
                          <w:b/>
                          <w:noProof/>
                        </w:rPr>
                        <w:drawing>
                          <wp:inline distT="0" distB="0" distL="0" distR="0" wp14:anchorId="0947E997" wp14:editId="26D8F86F">
                            <wp:extent cx="186690" cy="163354"/>
                            <wp:effectExtent l="0" t="0" r="3810" b="8255"/>
                            <wp:docPr id="50" name="Grafi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B195D">
        <w:rPr>
          <w:noProof/>
          <w:szCs w:val="32"/>
        </w:rPr>
        <w:drawing>
          <wp:inline distT="0" distB="0" distL="0" distR="0">
            <wp:extent cx="5753100" cy="81343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7B195D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D" w:rsidRDefault="007B195D">
      <w:pPr>
        <w:spacing w:before="0"/>
        <w:jc w:val="left"/>
        <w:rPr>
          <w:szCs w:val="32"/>
        </w:rPr>
      </w:pPr>
      <w:r>
        <w:rPr>
          <w:szCs w:val="32"/>
        </w:rPr>
        <w:br w:type="page"/>
      </w:r>
    </w:p>
    <w:p w:rsidR="00B21EEF" w:rsidRDefault="007B195D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EEF" w:rsidSect="00163360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1099" w:right="1701" w:bottom="1134" w:left="1134" w:header="113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106" w:rsidRDefault="00705106">
      <w:pPr>
        <w:spacing w:before="0"/>
      </w:pPr>
      <w:r>
        <w:separator/>
      </w:r>
    </w:p>
  </w:endnote>
  <w:endnote w:type="continuationSeparator" w:id="0">
    <w:p w:rsidR="00705106" w:rsidRDefault="0070510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342"/>
      <w:gridCol w:w="4495"/>
      <w:gridCol w:w="2235"/>
    </w:tblGrid>
    <w:tr w:rsidR="00E72E48" w:rsidRPr="006407A6" w:rsidTr="006407A6">
      <w:trPr>
        <w:trHeight w:hRule="exact" w:val="1191"/>
        <w:jc w:val="center"/>
      </w:trPr>
      <w:tc>
        <w:tcPr>
          <w:tcW w:w="2376" w:type="dxa"/>
          <w:vAlign w:val="bottom"/>
        </w:tcPr>
        <w:p w:rsidR="00E72E48" w:rsidRPr="006407A6" w:rsidRDefault="00E72E48" w:rsidP="007C5B77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r w:rsidRPr="00E72E48">
            <w:rPr>
              <w:sz w:val="20"/>
            </w:rPr>
            <w:t xml:space="preserve">Seite </w:t>
          </w:r>
          <w:r w:rsidRPr="006407A6">
            <w:rPr>
              <w:sz w:val="20"/>
            </w:rPr>
            <w:fldChar w:fldCharType="begin"/>
          </w:r>
          <w:r w:rsidRPr="006407A6">
            <w:rPr>
              <w:sz w:val="20"/>
            </w:rPr>
            <w:instrText>PAGE   \* MERGEFORMAT</w:instrText>
          </w:r>
          <w:r w:rsidRPr="006407A6">
            <w:rPr>
              <w:sz w:val="20"/>
            </w:rPr>
            <w:fldChar w:fldCharType="separate"/>
          </w:r>
          <w:r w:rsidRPr="006407A6">
            <w:rPr>
              <w:sz w:val="20"/>
            </w:rPr>
            <w:t>1</w:t>
          </w:r>
          <w:r w:rsidRPr="006407A6">
            <w:rPr>
              <w:sz w:val="20"/>
            </w:rPr>
            <w:fldChar w:fldCharType="end"/>
          </w:r>
          <w:r w:rsidRPr="006407A6">
            <w:rPr>
              <w:sz w:val="20"/>
            </w:rPr>
            <w:t xml:space="preserve"> </w:t>
          </w:r>
          <w:sdt>
            <w:sdtPr>
              <w:rPr>
                <w:sz w:val="20"/>
              </w:rPr>
              <w:id w:val="1262869080"/>
              <w:docPartObj>
                <w:docPartGallery w:val="Page Numbers (Top of Page)"/>
                <w:docPartUnique/>
              </w:docPartObj>
            </w:sdtPr>
            <w:sdtEndPr/>
            <w:sdtContent>
              <w:r w:rsidRPr="006407A6">
                <w:rPr>
                  <w:sz w:val="20"/>
                </w:rPr>
                <w:t xml:space="preserve">von </w:t>
              </w:r>
              <w:r w:rsidRPr="006407A6">
                <w:rPr>
                  <w:sz w:val="20"/>
                </w:rPr>
                <w:fldChar w:fldCharType="begin"/>
              </w:r>
              <w:r w:rsidRPr="006407A6">
                <w:rPr>
                  <w:sz w:val="20"/>
                </w:rPr>
                <w:instrText xml:space="preserve"> NUMPAGES  \* Arabic  \* MERGEFORMAT </w:instrText>
              </w:r>
              <w:r w:rsidRPr="006407A6">
                <w:rPr>
                  <w:sz w:val="20"/>
                </w:rPr>
                <w:fldChar w:fldCharType="separate"/>
              </w:r>
              <w:r w:rsidRPr="006407A6">
                <w:rPr>
                  <w:sz w:val="20"/>
                </w:rPr>
                <w:t>5</w:t>
              </w:r>
              <w:r w:rsidRPr="006407A6">
                <w:rPr>
                  <w:sz w:val="20"/>
                </w:rPr>
                <w:fldChar w:fldCharType="end"/>
              </w:r>
            </w:sdtContent>
          </w:sdt>
        </w:p>
        <w:p w:rsidR="00E72E48" w:rsidRPr="006407A6" w:rsidRDefault="00E72E48" w:rsidP="007C5B77">
          <w:pPr>
            <w:tabs>
              <w:tab w:val="left" w:pos="2100"/>
            </w:tabs>
            <w:spacing w:before="0"/>
            <w:jc w:val="left"/>
            <w:rPr>
              <w:b/>
              <w:sz w:val="18"/>
              <w:szCs w:val="18"/>
            </w:rPr>
          </w:pPr>
          <w:r w:rsidRPr="006407A6">
            <w:rPr>
              <w:b/>
              <w:color w:val="00B0F0"/>
              <w:sz w:val="18"/>
              <w:szCs w:val="18"/>
            </w:rPr>
            <w:t>U</w:t>
          </w:r>
          <w:r w:rsidR="00A865BB">
            <w:rPr>
              <w:b/>
              <w:color w:val="00B0F0"/>
              <w:sz w:val="18"/>
              <w:szCs w:val="18"/>
            </w:rPr>
            <w:t>WP 3</w:t>
          </w:r>
          <w:r w:rsidRPr="006407A6">
            <w:rPr>
              <w:b/>
              <w:color w:val="00B0F0"/>
              <w:sz w:val="18"/>
              <w:szCs w:val="18"/>
            </w:rPr>
            <w:t xml:space="preserve"> 2025</w:t>
          </w:r>
        </w:p>
      </w:tc>
      <w:tc>
        <w:tcPr>
          <w:tcW w:w="4536" w:type="dxa"/>
          <w:vAlign w:val="bottom"/>
        </w:tcPr>
        <w:p w:rsidR="00E72E48" w:rsidRDefault="00A865BB" w:rsidP="006407A6">
          <w:pPr>
            <w:tabs>
              <w:tab w:val="left" w:pos="2100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1EB4A70A" wp14:editId="1378E0CF">
                <wp:extent cx="1447200" cy="4824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200" cy="4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:rsidR="00E72E48" w:rsidRPr="006407A6" w:rsidRDefault="00E72E48" w:rsidP="003739C8">
          <w:pPr>
            <w:tabs>
              <w:tab w:val="left" w:pos="2100"/>
            </w:tabs>
            <w:spacing w:before="0"/>
            <w:ind w:right="-108"/>
            <w:jc w:val="right"/>
            <w:rPr>
              <w:b/>
              <w:sz w:val="20"/>
            </w:rPr>
          </w:pPr>
          <w:r w:rsidRPr="006407A6">
            <w:rPr>
              <w:b/>
              <w:color w:val="00B0F0"/>
              <w:sz w:val="20"/>
            </w:rPr>
            <w:t xml:space="preserve">Praxishilfe </w:t>
          </w:r>
          <w:r w:rsidR="00A865BB">
            <w:rPr>
              <w:b/>
              <w:color w:val="00B0F0"/>
              <w:sz w:val="20"/>
            </w:rPr>
            <w:t>3</w:t>
          </w:r>
        </w:p>
      </w:tc>
    </w:tr>
  </w:tbl>
  <w:p w:rsidR="00567A77" w:rsidRPr="007C5B77" w:rsidRDefault="00567A77" w:rsidP="007C5B77">
    <w:pPr>
      <w:pStyle w:val="Fuzeile"/>
      <w:spacing w:before="0"/>
      <w:rPr>
        <w:rFonts w:eastAsiaTheme="minorHAnsi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7C5B77" w:rsidTr="006407A6">
      <w:trPr>
        <w:trHeight w:hRule="exact" w:val="1333"/>
      </w:trPr>
      <w:tc>
        <w:tcPr>
          <w:tcW w:w="2694" w:type="dxa"/>
          <w:vAlign w:val="bottom"/>
        </w:tcPr>
        <w:p w:rsidR="007C5B77" w:rsidRPr="005F3383" w:rsidRDefault="007C5B77" w:rsidP="007C5B7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7C5B77" w:rsidRPr="005F3383" w:rsidRDefault="007C5B77" w:rsidP="007C5B77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</w:t>
          </w:r>
          <w:r w:rsidR="004155E7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WP 3</w:t>
          </w: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</w:t>
          </w:r>
          <w:r w:rsidR="005B4841"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5</w:t>
          </w:r>
        </w:p>
      </w:tc>
      <w:tc>
        <w:tcPr>
          <w:tcW w:w="4143" w:type="dxa"/>
          <w:vAlign w:val="bottom"/>
        </w:tcPr>
        <w:p w:rsidR="007C5B77" w:rsidRDefault="005E5AC3" w:rsidP="005E5AC3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1447200" cy="4824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200" cy="4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7C5B77" w:rsidRPr="0009625D" w:rsidRDefault="007C5B77" w:rsidP="00E72E48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</w:t>
          </w:r>
          <w:r w:rsidR="0014588B"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axis</w:t>
          </w: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hilfe</w:t>
          </w:r>
          <w:r w:rsid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 w:rsidR="005E5AC3">
            <w:rPr>
              <w:rFonts w:eastAsiaTheme="minorHAnsi" w:cstheme="minorBidi"/>
              <w:b/>
              <w:color w:val="00B0F0"/>
              <w:sz w:val="20"/>
              <w:lang w:eastAsia="en-US"/>
            </w:rPr>
            <w:t>3</w:t>
          </w:r>
        </w:p>
      </w:tc>
    </w:tr>
  </w:tbl>
  <w:p w:rsidR="00567A77" w:rsidRPr="007C5B77" w:rsidRDefault="00567A77" w:rsidP="00163360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106" w:rsidRDefault="00705106" w:rsidP="00EE217B">
      <w:pPr>
        <w:pStyle w:val="Fuzeile"/>
      </w:pPr>
    </w:p>
    <w:p w:rsidR="00705106" w:rsidRPr="00EE217B" w:rsidRDefault="00705106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705106" w:rsidRDefault="00705106" w:rsidP="00711AB6">
      <w:pPr>
        <w:spacing w:before="0"/>
        <w:jc w:val="center"/>
      </w:pPr>
    </w:p>
    <w:p w:rsidR="00705106" w:rsidRPr="00711AB6" w:rsidRDefault="00705106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CB"/>
    <w:rsid w:val="00002230"/>
    <w:rsid w:val="00002EED"/>
    <w:rsid w:val="000030A9"/>
    <w:rsid w:val="0001477C"/>
    <w:rsid w:val="0002222B"/>
    <w:rsid w:val="0002748A"/>
    <w:rsid w:val="00030081"/>
    <w:rsid w:val="0003242D"/>
    <w:rsid w:val="00033A1C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625D"/>
    <w:rsid w:val="00097B2B"/>
    <w:rsid w:val="000B1337"/>
    <w:rsid w:val="000E26F7"/>
    <w:rsid w:val="00104187"/>
    <w:rsid w:val="00111AC6"/>
    <w:rsid w:val="001205E2"/>
    <w:rsid w:val="001231AF"/>
    <w:rsid w:val="00143536"/>
    <w:rsid w:val="00143F11"/>
    <w:rsid w:val="0014588B"/>
    <w:rsid w:val="00162F77"/>
    <w:rsid w:val="00163360"/>
    <w:rsid w:val="00165A53"/>
    <w:rsid w:val="00180880"/>
    <w:rsid w:val="00181773"/>
    <w:rsid w:val="00184E10"/>
    <w:rsid w:val="0019585B"/>
    <w:rsid w:val="001A1B58"/>
    <w:rsid w:val="001B3F50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41C76"/>
    <w:rsid w:val="0025628E"/>
    <w:rsid w:val="00257647"/>
    <w:rsid w:val="002657AE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1086B"/>
    <w:rsid w:val="00340216"/>
    <w:rsid w:val="00342964"/>
    <w:rsid w:val="00352142"/>
    <w:rsid w:val="00360F3D"/>
    <w:rsid w:val="00364269"/>
    <w:rsid w:val="003739C8"/>
    <w:rsid w:val="00376DCD"/>
    <w:rsid w:val="00381A9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55E7"/>
    <w:rsid w:val="00416098"/>
    <w:rsid w:val="004248A0"/>
    <w:rsid w:val="00433509"/>
    <w:rsid w:val="00440D21"/>
    <w:rsid w:val="0044561D"/>
    <w:rsid w:val="00445BB8"/>
    <w:rsid w:val="0044742E"/>
    <w:rsid w:val="00454705"/>
    <w:rsid w:val="00465BC3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B4841"/>
    <w:rsid w:val="005B57D7"/>
    <w:rsid w:val="005B7F7F"/>
    <w:rsid w:val="005C1C85"/>
    <w:rsid w:val="005C3B25"/>
    <w:rsid w:val="005C5708"/>
    <w:rsid w:val="005D1825"/>
    <w:rsid w:val="005D26BD"/>
    <w:rsid w:val="005D2A74"/>
    <w:rsid w:val="005E07BD"/>
    <w:rsid w:val="005E5AC3"/>
    <w:rsid w:val="005E7803"/>
    <w:rsid w:val="005F3383"/>
    <w:rsid w:val="005F6F40"/>
    <w:rsid w:val="00632C1A"/>
    <w:rsid w:val="006407A6"/>
    <w:rsid w:val="006454CF"/>
    <w:rsid w:val="0065198F"/>
    <w:rsid w:val="006521FF"/>
    <w:rsid w:val="00665F75"/>
    <w:rsid w:val="0066763B"/>
    <w:rsid w:val="00672D01"/>
    <w:rsid w:val="00684B37"/>
    <w:rsid w:val="00692868"/>
    <w:rsid w:val="0069494D"/>
    <w:rsid w:val="006C1384"/>
    <w:rsid w:val="006C4228"/>
    <w:rsid w:val="006D45A1"/>
    <w:rsid w:val="006E24F6"/>
    <w:rsid w:val="006E7126"/>
    <w:rsid w:val="007026D1"/>
    <w:rsid w:val="00705106"/>
    <w:rsid w:val="00711AB6"/>
    <w:rsid w:val="00716DD5"/>
    <w:rsid w:val="00720E5C"/>
    <w:rsid w:val="00737BF1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B195D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34366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B4C61"/>
    <w:rsid w:val="008C44B0"/>
    <w:rsid w:val="008C6D44"/>
    <w:rsid w:val="008D1A8E"/>
    <w:rsid w:val="008E0D82"/>
    <w:rsid w:val="008E0FC7"/>
    <w:rsid w:val="008F75E7"/>
    <w:rsid w:val="009062E6"/>
    <w:rsid w:val="009075A9"/>
    <w:rsid w:val="009212B4"/>
    <w:rsid w:val="009219D5"/>
    <w:rsid w:val="00940184"/>
    <w:rsid w:val="0095198B"/>
    <w:rsid w:val="0095355F"/>
    <w:rsid w:val="00963275"/>
    <w:rsid w:val="00970211"/>
    <w:rsid w:val="009760D0"/>
    <w:rsid w:val="0099236A"/>
    <w:rsid w:val="00995EE2"/>
    <w:rsid w:val="009A6E64"/>
    <w:rsid w:val="009C2FF2"/>
    <w:rsid w:val="009C6EFB"/>
    <w:rsid w:val="009D429E"/>
    <w:rsid w:val="009E1FB1"/>
    <w:rsid w:val="009E4C28"/>
    <w:rsid w:val="009F6E01"/>
    <w:rsid w:val="00A06317"/>
    <w:rsid w:val="00A075E6"/>
    <w:rsid w:val="00A15352"/>
    <w:rsid w:val="00A237ED"/>
    <w:rsid w:val="00A31197"/>
    <w:rsid w:val="00A5114A"/>
    <w:rsid w:val="00A613A1"/>
    <w:rsid w:val="00A649A3"/>
    <w:rsid w:val="00A7113B"/>
    <w:rsid w:val="00A75CE3"/>
    <w:rsid w:val="00A8486F"/>
    <w:rsid w:val="00A865BB"/>
    <w:rsid w:val="00A87FE5"/>
    <w:rsid w:val="00A946ED"/>
    <w:rsid w:val="00A96CF9"/>
    <w:rsid w:val="00AA65D6"/>
    <w:rsid w:val="00AB0EBF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66516"/>
    <w:rsid w:val="00B73242"/>
    <w:rsid w:val="00B77530"/>
    <w:rsid w:val="00B9620D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4E59"/>
    <w:rsid w:val="00C30D7D"/>
    <w:rsid w:val="00C43D74"/>
    <w:rsid w:val="00C45CD7"/>
    <w:rsid w:val="00C470A2"/>
    <w:rsid w:val="00C61048"/>
    <w:rsid w:val="00C81429"/>
    <w:rsid w:val="00C843C5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557D2"/>
    <w:rsid w:val="00D61222"/>
    <w:rsid w:val="00D8452A"/>
    <w:rsid w:val="00DA178A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4CF5"/>
    <w:rsid w:val="00E57522"/>
    <w:rsid w:val="00E57793"/>
    <w:rsid w:val="00E61BCD"/>
    <w:rsid w:val="00E72E48"/>
    <w:rsid w:val="00E77518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C7FA16E"/>
  <w15:docId w15:val="{8AE9505C-A661-4298-A389-E6E9086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0.e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94B2E9AD-E512-4D67-8057-A925DBCCB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</Template>
  <TotalTime>0</TotalTime>
  <Pages>13</Pages>
  <Words>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Ufkes, Christina - LÖSLE</cp:lastModifiedBy>
  <cp:revision>21</cp:revision>
  <cp:lastPrinted>2025-10-12T11:15:00Z</cp:lastPrinted>
  <dcterms:created xsi:type="dcterms:W3CDTF">2025-09-30T14:08:00Z</dcterms:created>
  <dcterms:modified xsi:type="dcterms:W3CDTF">2025-10-12T11:15:00Z</dcterms:modified>
</cp:coreProperties>
</file>