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8540"/>
        <w:gridCol w:w="424"/>
      </w:tblGrid>
      <w:tr w:rsidR="00E106C4" w:rsidRPr="00DE5B92" w14:paraId="6239ACA5" w14:textId="77777777" w:rsidTr="008B7862">
        <w:trPr>
          <w:cantSplit/>
          <w:trHeight w:val="618"/>
        </w:trPr>
        <w:tc>
          <w:tcPr>
            <w:tcW w:w="8540" w:type="dxa"/>
            <w:tcBorders>
              <w:right w:val="nil"/>
            </w:tcBorders>
            <w:shd w:val="clear" w:color="auto" w:fill="CCECFF"/>
            <w:tcMar>
              <w:top w:w="113" w:type="dxa"/>
              <w:bottom w:w="113" w:type="dxa"/>
            </w:tcMar>
            <w:vAlign w:val="center"/>
          </w:tcPr>
          <w:p w14:paraId="611724EF" w14:textId="77777777" w:rsidR="00E106C4" w:rsidRPr="00DE5B92" w:rsidRDefault="008B7862" w:rsidP="0018719D">
            <w:pPr>
              <w:pStyle w:val="berschrift1"/>
              <w:numPr>
                <w:ilvl w:val="0"/>
                <w:numId w:val="0"/>
              </w:numPr>
              <w:rPr>
                <w:rFonts w:ascii="Century Gothic" w:hAnsi="Century Gothic"/>
                <w:sz w:val="28"/>
              </w:rPr>
            </w:pPr>
            <w:r w:rsidRPr="008B7862">
              <w:rPr>
                <w:rFonts w:ascii="Century Gothic" w:hAnsi="Century Gothic"/>
                <w:sz w:val="28"/>
              </w:rPr>
              <w:t>Kommission für Qualitätskontrolle: Ergänzende Hinweise zur Prüfung eines Qualitätssicherungssystems kleiner Praxen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</w:tcBorders>
            <w:shd w:val="clear" w:color="auto" w:fill="CCECFF"/>
            <w:textDirection w:val="btLr"/>
            <w:vAlign w:val="center"/>
          </w:tcPr>
          <w:p w14:paraId="4FF0C16F" w14:textId="77777777" w:rsidR="00E106C4" w:rsidRPr="00E106C4" w:rsidRDefault="00E86ACC" w:rsidP="00E106C4">
            <w:pPr>
              <w:pStyle w:val="berschrift1"/>
              <w:numPr>
                <w:ilvl w:val="0"/>
                <w:numId w:val="0"/>
              </w:numPr>
              <w:ind w:left="113" w:right="113"/>
              <w:jc w:val="center"/>
              <w:rPr>
                <w:rFonts w:ascii="Century Gothic" w:hAnsi="Century Gothic"/>
                <w:sz w:val="10"/>
                <w:szCs w:val="10"/>
              </w:rPr>
            </w:pPr>
            <w:r>
              <w:rPr>
                <w:rFonts w:ascii="Century Gothic" w:hAnsi="Century Gothic"/>
                <w:sz w:val="10"/>
                <w:szCs w:val="10"/>
                <w:shd w:val="clear" w:color="auto" w:fill="00B0F0"/>
              </w:rPr>
              <w:t xml:space="preserve"> </w:t>
            </w:r>
          </w:p>
        </w:tc>
      </w:tr>
    </w:tbl>
    <w:p w14:paraId="59A1104E" w14:textId="77777777" w:rsidR="008B7862" w:rsidRPr="002C5394" w:rsidRDefault="008B7862" w:rsidP="008B7862">
      <w:pPr>
        <w:spacing w:before="0"/>
        <w:contextualSpacing/>
        <w:rPr>
          <w:sz w:val="20"/>
        </w:rPr>
      </w:pPr>
      <w:r w:rsidRPr="00A02E4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94FBED" wp14:editId="65918C8F">
                <wp:simplePos x="0" y="0"/>
                <wp:positionH relativeFrom="column">
                  <wp:posOffset>183677</wp:posOffset>
                </wp:positionH>
                <wp:positionV relativeFrom="paragraph">
                  <wp:posOffset>88280</wp:posOffset>
                </wp:positionV>
                <wp:extent cx="2307266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726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05A84" w14:textId="77777777" w:rsidR="008B7862" w:rsidRDefault="008B7862" w:rsidP="008B7862">
                            <w:pPr>
                              <w:spacing w:before="0"/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highlight w:val="yellow"/>
                              </w:rPr>
                              <w:t>Markierungen für Präsentation:</w:t>
                            </w:r>
                          </w:p>
                          <w:p w14:paraId="4BED6DDE" w14:textId="77777777" w:rsidR="008B7862" w:rsidRPr="00A02E44" w:rsidRDefault="008B7862" w:rsidP="008B7862">
                            <w:pPr>
                              <w:spacing w:before="0"/>
                              <w:jc w:val="center"/>
                              <w:rPr>
                                <w:b/>
                              </w:rPr>
                            </w:pPr>
                            <w:r w:rsidRPr="00C24D36">
                              <w:rPr>
                                <w:b/>
                                <w:highlight w:val="yellow"/>
                              </w:rPr>
                              <w:t>AUD</w:t>
                            </w:r>
                            <w:r>
                              <w:rPr>
                                <w:b/>
                                <w:highlight w:val="yellow"/>
                              </w:rPr>
                              <w:t>F</w:t>
                            </w:r>
                            <w:r w:rsidRPr="00C24D36">
                              <w:rPr>
                                <w:b/>
                                <w:highlight w:val="yellow"/>
                              </w:rPr>
                              <w:t>IT</w:t>
                            </w:r>
                            <w:r w:rsidRPr="00C24D36">
                              <w:rPr>
                                <w:b/>
                                <w:highlight w:val="yellow"/>
                                <w:vertAlign w:val="superscript"/>
                              </w:rPr>
                              <w:t>®</w:t>
                            </w:r>
                            <w:r w:rsidRPr="00C24D36">
                              <w:rPr>
                                <w:b/>
                                <w:highlight w:val="yellow"/>
                              </w:rPr>
                              <w:t>-Redaktion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07321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4.45pt;margin-top:6.95pt;width:181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" filled="f" stroked="f">
                <v:textbox style="mso-fit-shape-to-text:t">
                  <w:txbxContent>
                    <w:p w:rsidR="008B7862" w:rsidRDefault="008B7862" w:rsidP="008B7862">
                      <w:pPr>
                        <w:spacing w:before="0"/>
                        <w:jc w:val="center"/>
                        <w:rPr>
                          <w:b/>
                          <w:highlight w:val="yellow"/>
                        </w:rPr>
                      </w:pPr>
                      <w:r>
                        <w:rPr>
                          <w:b/>
                          <w:highlight w:val="yellow"/>
                        </w:rPr>
                        <w:t>Markierungen für Präsentation:</w:t>
                      </w:r>
                    </w:p>
                    <w:p w:rsidR="008B7862" w:rsidRPr="00A02E44" w:rsidRDefault="008B7862" w:rsidP="008B7862">
                      <w:pPr>
                        <w:spacing w:before="0"/>
                        <w:jc w:val="center"/>
                        <w:rPr>
                          <w:b/>
                        </w:rPr>
                      </w:pPr>
                      <w:r w:rsidRPr="00C24D36">
                        <w:rPr>
                          <w:b/>
                          <w:highlight w:val="yellow"/>
                        </w:rPr>
                        <w:t>AUD</w:t>
                      </w:r>
                      <w:r>
                        <w:rPr>
                          <w:b/>
                          <w:highlight w:val="yellow"/>
                        </w:rPr>
                        <w:t>F</w:t>
                      </w:r>
                      <w:r w:rsidRPr="00C24D36">
                        <w:rPr>
                          <w:b/>
                          <w:highlight w:val="yellow"/>
                        </w:rPr>
                        <w:t>IT</w:t>
                      </w:r>
                      <w:r w:rsidRPr="00C24D36">
                        <w:rPr>
                          <w:b/>
                          <w:highlight w:val="yellow"/>
                          <w:vertAlign w:val="superscript"/>
                        </w:rPr>
                        <w:t>®</w:t>
                      </w:r>
                      <w:r w:rsidRPr="00C24D36">
                        <w:rPr>
                          <w:b/>
                          <w:highlight w:val="yellow"/>
                        </w:rPr>
                        <w:t>-Redaktion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CA4582" wp14:editId="39D953DC">
            <wp:extent cx="5553075" cy="785398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weis_der_KfQK--Berichterstattung_Qualitaetskontrolle - Kopie_Seite_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802" cy="786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B5C6D" w14:textId="77777777" w:rsidR="008B7862" w:rsidRPr="00615D8F" w:rsidRDefault="008B7862" w:rsidP="008B7862">
      <w:r>
        <w:rPr>
          <w:noProof/>
        </w:rPr>
        <w:lastRenderedPageBreak/>
        <w:drawing>
          <wp:inline distT="0" distB="0" distL="0" distR="0" wp14:anchorId="6172EB46" wp14:editId="10B8B9CB">
            <wp:extent cx="5760720" cy="8146415"/>
            <wp:effectExtent l="0" t="0" r="0" b="698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inweis_der_KfQK--Ergaenzende_Hinweise_Pruefung_kleiner_Praxen_Seite_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BC60AA" wp14:editId="6AD50AE9">
            <wp:extent cx="5760720" cy="8146415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nweis_der_KfQK--Ergaenzende_Hinweise_Pruefung_kleiner_Praxen_Seite_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06C7B" wp14:editId="331E6A73">
            <wp:extent cx="5760720" cy="8146415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nweis_der_KfQK--Ergaenzende_Hinweise_Pruefung_kleiner_Praxen_Seite_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6875C" wp14:editId="16E39623">
            <wp:extent cx="5760720" cy="8146415"/>
            <wp:effectExtent l="0" t="0" r="0" b="698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inweis_der_KfQK--Ergaenzende_Hinweise_Pruefung_kleiner_Praxen_Seite_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037BA8" wp14:editId="04ABA5B1">
            <wp:extent cx="5760720" cy="8146415"/>
            <wp:effectExtent l="0" t="0" r="0" b="698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inweis_der_KfQK--Ergaenzende_Hinweise_Pruefung_kleiner_Praxen_Seite_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0199E" wp14:editId="46E3A395">
            <wp:extent cx="5760720" cy="8146415"/>
            <wp:effectExtent l="0" t="0" r="0" b="698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nweis_der_KfQK--Ergaenzende_Hinweise_Pruefung_kleiner_Praxen_Seite_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75529" wp14:editId="025ACB0F">
            <wp:extent cx="5760720" cy="8146415"/>
            <wp:effectExtent l="0" t="0" r="0" b="698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nweis_der_KfQK--Ergaenzende_Hinweise_Pruefung_kleiner_Praxen_Seite_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2CA4A9" wp14:editId="7BB5D9A9">
            <wp:extent cx="5760720" cy="8146415"/>
            <wp:effectExtent l="0" t="0" r="0" b="69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inweis_der_KfQK--Ergaenzende_Hinweise_Pruefung_kleiner_Praxen_Seite_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C1951" wp14:editId="7013E1B5">
            <wp:extent cx="5760720" cy="8146415"/>
            <wp:effectExtent l="0" t="0" r="0" b="69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nweis_der_KfQK--Ergaenzende_Hinweise_Pruefung_kleiner_Praxen_Seite_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6E02E" wp14:editId="79930F43">
            <wp:extent cx="5760720" cy="8146415"/>
            <wp:effectExtent l="0" t="0" r="0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inweis_der_KfQK--Ergaenzende_Hinweise_Pruefung_kleiner_Praxen_Seite_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BD7348" wp14:editId="13FC410A">
            <wp:extent cx="5760720" cy="8146415"/>
            <wp:effectExtent l="0" t="0" r="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nweis_der_KfQK--Ergaenzende_Hinweise_Pruefung_kleiner_Praxen_Seite_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7D2BB" wp14:editId="773C2F50">
            <wp:extent cx="5760720" cy="8146415"/>
            <wp:effectExtent l="0" t="0" r="0" b="69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nweis_der_KfQK--Ergaenzende_Hinweise_Pruefung_kleiner_Praxen_Seite_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F01908" wp14:editId="47FD233E">
            <wp:extent cx="5760720" cy="8146415"/>
            <wp:effectExtent l="0" t="0" r="0" b="698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inweis_der_KfQK--Ergaenzende_Hinweise_Pruefung_kleiner_Praxen_Seite_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DEB79" wp14:editId="437F54A7">
            <wp:extent cx="5760720" cy="8146415"/>
            <wp:effectExtent l="0" t="0" r="0" b="698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inweis_der_KfQK--Ergaenzende_Hinweise_Pruefung_kleiner_Praxen_Seite_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DF6064" wp14:editId="42818803">
            <wp:extent cx="5760720" cy="8146415"/>
            <wp:effectExtent l="0" t="0" r="0" b="698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inweis_der_KfQK--Ergaenzende_Hinweise_Pruefung_kleiner_Praxen_Seite_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4BB0F4" wp14:editId="38D086FD">
            <wp:extent cx="5760720" cy="8146415"/>
            <wp:effectExtent l="0" t="0" r="0" b="698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inweis_der_KfQK--Ergaenzende_Hinweise_Pruefung_kleiner_Praxen_Seite_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7E24" w14:textId="77777777" w:rsidR="00B21EEF" w:rsidRDefault="00B21EEF" w:rsidP="008B7862">
      <w:pPr>
        <w:spacing w:before="0"/>
        <w:rPr>
          <w:szCs w:val="32"/>
        </w:rPr>
      </w:pPr>
    </w:p>
    <w:sectPr w:rsidR="00B21EEF" w:rsidSect="0016336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1907" w:h="16839" w:code="9"/>
      <w:pgMar w:top="1099" w:right="1701" w:bottom="1134" w:left="1134" w:header="1134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B549E" w14:textId="77777777" w:rsidR="008B7862" w:rsidRDefault="008B7862">
      <w:pPr>
        <w:spacing w:before="0"/>
      </w:pPr>
      <w:r>
        <w:separator/>
      </w:r>
    </w:p>
  </w:endnote>
  <w:endnote w:type="continuationSeparator" w:id="0">
    <w:p w14:paraId="2F037A69" w14:textId="77777777" w:rsidR="008B7862" w:rsidRDefault="008B786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551B1" w14:textId="77777777" w:rsidR="00FF401D" w:rsidRDefault="00FF401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694"/>
      <w:gridCol w:w="4143"/>
      <w:gridCol w:w="2235"/>
    </w:tblGrid>
    <w:tr w:rsidR="008B7862" w14:paraId="350DA37B" w14:textId="77777777" w:rsidTr="008A5BBF">
      <w:trPr>
        <w:trHeight w:hRule="exact" w:val="1333"/>
      </w:trPr>
      <w:tc>
        <w:tcPr>
          <w:tcW w:w="2694" w:type="dxa"/>
          <w:vAlign w:val="bottom"/>
        </w:tcPr>
        <w:p w14:paraId="47793DC6" w14:textId="77777777" w:rsidR="008B7862" w:rsidRPr="005F3383" w:rsidRDefault="008B7862" w:rsidP="008B7862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1107003080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>
                <w:rPr>
                  <w:rFonts w:eastAsiaTheme="minorHAnsi" w:cstheme="minorBidi"/>
                  <w:sz w:val="20"/>
                  <w:lang w:eastAsia="en-US"/>
                </w:rPr>
                <w:t>17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1143B0F2" w14:textId="77777777" w:rsidR="008B7862" w:rsidRPr="005F3383" w:rsidRDefault="008B7862" w:rsidP="008B7862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proofErr w:type="spellStart"/>
          <w:r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UPfQK</w:t>
          </w:r>
          <w:proofErr w:type="spellEnd"/>
          <w:r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 xml:space="preserve"> 2025</w:t>
          </w:r>
        </w:p>
      </w:tc>
      <w:tc>
        <w:tcPr>
          <w:tcW w:w="4143" w:type="dxa"/>
          <w:vAlign w:val="bottom"/>
        </w:tcPr>
        <w:p w14:paraId="6CE7E97C" w14:textId="77777777" w:rsidR="008B7862" w:rsidRDefault="008B7862" w:rsidP="008B7862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4794B1C0" wp14:editId="2E73F9A1">
                <wp:extent cx="1447800" cy="395605"/>
                <wp:effectExtent l="0" t="0" r="0" b="4445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  <w:vAlign w:val="bottom"/>
        </w:tcPr>
        <w:p w14:paraId="17F53562" w14:textId="77777777" w:rsidR="008B7862" w:rsidRPr="0009625D" w:rsidRDefault="008B7862" w:rsidP="008B7862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Rechtsvorschrift 3</w:t>
          </w:r>
        </w:p>
      </w:tc>
    </w:tr>
  </w:tbl>
  <w:p w14:paraId="674565F8" w14:textId="77777777" w:rsidR="008B7862" w:rsidRPr="007C5B77" w:rsidRDefault="008B7862" w:rsidP="008B7862">
    <w:pPr>
      <w:tabs>
        <w:tab w:val="center" w:pos="4536"/>
        <w:tab w:val="right" w:pos="9072"/>
        <w:tab w:val="left" w:pos="9781"/>
      </w:tabs>
      <w:spacing w:before="0"/>
      <w:rPr>
        <w:rFonts w:eastAsiaTheme="minorHAnsi"/>
        <w:sz w:val="8"/>
        <w:szCs w:val="8"/>
        <w:lang w:eastAsia="en-US"/>
      </w:rPr>
    </w:pPr>
  </w:p>
  <w:p w14:paraId="6C65D573" w14:textId="77777777" w:rsidR="00567A77" w:rsidRPr="007C5B77" w:rsidRDefault="00DE04D4" w:rsidP="007C5B77">
    <w:pPr>
      <w:pStyle w:val="Fuzeile"/>
      <w:spacing w:before="0"/>
      <w:rPr>
        <w:rFonts w:eastAsiaTheme="minorHAnsi"/>
        <w:sz w:val="8"/>
        <w:szCs w:val="8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3C5807" wp14:editId="5009C368">
              <wp:simplePos x="0" y="0"/>
              <wp:positionH relativeFrom="column">
                <wp:posOffset>4044633</wp:posOffset>
              </wp:positionH>
              <wp:positionV relativeFrom="paragraph">
                <wp:posOffset>-1197610</wp:posOffset>
              </wp:positionV>
              <wp:extent cx="1809750" cy="3048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30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547D34" w14:textId="77777777" w:rsidR="00DE04D4" w:rsidRPr="00F00F33" w:rsidRDefault="00DE04D4" w:rsidP="00DE04D4">
                          <w:pPr>
                            <w:spacing w:before="0"/>
                            <w:jc w:val="right"/>
                            <w:rPr>
                              <w:b/>
                              <w:sz w:val="20"/>
                            </w:rPr>
                          </w:pPr>
                          <w:r w:rsidRPr="00F00F33">
                            <w:rPr>
                              <w:b/>
                              <w:color w:val="FF0000"/>
                              <w:sz w:val="20"/>
                            </w:rPr>
                            <w:t>Quelle:</w:t>
                          </w:r>
                          <w:r w:rsidRPr="00F00F33">
                            <w:rPr>
                              <w:b/>
                              <w:sz w:val="20"/>
                            </w:rPr>
                            <w:t xml:space="preserve"> www.wpk.de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8356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18.5pt;margin-top:-94.3pt;width:142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" fillcolor="white [3201]" stroked="f" strokeweight=".5pt">
              <v:textbox>
                <w:txbxContent>
                  <w:p w:rsidR="00DE04D4" w:rsidRPr="00F00F33" w:rsidRDefault="00DE04D4" w:rsidP="00DE04D4">
                    <w:pPr>
                      <w:spacing w:before="0"/>
                      <w:jc w:val="right"/>
                      <w:rPr>
                        <w:b/>
                        <w:sz w:val="20"/>
                      </w:rPr>
                    </w:pPr>
                    <w:r w:rsidRPr="00F00F33">
                      <w:rPr>
                        <w:b/>
                        <w:color w:val="FF0000"/>
                        <w:sz w:val="20"/>
                      </w:rPr>
                      <w:t>Quelle:</w:t>
                    </w:r>
                    <w:r w:rsidRPr="00F00F33">
                      <w:rPr>
                        <w:b/>
                        <w:sz w:val="20"/>
                      </w:rPr>
                      <w:t xml:space="preserve"> www.wpk.de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694"/>
      <w:gridCol w:w="4143"/>
      <w:gridCol w:w="2235"/>
    </w:tblGrid>
    <w:tr w:rsidR="007C5B77" w14:paraId="103FCAFF" w14:textId="77777777" w:rsidTr="006407A6">
      <w:trPr>
        <w:trHeight w:hRule="exact" w:val="1333"/>
      </w:trPr>
      <w:tc>
        <w:tcPr>
          <w:tcW w:w="2694" w:type="dxa"/>
          <w:vAlign w:val="bottom"/>
        </w:tcPr>
        <w:p w14:paraId="45364CF7" w14:textId="77777777" w:rsidR="007C5B77" w:rsidRPr="005F3383" w:rsidRDefault="007C5B77" w:rsidP="007C5B77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bookmarkStart w:id="0" w:name="_GoBack"/>
          <w:bookmarkEnd w:id="0"/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4F3367A9" w14:textId="77777777" w:rsidR="007C5B77" w:rsidRPr="005F3383" w:rsidRDefault="008B7862" w:rsidP="007C5B77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proofErr w:type="spellStart"/>
          <w:r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UPfQK</w:t>
          </w:r>
          <w:proofErr w:type="spellEnd"/>
          <w:r w:rsidR="007C5B77"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 xml:space="preserve"> 202</w:t>
          </w:r>
          <w:r w:rsidR="005B4841"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5</w:t>
          </w:r>
        </w:p>
      </w:tc>
      <w:tc>
        <w:tcPr>
          <w:tcW w:w="4143" w:type="dxa"/>
          <w:vAlign w:val="bottom"/>
        </w:tcPr>
        <w:p w14:paraId="021CA6A0" w14:textId="77777777" w:rsidR="007C5B77" w:rsidRDefault="009062E6" w:rsidP="00AB0EBF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219A55D5" wp14:editId="38DB992E">
                <wp:extent cx="1447800" cy="395605"/>
                <wp:effectExtent l="0" t="0" r="0" b="4445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35" w:type="dxa"/>
          <w:vAlign w:val="bottom"/>
        </w:tcPr>
        <w:p w14:paraId="2030EEA4" w14:textId="77777777" w:rsidR="007C5B77" w:rsidRPr="0009625D" w:rsidRDefault="008B7862" w:rsidP="00E72E48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Rechtsvorschrift 3</w:t>
          </w:r>
        </w:p>
      </w:tc>
    </w:tr>
  </w:tbl>
  <w:p w14:paraId="7A5B52B4" w14:textId="77777777" w:rsidR="00567A77" w:rsidRPr="007C5B77" w:rsidRDefault="00567A77" w:rsidP="00163360">
    <w:pPr>
      <w:tabs>
        <w:tab w:val="center" w:pos="4536"/>
        <w:tab w:val="right" w:pos="9072"/>
        <w:tab w:val="left" w:pos="9781"/>
      </w:tabs>
      <w:spacing w:before="0"/>
      <w:rPr>
        <w:rFonts w:eastAsiaTheme="minorHAnsi"/>
        <w:sz w:val="8"/>
        <w:szCs w:val="8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1F960" w14:textId="77777777" w:rsidR="008B7862" w:rsidRDefault="008B7862" w:rsidP="00EE217B">
      <w:pPr>
        <w:pStyle w:val="Fuzeile"/>
      </w:pPr>
    </w:p>
    <w:p w14:paraId="25A89A57" w14:textId="77777777" w:rsidR="008B7862" w:rsidRPr="00EE217B" w:rsidRDefault="008B7862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14:paraId="373422AC" w14:textId="77777777" w:rsidR="008B7862" w:rsidRDefault="008B7862" w:rsidP="00711AB6">
      <w:pPr>
        <w:spacing w:before="0"/>
        <w:jc w:val="center"/>
      </w:pPr>
    </w:p>
    <w:p w14:paraId="6622ECE9" w14:textId="77777777" w:rsidR="008B7862" w:rsidRPr="00711AB6" w:rsidRDefault="008B7862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D8EB4" w14:textId="77777777" w:rsidR="00FF401D" w:rsidRDefault="00FF401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68CD0" w14:textId="77777777" w:rsidR="00567A77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14:paraId="39F4DE1B" w14:textId="77777777" w:rsidR="00567A77" w:rsidRDefault="00567A77" w:rsidP="003C699D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14:paraId="01F983C9" w14:textId="77777777" w:rsidR="00567A77" w:rsidRPr="00665F75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49413" w14:textId="77777777" w:rsidR="00567A77" w:rsidRPr="003C699D" w:rsidRDefault="00567A77" w:rsidP="00A15352">
    <w:pPr>
      <w:pStyle w:val="Kopfzeile"/>
      <w:pBdr>
        <w:bottom w:val="none" w:sz="0" w:space="0" w:color="auto"/>
      </w:pBdr>
      <w:spacing w:before="0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9" w15:restartNumberingAfterBreak="0">
    <w:nsid w:val="1108164F"/>
    <w:multiLevelType w:val="hybridMultilevel"/>
    <w:tmpl w:val="1354D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7110A66"/>
    <w:multiLevelType w:val="hybridMultilevel"/>
    <w:tmpl w:val="2FD6A9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C09DA"/>
    <w:multiLevelType w:val="hybridMultilevel"/>
    <w:tmpl w:val="B6241CC6"/>
    <w:lvl w:ilvl="0" w:tplc="202ED2C6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54B06"/>
    <w:multiLevelType w:val="hybridMultilevel"/>
    <w:tmpl w:val="63F2BF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 w15:restartNumberingAfterBreak="0">
    <w:nsid w:val="72DE103B"/>
    <w:multiLevelType w:val="hybridMultilevel"/>
    <w:tmpl w:val="22EAF6CA"/>
    <w:lvl w:ilvl="0" w:tplc="6090F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8"/>
  </w:num>
  <w:num w:numId="12">
    <w:abstractNumId w:val="10"/>
  </w:num>
  <w:num w:numId="13">
    <w:abstractNumId w:val="12"/>
  </w:num>
  <w:num w:numId="14">
    <w:abstractNumId w:val="17"/>
  </w:num>
  <w:num w:numId="15">
    <w:abstractNumId w:val="14"/>
  </w:num>
  <w:num w:numId="16">
    <w:abstractNumId w:val="13"/>
  </w:num>
  <w:num w:numId="17">
    <w:abstractNumId w:val="11"/>
  </w:num>
  <w:num w:numId="18">
    <w:abstractNumId w:val="19"/>
  </w:num>
  <w:num w:numId="19">
    <w:abstractNumId w:val="9"/>
  </w:num>
  <w:num w:numId="20">
    <w:abstractNumId w:val="16"/>
  </w:num>
  <w:num w:numId="21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862"/>
    <w:rsid w:val="00002230"/>
    <w:rsid w:val="00002EED"/>
    <w:rsid w:val="000030A9"/>
    <w:rsid w:val="0001477C"/>
    <w:rsid w:val="0002222B"/>
    <w:rsid w:val="0002748A"/>
    <w:rsid w:val="0003242D"/>
    <w:rsid w:val="0004061E"/>
    <w:rsid w:val="000503CF"/>
    <w:rsid w:val="0005326E"/>
    <w:rsid w:val="000616B8"/>
    <w:rsid w:val="00064F40"/>
    <w:rsid w:val="00075E7C"/>
    <w:rsid w:val="00080B9A"/>
    <w:rsid w:val="00086B8A"/>
    <w:rsid w:val="0009344D"/>
    <w:rsid w:val="0009625D"/>
    <w:rsid w:val="00097B2B"/>
    <w:rsid w:val="000B1337"/>
    <w:rsid w:val="000B4910"/>
    <w:rsid w:val="000E26F7"/>
    <w:rsid w:val="00111AC6"/>
    <w:rsid w:val="001205E2"/>
    <w:rsid w:val="00143536"/>
    <w:rsid w:val="00143F11"/>
    <w:rsid w:val="0014588B"/>
    <w:rsid w:val="00162F77"/>
    <w:rsid w:val="00163360"/>
    <w:rsid w:val="00165A53"/>
    <w:rsid w:val="00180880"/>
    <w:rsid w:val="00184E10"/>
    <w:rsid w:val="0018719D"/>
    <w:rsid w:val="0019585B"/>
    <w:rsid w:val="001A1B58"/>
    <w:rsid w:val="001B3F50"/>
    <w:rsid w:val="001B7E25"/>
    <w:rsid w:val="001C0D6B"/>
    <w:rsid w:val="001C1789"/>
    <w:rsid w:val="001C49BB"/>
    <w:rsid w:val="001D22E2"/>
    <w:rsid w:val="001E1F96"/>
    <w:rsid w:val="001E38E2"/>
    <w:rsid w:val="001E7A82"/>
    <w:rsid w:val="001F04DD"/>
    <w:rsid w:val="002065BE"/>
    <w:rsid w:val="0021047B"/>
    <w:rsid w:val="00213C34"/>
    <w:rsid w:val="00226794"/>
    <w:rsid w:val="00241C76"/>
    <w:rsid w:val="00257647"/>
    <w:rsid w:val="002717FB"/>
    <w:rsid w:val="00283F41"/>
    <w:rsid w:val="00284FA6"/>
    <w:rsid w:val="00285560"/>
    <w:rsid w:val="00285C0D"/>
    <w:rsid w:val="00290924"/>
    <w:rsid w:val="0029592F"/>
    <w:rsid w:val="002A064F"/>
    <w:rsid w:val="002B17CE"/>
    <w:rsid w:val="002B298F"/>
    <w:rsid w:val="002B37AC"/>
    <w:rsid w:val="002B529F"/>
    <w:rsid w:val="002B7BA2"/>
    <w:rsid w:val="002D0908"/>
    <w:rsid w:val="002D7E2D"/>
    <w:rsid w:val="002F09D8"/>
    <w:rsid w:val="002F2A78"/>
    <w:rsid w:val="002F6B99"/>
    <w:rsid w:val="002F771F"/>
    <w:rsid w:val="00304799"/>
    <w:rsid w:val="0031086B"/>
    <w:rsid w:val="00322EC8"/>
    <w:rsid w:val="00340216"/>
    <w:rsid w:val="00342964"/>
    <w:rsid w:val="00352142"/>
    <w:rsid w:val="00360F3D"/>
    <w:rsid w:val="00364269"/>
    <w:rsid w:val="00376DCD"/>
    <w:rsid w:val="00382BCD"/>
    <w:rsid w:val="003932A1"/>
    <w:rsid w:val="003A6FEB"/>
    <w:rsid w:val="003B420D"/>
    <w:rsid w:val="003C57A5"/>
    <w:rsid w:val="003C699D"/>
    <w:rsid w:val="003E348F"/>
    <w:rsid w:val="003E5835"/>
    <w:rsid w:val="003F1B18"/>
    <w:rsid w:val="004076E9"/>
    <w:rsid w:val="0041402E"/>
    <w:rsid w:val="00416098"/>
    <w:rsid w:val="004248A0"/>
    <w:rsid w:val="00433509"/>
    <w:rsid w:val="00440D21"/>
    <w:rsid w:val="0044561D"/>
    <w:rsid w:val="00445BB8"/>
    <w:rsid w:val="0044742E"/>
    <w:rsid w:val="00454705"/>
    <w:rsid w:val="00465DB3"/>
    <w:rsid w:val="004867BC"/>
    <w:rsid w:val="0049126F"/>
    <w:rsid w:val="004B2234"/>
    <w:rsid w:val="004B5526"/>
    <w:rsid w:val="004B5A8E"/>
    <w:rsid w:val="004B6415"/>
    <w:rsid w:val="004C3F5D"/>
    <w:rsid w:val="004C60FF"/>
    <w:rsid w:val="004D43D5"/>
    <w:rsid w:val="004D6C91"/>
    <w:rsid w:val="004E699D"/>
    <w:rsid w:val="004F1C26"/>
    <w:rsid w:val="004F1E92"/>
    <w:rsid w:val="0050152B"/>
    <w:rsid w:val="005060F4"/>
    <w:rsid w:val="00516C43"/>
    <w:rsid w:val="0052103B"/>
    <w:rsid w:val="00525CDB"/>
    <w:rsid w:val="00527267"/>
    <w:rsid w:val="00534A4B"/>
    <w:rsid w:val="005473EF"/>
    <w:rsid w:val="0055136F"/>
    <w:rsid w:val="0055156D"/>
    <w:rsid w:val="00567521"/>
    <w:rsid w:val="00567A77"/>
    <w:rsid w:val="00583AA1"/>
    <w:rsid w:val="00590DC2"/>
    <w:rsid w:val="005913EC"/>
    <w:rsid w:val="005921A2"/>
    <w:rsid w:val="005967E6"/>
    <w:rsid w:val="005B4841"/>
    <w:rsid w:val="005B57D7"/>
    <w:rsid w:val="005B7F7F"/>
    <w:rsid w:val="005C1C85"/>
    <w:rsid w:val="005C3B25"/>
    <w:rsid w:val="005C5708"/>
    <w:rsid w:val="005D1825"/>
    <w:rsid w:val="005D26BD"/>
    <w:rsid w:val="005D2A74"/>
    <w:rsid w:val="005E07BD"/>
    <w:rsid w:val="005E7803"/>
    <w:rsid w:val="005F3383"/>
    <w:rsid w:val="005F6F40"/>
    <w:rsid w:val="00632C1A"/>
    <w:rsid w:val="006407A6"/>
    <w:rsid w:val="006454CF"/>
    <w:rsid w:val="0065198F"/>
    <w:rsid w:val="006521FF"/>
    <w:rsid w:val="00665F75"/>
    <w:rsid w:val="0066763B"/>
    <w:rsid w:val="00672D01"/>
    <w:rsid w:val="00684B37"/>
    <w:rsid w:val="00692868"/>
    <w:rsid w:val="006C4228"/>
    <w:rsid w:val="006D45A1"/>
    <w:rsid w:val="006E24F6"/>
    <w:rsid w:val="006E7126"/>
    <w:rsid w:val="007026D1"/>
    <w:rsid w:val="00705106"/>
    <w:rsid w:val="00711AB6"/>
    <w:rsid w:val="00716DD5"/>
    <w:rsid w:val="00720E5C"/>
    <w:rsid w:val="00737BF1"/>
    <w:rsid w:val="00742EA1"/>
    <w:rsid w:val="00744772"/>
    <w:rsid w:val="007506E6"/>
    <w:rsid w:val="007626C5"/>
    <w:rsid w:val="00763FC1"/>
    <w:rsid w:val="007648E0"/>
    <w:rsid w:val="00765666"/>
    <w:rsid w:val="0078728B"/>
    <w:rsid w:val="00790130"/>
    <w:rsid w:val="00796513"/>
    <w:rsid w:val="007A060E"/>
    <w:rsid w:val="007A3E0C"/>
    <w:rsid w:val="007B1945"/>
    <w:rsid w:val="007C5B77"/>
    <w:rsid w:val="007D3976"/>
    <w:rsid w:val="007E0249"/>
    <w:rsid w:val="007F3A7C"/>
    <w:rsid w:val="008000CB"/>
    <w:rsid w:val="00802ED4"/>
    <w:rsid w:val="00805892"/>
    <w:rsid w:val="0081072B"/>
    <w:rsid w:val="008248D3"/>
    <w:rsid w:val="00840C2B"/>
    <w:rsid w:val="008471C9"/>
    <w:rsid w:val="00855B99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B7862"/>
    <w:rsid w:val="008C44B0"/>
    <w:rsid w:val="008C6D44"/>
    <w:rsid w:val="008D1A8E"/>
    <w:rsid w:val="008E0D82"/>
    <w:rsid w:val="008E0FC7"/>
    <w:rsid w:val="008F75E7"/>
    <w:rsid w:val="009062E6"/>
    <w:rsid w:val="009075A9"/>
    <w:rsid w:val="009212B4"/>
    <w:rsid w:val="009219D5"/>
    <w:rsid w:val="00940184"/>
    <w:rsid w:val="0095198B"/>
    <w:rsid w:val="00963275"/>
    <w:rsid w:val="00970211"/>
    <w:rsid w:val="009760D0"/>
    <w:rsid w:val="0099236A"/>
    <w:rsid w:val="00995EE2"/>
    <w:rsid w:val="009A6E64"/>
    <w:rsid w:val="009C2FF2"/>
    <w:rsid w:val="009C6EFB"/>
    <w:rsid w:val="009D429E"/>
    <w:rsid w:val="009E1FB1"/>
    <w:rsid w:val="009E4C28"/>
    <w:rsid w:val="009F6E01"/>
    <w:rsid w:val="00A06317"/>
    <w:rsid w:val="00A075E6"/>
    <w:rsid w:val="00A15352"/>
    <w:rsid w:val="00A237ED"/>
    <w:rsid w:val="00A31197"/>
    <w:rsid w:val="00A5114A"/>
    <w:rsid w:val="00A613A1"/>
    <w:rsid w:val="00A649A3"/>
    <w:rsid w:val="00A7113B"/>
    <w:rsid w:val="00A75CE3"/>
    <w:rsid w:val="00A8486F"/>
    <w:rsid w:val="00A87FE5"/>
    <w:rsid w:val="00A946ED"/>
    <w:rsid w:val="00AA65D6"/>
    <w:rsid w:val="00AB0EBF"/>
    <w:rsid w:val="00AB3372"/>
    <w:rsid w:val="00AC17EE"/>
    <w:rsid w:val="00AE290A"/>
    <w:rsid w:val="00AF1983"/>
    <w:rsid w:val="00B13741"/>
    <w:rsid w:val="00B15817"/>
    <w:rsid w:val="00B1680D"/>
    <w:rsid w:val="00B21EEF"/>
    <w:rsid w:val="00B22993"/>
    <w:rsid w:val="00B24C33"/>
    <w:rsid w:val="00B261B2"/>
    <w:rsid w:val="00B367CE"/>
    <w:rsid w:val="00B62D3C"/>
    <w:rsid w:val="00B6345C"/>
    <w:rsid w:val="00B73242"/>
    <w:rsid w:val="00B77530"/>
    <w:rsid w:val="00BA02EC"/>
    <w:rsid w:val="00BA1533"/>
    <w:rsid w:val="00BA1564"/>
    <w:rsid w:val="00BA7590"/>
    <w:rsid w:val="00BC6A51"/>
    <w:rsid w:val="00BD2864"/>
    <w:rsid w:val="00BD37FF"/>
    <w:rsid w:val="00BD62C0"/>
    <w:rsid w:val="00BD7776"/>
    <w:rsid w:val="00BE368B"/>
    <w:rsid w:val="00BF0354"/>
    <w:rsid w:val="00BF2B89"/>
    <w:rsid w:val="00BF7EB9"/>
    <w:rsid w:val="00C24E59"/>
    <w:rsid w:val="00C30D7D"/>
    <w:rsid w:val="00C43D74"/>
    <w:rsid w:val="00C45CD7"/>
    <w:rsid w:val="00C470A2"/>
    <w:rsid w:val="00C61048"/>
    <w:rsid w:val="00C81429"/>
    <w:rsid w:val="00C8522D"/>
    <w:rsid w:val="00C915CD"/>
    <w:rsid w:val="00C91AC1"/>
    <w:rsid w:val="00C940C7"/>
    <w:rsid w:val="00CA5FDE"/>
    <w:rsid w:val="00CA6FFC"/>
    <w:rsid w:val="00CB24C7"/>
    <w:rsid w:val="00CC19EF"/>
    <w:rsid w:val="00CD1A9A"/>
    <w:rsid w:val="00CD4117"/>
    <w:rsid w:val="00CE73C2"/>
    <w:rsid w:val="00D13BD1"/>
    <w:rsid w:val="00D45365"/>
    <w:rsid w:val="00D61222"/>
    <w:rsid w:val="00D740B0"/>
    <w:rsid w:val="00D81926"/>
    <w:rsid w:val="00DA6374"/>
    <w:rsid w:val="00DB3534"/>
    <w:rsid w:val="00DB3B77"/>
    <w:rsid w:val="00DC5CF9"/>
    <w:rsid w:val="00DD3447"/>
    <w:rsid w:val="00DD5810"/>
    <w:rsid w:val="00DE04D4"/>
    <w:rsid w:val="00DE10AB"/>
    <w:rsid w:val="00DE2B44"/>
    <w:rsid w:val="00DE5B92"/>
    <w:rsid w:val="00DE7A5F"/>
    <w:rsid w:val="00E016C0"/>
    <w:rsid w:val="00E106C4"/>
    <w:rsid w:val="00E211D2"/>
    <w:rsid w:val="00E342CA"/>
    <w:rsid w:val="00E368C3"/>
    <w:rsid w:val="00E50734"/>
    <w:rsid w:val="00E54CF5"/>
    <w:rsid w:val="00E57522"/>
    <w:rsid w:val="00E57793"/>
    <w:rsid w:val="00E61BCD"/>
    <w:rsid w:val="00E72E48"/>
    <w:rsid w:val="00E77518"/>
    <w:rsid w:val="00E86ACC"/>
    <w:rsid w:val="00EA2ACF"/>
    <w:rsid w:val="00EA74B3"/>
    <w:rsid w:val="00EC00F0"/>
    <w:rsid w:val="00EE217B"/>
    <w:rsid w:val="00EE6A9D"/>
    <w:rsid w:val="00EF2558"/>
    <w:rsid w:val="00F029CC"/>
    <w:rsid w:val="00F02A61"/>
    <w:rsid w:val="00F2421E"/>
    <w:rsid w:val="00F3121A"/>
    <w:rsid w:val="00F35247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B19BE"/>
    <w:rsid w:val="00FB74D4"/>
    <w:rsid w:val="00FD0600"/>
    <w:rsid w:val="00FD6CCC"/>
    <w:rsid w:val="00FE65A7"/>
    <w:rsid w:val="00FF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9B3B1AB"/>
  <w15:docId w15:val="{C94BF44A-E5E6-429C-A55D-687601DDA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220_Bearbeitung\AUD_220_2_Fertigstellung%20AUDfIT-Team\QS%20QK%202025\Vorlage%20Praxishilfe%20L&#214;SLE_NEU_2025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22CF8DB9-572B-4C7D-B2F1-20CC229FE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Praxishilfe LÖSLE_NEU_2025.dotx</Template>
  <TotalTime>0</TotalTime>
  <Pages>17</Pages>
  <Words>11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Hirth, Tina - LÖSLE</dc:creator>
  <cp:lastModifiedBy>Koch, Anja - AUDfIT</cp:lastModifiedBy>
  <cp:revision>3</cp:revision>
  <cp:lastPrinted>2025-09-09T12:13:00Z</cp:lastPrinted>
  <dcterms:created xsi:type="dcterms:W3CDTF">2025-08-28T10:06:00Z</dcterms:created>
  <dcterms:modified xsi:type="dcterms:W3CDTF">2025-09-09T12:14:00Z</dcterms:modified>
</cp:coreProperties>
</file>