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072" w:type="dxa"/>
        <w:shd w:val="clear" w:color="auto" w:fill="CCECFF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3B559D" w:rsidRPr="00CA4B53" w14:paraId="01775113" w14:textId="77777777" w:rsidTr="00071939">
        <w:trPr>
          <w:cantSplit/>
          <w:trHeight w:val="6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59EED993" w14:textId="77777777" w:rsidR="003B559D" w:rsidRPr="00071939" w:rsidRDefault="00223E26" w:rsidP="00071939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  <w:szCs w:val="28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6C5EA1" wp14:editId="55770607">
                      <wp:simplePos x="0" y="0"/>
                      <wp:positionH relativeFrom="column">
                        <wp:posOffset>4539615</wp:posOffset>
                      </wp:positionH>
                      <wp:positionV relativeFrom="paragraph">
                        <wp:posOffset>344170</wp:posOffset>
                      </wp:positionV>
                      <wp:extent cx="495300" cy="409575"/>
                      <wp:effectExtent l="0" t="0" r="0" b="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E3C57F" w14:textId="77777777" w:rsidR="00223E26" w:rsidRPr="00223E26" w:rsidRDefault="00223E26" w:rsidP="00223E26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23E26"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C5EA1" id="Rechteck 3" o:spid="_x0000_s1026" style="position:absolute;margin-left:357.45pt;margin-top:27.1pt;width:39pt;height:3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" filled="f" stroked="f" strokeweight="2pt">
                      <v:textbox>
                        <w:txbxContent>
                          <w:p w14:paraId="40E3C57F" w14:textId="77777777" w:rsidR="00223E26" w:rsidRPr="00223E26" w:rsidRDefault="00223E26" w:rsidP="00223E26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 w:rsidRPr="00223E26"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2F1594" wp14:editId="735BC334">
                      <wp:simplePos x="0" y="0"/>
                      <wp:positionH relativeFrom="column">
                        <wp:posOffset>4935220</wp:posOffset>
                      </wp:positionH>
                      <wp:positionV relativeFrom="paragraph">
                        <wp:posOffset>455930</wp:posOffset>
                      </wp:positionV>
                      <wp:extent cx="381000" cy="247650"/>
                      <wp:effectExtent l="0" t="0" r="0" b="0"/>
                      <wp:wrapNone/>
                      <wp:docPr id="4" name="Gleichschenkliges Drei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81000" cy="2476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095747" w14:textId="77777777" w:rsidR="00223E26" w:rsidRPr="00223E26" w:rsidRDefault="00223E26" w:rsidP="00223E26">
                                  <w:pPr>
                                    <w:spacing w:before="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2F159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Gleichschenkliges Dreieck 4" o:spid="_x0000_s1027" type="#_x0000_t5" style="position:absolute;margin-left:388.6pt;margin-top:35.9pt;width:30pt;height:19.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" fillcolor="#a5a5a5 [2092]" stroked="f" strokeweight="2pt">
                      <v:textbox>
                        <w:txbxContent>
                          <w:p w14:paraId="47095747" w14:textId="77777777" w:rsidR="00223E26" w:rsidRPr="00223E26" w:rsidRDefault="00223E26" w:rsidP="00223E26">
                            <w:pPr>
                              <w:spacing w:before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47FB" w:rsidRPr="007051B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5C8612" wp14:editId="529034D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431800</wp:posOffset>
                      </wp:positionV>
                      <wp:extent cx="5737860" cy="292735"/>
                      <wp:effectExtent l="0" t="0" r="0" b="0"/>
                      <wp:wrapNone/>
                      <wp:docPr id="1" name="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37860" cy="292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22872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9812DB" w14:textId="77777777" w:rsidR="007051B6" w:rsidRPr="007051B6" w:rsidRDefault="007051B6" w:rsidP="004547FB">
                                  <w:pPr>
                                    <w:shd w:val="clear" w:color="auto" w:fill="228722"/>
                                    <w:spacing w:before="0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7051B6">
                                    <w:rPr>
                                      <w:b/>
                                      <w:color w:val="FFFFFF" w:themeColor="background1"/>
                                    </w:rPr>
                                    <w:t>Zu C2: Beschreibung von Verfahrensweisen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C8612" id="Rechteck 1" o:spid="_x0000_s1028" style="position:absolute;margin-left:-2.95pt;margin-top:34pt;width:451.8pt;height: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" fillcolor="#228722" stroked="f" strokeweight="2pt">
                      <v:textbox>
                        <w:txbxContent>
                          <w:p w14:paraId="039812DB" w14:textId="77777777" w:rsidR="007051B6" w:rsidRPr="007051B6" w:rsidRDefault="007051B6" w:rsidP="004547FB">
                            <w:pPr>
                              <w:shd w:val="clear" w:color="auto" w:fill="228722"/>
                              <w:spacing w:before="0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7051B6">
                              <w:rPr>
                                <w:b/>
                                <w:color w:val="FFFFFF" w:themeColor="background1"/>
                              </w:rPr>
                              <w:t>Zu C2: Beschreibung von Verfahrensweisen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C3A9B" w:rsidRPr="005A6B82">
              <w:rPr>
                <w:rFonts w:ascii="Century Gothic" w:hAnsi="Century Gothic"/>
                <w:color w:val="228B22"/>
                <w:sz w:val="28"/>
                <w:szCs w:val="28"/>
              </w:rPr>
              <w:t>EFRAG Fallbeispiel 1: Essen &amp; Trinken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3B1DCE12" w14:textId="77777777" w:rsidR="003B559D" w:rsidRPr="003B559D" w:rsidRDefault="003B559D" w:rsidP="003B559D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722"/>
                <w:sz w:val="12"/>
                <w:szCs w:val="12"/>
              </w:rPr>
            </w:pPr>
            <w:r w:rsidRPr="003B559D">
              <w:rPr>
                <w:rFonts w:ascii="Century Gothic" w:hAnsi="Century Gothic"/>
                <w:b w:val="0"/>
                <w:color w:val="228722"/>
                <w:sz w:val="12"/>
                <w:szCs w:val="12"/>
                <w:shd w:val="clear" w:color="auto" w:fill="228722"/>
              </w:rPr>
              <w:t>02/2026</w:t>
            </w:r>
          </w:p>
        </w:tc>
      </w:tr>
    </w:tbl>
    <w:p w14:paraId="596DF2C8" w14:textId="77777777" w:rsidR="004C6A02" w:rsidRDefault="00223E26" w:rsidP="00CA4B53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3BCCBF" wp14:editId="382A9B72">
                <wp:simplePos x="0" y="0"/>
                <wp:positionH relativeFrom="column">
                  <wp:posOffset>5003799</wp:posOffset>
                </wp:positionH>
                <wp:positionV relativeFrom="paragraph">
                  <wp:posOffset>-95567</wp:posOffset>
                </wp:positionV>
                <wp:extent cx="390525" cy="311785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2A31D" w14:textId="77777777" w:rsidR="00223E26" w:rsidRPr="00223E26" w:rsidRDefault="00223E26" w:rsidP="00223E26">
                            <w:pPr>
                              <w:spacing w:before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3BCCBF" id="Rechteck 5" o:spid="_x0000_s1029" style="position:absolute;left:0;text-align:left;margin-left:394pt;margin-top:-7.5pt;width:30.75pt;height:2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" filled="f" stroked="f" strokeweight="2pt">
                <v:textbox>
                  <w:txbxContent>
                    <w:p w14:paraId="4192A31D" w14:textId="77777777" w:rsidR="00223E26" w:rsidRPr="00223E26" w:rsidRDefault="00223E26" w:rsidP="00223E26">
                      <w:pPr>
                        <w:spacing w:before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6A07DB4A" w14:textId="77777777" w:rsidR="007051B6" w:rsidRDefault="005943BC" w:rsidP="00CA4B53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A3902" wp14:editId="1889DE57">
                <wp:simplePos x="0" y="0"/>
                <wp:positionH relativeFrom="column">
                  <wp:posOffset>5766435</wp:posOffset>
                </wp:positionH>
                <wp:positionV relativeFrom="paragraph">
                  <wp:posOffset>46990</wp:posOffset>
                </wp:positionV>
                <wp:extent cx="466725" cy="7705725"/>
                <wp:effectExtent l="0" t="0" r="9525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770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8C668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43BC">
                              <w:rPr>
                                <w:b/>
                                <w:color w:val="000000" w:themeColor="text1"/>
                              </w:rPr>
                              <w:t>Tz.</w:t>
                            </w:r>
                          </w:p>
                          <w:p w14:paraId="2F106111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43BC">
                              <w:rPr>
                                <w:b/>
                                <w:color w:val="000000" w:themeColor="text1"/>
                              </w:rPr>
                              <w:t>1</w:t>
                            </w:r>
                          </w:p>
                          <w:p w14:paraId="2268A87D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41478B0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43BC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</w:p>
                          <w:p w14:paraId="4066B108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EA2697B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7B56AE6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43BC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</w:p>
                          <w:p w14:paraId="05D2E3E2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67CFEFE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44EF7FF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48C9B12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125EC8A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6F02C4C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6E021FF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F85166E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FBA5393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A251188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B1E743C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43BC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A5DF5DE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1AE17D8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ED59D46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3FF5E2B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6CC8C5C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43BC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10317F44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5EBFF03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9A2EF7A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ACA0FE8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4D12966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72DFA08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9DDE5C9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0C54AE7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BD75590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EFA4064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1851650" w14:textId="77777777" w:rsid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9B60109" w14:textId="77777777" w:rsid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652876A" w14:textId="77777777" w:rsid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721E2D8" w14:textId="77777777" w:rsidR="005943BC" w:rsidRPr="005943BC" w:rsidRDefault="005943BC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A0863B1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943BC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EE5545E" w14:textId="77777777" w:rsidR="00E20DD3" w:rsidRPr="005943BC" w:rsidRDefault="00E20DD3" w:rsidP="005943BC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A3902" id="Rechteck 2" o:spid="_x0000_s1030" style="position:absolute;left:0;text-align:left;margin-left:454.05pt;margin-top:3.7pt;width:36.75pt;height:60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" filled="f" stroked="f" strokeweight="2pt">
                <v:textbox inset="0,0,0,0">
                  <w:txbxContent>
                    <w:p w14:paraId="5AE8C668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943BC">
                        <w:rPr>
                          <w:b/>
                          <w:color w:val="000000" w:themeColor="text1"/>
                        </w:rPr>
                        <w:t>Tz.</w:t>
                      </w:r>
                    </w:p>
                    <w:p w14:paraId="2F106111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943BC">
                        <w:rPr>
                          <w:b/>
                          <w:color w:val="000000" w:themeColor="text1"/>
                        </w:rPr>
                        <w:t>1</w:t>
                      </w:r>
                    </w:p>
                    <w:p w14:paraId="2268A87D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241478B0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943BC">
                        <w:rPr>
                          <w:b/>
                          <w:color w:val="000000" w:themeColor="text1"/>
                        </w:rPr>
                        <w:t>2</w:t>
                      </w:r>
                    </w:p>
                    <w:p w14:paraId="4066B108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EA2697B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7B56AE6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943BC">
                        <w:rPr>
                          <w:b/>
                          <w:color w:val="000000" w:themeColor="text1"/>
                        </w:rPr>
                        <w:t>3</w:t>
                      </w:r>
                    </w:p>
                    <w:p w14:paraId="05D2E3E2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67CFEFE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44EF7FF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48C9B12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125EC8A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26F02C4C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6E021FF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F85166E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FBA5393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A251188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B1E743C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943BC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A5DF5DE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1AE17D8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ED59D46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3FF5E2B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26CC8C5C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943BC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  <w:p w14:paraId="10317F44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5EBFF03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9A2EF7A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ACA0FE8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14D12966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72DFA08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9DDE5C9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0C54AE7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BD75590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EFA4064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1851650" w14:textId="77777777" w:rsid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19B60109" w14:textId="77777777" w:rsid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652876A" w14:textId="77777777" w:rsid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721E2D8" w14:textId="77777777" w:rsidR="005943BC" w:rsidRPr="005943BC" w:rsidRDefault="005943BC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A0863B1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943BC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EE5545E" w14:textId="77777777" w:rsidR="00E20DD3" w:rsidRPr="005943BC" w:rsidRDefault="00E20DD3" w:rsidP="005943BC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90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3"/>
        <w:gridCol w:w="23"/>
        <w:gridCol w:w="4536"/>
      </w:tblGrid>
      <w:tr w:rsidR="004547FB" w14:paraId="76961CDD" w14:textId="77777777" w:rsidTr="004547FB">
        <w:trPr>
          <w:trHeight w:val="287"/>
        </w:trPr>
        <w:tc>
          <w:tcPr>
            <w:tcW w:w="9072" w:type="dxa"/>
            <w:gridSpan w:val="3"/>
            <w:shd w:val="clear" w:color="auto" w:fill="BFBFBF" w:themeFill="background1" w:themeFillShade="BF"/>
            <w:vAlign w:val="center"/>
          </w:tcPr>
          <w:p w14:paraId="4A749C1F" w14:textId="77777777" w:rsidR="004547FB" w:rsidRPr="004547FB" w:rsidRDefault="004547FB" w:rsidP="009B10EE">
            <w:pPr>
              <w:spacing w:before="0"/>
              <w:ind w:right="-212"/>
              <w:contextualSpacing/>
              <w:jc w:val="center"/>
              <w:rPr>
                <w:b/>
                <w:color w:val="FFFFFF" w:themeColor="background1"/>
                <w:sz w:val="20"/>
              </w:rPr>
            </w:pPr>
            <w:r w:rsidRPr="007329E4">
              <w:rPr>
                <w:b/>
                <w:color w:val="000000" w:themeColor="text1"/>
                <w:sz w:val="20"/>
              </w:rPr>
              <w:t>Hier: Skalierung nach Unternehmensgröße</w:t>
            </w:r>
          </w:p>
        </w:tc>
      </w:tr>
      <w:tr w:rsidR="002D1F94" w14:paraId="4492DCA8" w14:textId="77777777" w:rsidTr="00E9512A">
        <w:trPr>
          <w:trHeight w:val="756"/>
        </w:trPr>
        <w:tc>
          <w:tcPr>
            <w:tcW w:w="4513" w:type="dxa"/>
            <w:shd w:val="clear" w:color="auto" w:fill="C5F1C5"/>
            <w:vAlign w:val="center"/>
          </w:tcPr>
          <w:p w14:paraId="77DE2EB0" w14:textId="77777777" w:rsidR="002D1F94" w:rsidRPr="00E06A61" w:rsidRDefault="009B10EE" w:rsidP="009B10EE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 w:rsidRPr="00E06A61">
              <w:rPr>
                <w:b/>
                <w:color w:val="000000" w:themeColor="text1"/>
                <w:sz w:val="20"/>
              </w:rPr>
              <w:t>Kleine Unternehmen</w:t>
            </w:r>
            <w:r w:rsidRPr="00E06A61">
              <w:rPr>
                <w:b/>
                <w:color w:val="000000" w:themeColor="text1"/>
                <w:sz w:val="20"/>
              </w:rPr>
              <w:br/>
              <w:t>(12 Mitarbeiter)</w:t>
            </w:r>
          </w:p>
        </w:tc>
        <w:tc>
          <w:tcPr>
            <w:tcW w:w="4559" w:type="dxa"/>
            <w:gridSpan w:val="2"/>
            <w:shd w:val="clear" w:color="auto" w:fill="CCECFF"/>
            <w:vAlign w:val="center"/>
          </w:tcPr>
          <w:p w14:paraId="21B1FF10" w14:textId="77777777" w:rsidR="002D1F94" w:rsidRPr="00E06A61" w:rsidRDefault="009B10EE" w:rsidP="009B10EE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 w:rsidRPr="00E06A61">
              <w:rPr>
                <w:b/>
                <w:color w:val="000000" w:themeColor="text1"/>
                <w:sz w:val="20"/>
              </w:rPr>
              <w:t>Mittelgroße Unternehmen</w:t>
            </w:r>
            <w:r w:rsidRPr="00E06A61">
              <w:rPr>
                <w:b/>
                <w:color w:val="000000" w:themeColor="text1"/>
                <w:sz w:val="20"/>
              </w:rPr>
              <w:br/>
              <w:t>(200 Mitarbeiter)</w:t>
            </w:r>
            <w:r w:rsidR="00536D07" w:rsidRPr="00E06A61">
              <w:rPr>
                <w:rStyle w:val="Funotenzeichen"/>
                <w:b/>
                <w:color w:val="000000" w:themeColor="text1"/>
                <w:sz w:val="20"/>
                <w:szCs w:val="20"/>
              </w:rPr>
              <w:footnoteReference w:id="1"/>
            </w:r>
          </w:p>
        </w:tc>
      </w:tr>
      <w:tr w:rsidR="002D1F94" w14:paraId="69FEB7A7" w14:textId="77777777" w:rsidTr="00A86A36">
        <w:trPr>
          <w:trHeight w:val="2555"/>
        </w:trPr>
        <w:tc>
          <w:tcPr>
            <w:tcW w:w="4513" w:type="dxa"/>
            <w:tcBorders>
              <w:bottom w:val="single" w:sz="18" w:space="0" w:color="FFFFFF" w:themeColor="background1"/>
            </w:tcBorders>
            <w:shd w:val="clear" w:color="auto" w:fill="E7F9E7"/>
          </w:tcPr>
          <w:p w14:paraId="5127FCAF" w14:textId="77777777" w:rsidR="00E9512A" w:rsidRPr="00E06A61" w:rsidRDefault="00E9512A" w:rsidP="006C3BF6">
            <w:pPr>
              <w:spacing w:afterLines="60" w:after="144"/>
              <w:contextualSpacing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Kontext, beispielhaft, nicht gemäß C2 offenzulegen</w:t>
            </w:r>
          </w:p>
          <w:p w14:paraId="0615B5BF" w14:textId="77777777" w:rsidR="00E9512A" w:rsidRPr="00E06A61" w:rsidRDefault="00E9512A" w:rsidP="00E9512A">
            <w:pPr>
              <w:pStyle w:val="Listenabsatz"/>
              <w:numPr>
                <w:ilvl w:val="0"/>
                <w:numId w:val="33"/>
              </w:numPr>
              <w:spacing w:before="60" w:afterLines="60" w:after="144"/>
              <w:ind w:left="331" w:hanging="283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bietet Mitarbeitern umliegender Büros und Schulen Fertiggerichte an</w:t>
            </w:r>
          </w:p>
          <w:p w14:paraId="09EA10A5" w14:textId="77777777" w:rsidR="00E9512A" w:rsidRPr="00E06A61" w:rsidRDefault="00E9512A" w:rsidP="00E9512A">
            <w:pPr>
              <w:pStyle w:val="Listenabsatz"/>
              <w:spacing w:before="60" w:afterLines="60" w:after="144"/>
              <w:ind w:left="331"/>
              <w:jc w:val="left"/>
              <w:rPr>
                <w:sz w:val="16"/>
                <w:szCs w:val="16"/>
              </w:rPr>
            </w:pPr>
          </w:p>
          <w:p w14:paraId="738D3C84" w14:textId="77777777" w:rsidR="00E9512A" w:rsidRPr="00E06A61" w:rsidRDefault="00E9512A" w:rsidP="00E9512A">
            <w:pPr>
              <w:pStyle w:val="Listenabsatz"/>
              <w:numPr>
                <w:ilvl w:val="0"/>
                <w:numId w:val="33"/>
              </w:numPr>
              <w:spacing w:before="60" w:afterLines="60" w:after="144"/>
              <w:ind w:left="331" w:hanging="283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legt Wert auf qualitativ hochwertige</w:t>
            </w:r>
            <w:r w:rsidRPr="00E06A61">
              <w:rPr>
                <w:sz w:val="16"/>
                <w:szCs w:val="16"/>
              </w:rPr>
              <w:br/>
              <w:t>Produkte und Informationen, um das</w:t>
            </w:r>
            <w:r w:rsidRPr="00E06A61">
              <w:rPr>
                <w:sz w:val="16"/>
                <w:szCs w:val="16"/>
              </w:rPr>
              <w:br/>
              <w:t>Vertrauen und die Loyalität der (akademischen) Kundenbasis zu stärken</w:t>
            </w:r>
          </w:p>
          <w:p w14:paraId="0C578519" w14:textId="77777777" w:rsidR="00E9512A" w:rsidRPr="00E06A61" w:rsidRDefault="00E9512A" w:rsidP="00E9512A">
            <w:pPr>
              <w:spacing w:before="60" w:afterLines="60" w:after="144"/>
              <w:contextualSpacing/>
              <w:jc w:val="left"/>
              <w:rPr>
                <w:sz w:val="16"/>
                <w:szCs w:val="16"/>
              </w:rPr>
            </w:pPr>
          </w:p>
        </w:tc>
        <w:tc>
          <w:tcPr>
            <w:tcW w:w="4559" w:type="dxa"/>
            <w:gridSpan w:val="2"/>
            <w:tcBorders>
              <w:bottom w:val="single" w:sz="18" w:space="0" w:color="FFFFFF" w:themeColor="background1"/>
            </w:tcBorders>
            <w:shd w:val="clear" w:color="auto" w:fill="EBF7FF"/>
          </w:tcPr>
          <w:p w14:paraId="1499CE5A" w14:textId="77777777" w:rsidR="002D1F94" w:rsidRPr="00E06A61" w:rsidRDefault="00660CEC" w:rsidP="0058679C">
            <w:pPr>
              <w:spacing w:before="60" w:afterLines="60" w:after="144"/>
              <w:contextualSpacing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Kontext, beispielhaft, nicht gemäß C2 offenzulegen</w:t>
            </w:r>
          </w:p>
          <w:p w14:paraId="6B8E03FF" w14:textId="77777777" w:rsidR="00660CEC" w:rsidRPr="00E06A61" w:rsidRDefault="00E9512A" w:rsidP="0058679C">
            <w:pPr>
              <w:pStyle w:val="Listenabsatz"/>
              <w:numPr>
                <w:ilvl w:val="0"/>
                <w:numId w:val="33"/>
              </w:numPr>
              <w:spacing w:before="60" w:afterLines="60" w:after="144"/>
              <w:ind w:left="331" w:hanging="283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l</w:t>
            </w:r>
            <w:r w:rsidR="00660CEC" w:rsidRPr="00E06A61">
              <w:rPr>
                <w:sz w:val="16"/>
                <w:szCs w:val="16"/>
              </w:rPr>
              <w:t>egt Wert auf qualitativ hochwertige</w:t>
            </w:r>
            <w:r w:rsidR="00660CEC" w:rsidRPr="00E06A61">
              <w:rPr>
                <w:sz w:val="16"/>
                <w:szCs w:val="16"/>
              </w:rPr>
              <w:br/>
              <w:t>Produkte und Informationen, um das</w:t>
            </w:r>
            <w:r w:rsidR="00660CEC" w:rsidRPr="00E06A61">
              <w:rPr>
                <w:sz w:val="16"/>
                <w:szCs w:val="16"/>
              </w:rPr>
              <w:br/>
              <w:t>Vertrauen und die Loyalität der (akademischen) Kundenbasis zu stärken</w:t>
            </w:r>
          </w:p>
          <w:p w14:paraId="423C3B68" w14:textId="77777777" w:rsidR="002941B1" w:rsidRPr="00E06A61" w:rsidRDefault="002941B1" w:rsidP="0058679C">
            <w:pPr>
              <w:pStyle w:val="Listenabsatz"/>
              <w:spacing w:before="60" w:afterLines="60" w:after="144"/>
              <w:ind w:left="331"/>
              <w:jc w:val="left"/>
              <w:rPr>
                <w:sz w:val="16"/>
                <w:szCs w:val="16"/>
              </w:rPr>
            </w:pPr>
          </w:p>
          <w:p w14:paraId="1BBFE2AB" w14:textId="77777777" w:rsidR="002941B1" w:rsidRPr="00E06A61" w:rsidRDefault="00E9512A" w:rsidP="0058679C">
            <w:pPr>
              <w:pStyle w:val="Listenabsatz"/>
              <w:numPr>
                <w:ilvl w:val="0"/>
                <w:numId w:val="33"/>
              </w:numPr>
              <w:spacing w:before="60" w:afterLines="60" w:after="144"/>
              <w:ind w:left="331" w:hanging="283"/>
              <w:jc w:val="left"/>
              <w:rPr>
                <w:color w:val="00B0F0"/>
                <w:sz w:val="16"/>
                <w:szCs w:val="16"/>
              </w:rPr>
            </w:pPr>
            <w:r w:rsidRPr="00E06A61">
              <w:rPr>
                <w:color w:val="00B0F0"/>
                <w:sz w:val="16"/>
                <w:szCs w:val="16"/>
              </w:rPr>
              <w:t>l</w:t>
            </w:r>
            <w:r w:rsidR="002941B1" w:rsidRPr="00E06A61">
              <w:rPr>
                <w:color w:val="00B0F0"/>
                <w:sz w:val="16"/>
                <w:szCs w:val="16"/>
              </w:rPr>
              <w:t>iefert Fertiggerichte</w:t>
            </w:r>
            <w:r w:rsidR="006D22F3" w:rsidRPr="00E06A61">
              <w:rPr>
                <w:color w:val="00B0F0"/>
                <w:sz w:val="16"/>
                <w:szCs w:val="16"/>
              </w:rPr>
              <w:t xml:space="preserve"> von mehreren</w:t>
            </w:r>
            <w:r w:rsidR="006D22F3" w:rsidRPr="00E06A61">
              <w:rPr>
                <w:color w:val="00B0F0"/>
                <w:sz w:val="16"/>
                <w:szCs w:val="16"/>
              </w:rPr>
              <w:br/>
              <w:t>Produktionsstandorten an eine Vielzahl von Kunden mit unterschiedlichsten</w:t>
            </w:r>
            <w:r w:rsidR="006D22F3" w:rsidRPr="00E06A61">
              <w:rPr>
                <w:color w:val="00B0F0"/>
                <w:sz w:val="16"/>
                <w:szCs w:val="16"/>
              </w:rPr>
              <w:br/>
              <w:t>Ernährungsbedürfnissen</w:t>
            </w:r>
          </w:p>
          <w:p w14:paraId="2B678474" w14:textId="77777777" w:rsidR="00EF4FD4" w:rsidRPr="00E06A61" w:rsidRDefault="00EF4FD4" w:rsidP="0058679C">
            <w:pPr>
              <w:pStyle w:val="Listenabsatz"/>
              <w:spacing w:before="60" w:afterLines="60" w:after="144"/>
              <w:ind w:left="331"/>
              <w:jc w:val="left"/>
              <w:rPr>
                <w:color w:val="00B0F0"/>
                <w:sz w:val="16"/>
                <w:szCs w:val="16"/>
              </w:rPr>
            </w:pPr>
          </w:p>
          <w:p w14:paraId="3D5110CF" w14:textId="77777777" w:rsidR="006D22F3" w:rsidRPr="00E06A61" w:rsidRDefault="00E9512A" w:rsidP="0058679C">
            <w:pPr>
              <w:pStyle w:val="Listenabsatz"/>
              <w:numPr>
                <w:ilvl w:val="0"/>
                <w:numId w:val="33"/>
              </w:numPr>
              <w:spacing w:before="60" w:afterLines="60" w:after="144"/>
              <w:ind w:left="331" w:hanging="283"/>
              <w:jc w:val="left"/>
              <w:rPr>
                <w:sz w:val="16"/>
                <w:szCs w:val="16"/>
              </w:rPr>
            </w:pPr>
            <w:r w:rsidRPr="00E06A61">
              <w:rPr>
                <w:color w:val="00B0F0"/>
                <w:sz w:val="16"/>
                <w:szCs w:val="16"/>
              </w:rPr>
              <w:t>h</w:t>
            </w:r>
            <w:r w:rsidR="006D22F3" w:rsidRPr="00E06A61">
              <w:rPr>
                <w:color w:val="00B0F0"/>
                <w:sz w:val="16"/>
                <w:szCs w:val="16"/>
              </w:rPr>
              <w:t>at sich auf Prozessstandardisierung und Ressourc</w:t>
            </w:r>
            <w:r w:rsidR="00EF4FD4" w:rsidRPr="00E06A61">
              <w:rPr>
                <w:color w:val="00B0F0"/>
                <w:sz w:val="16"/>
                <w:szCs w:val="16"/>
              </w:rPr>
              <w:t>en, Effizienz und Personalkompetenz konzentriert</w:t>
            </w:r>
          </w:p>
        </w:tc>
      </w:tr>
      <w:tr w:rsidR="006B4949" w14:paraId="6A1DEF26" w14:textId="77777777" w:rsidTr="00A86A36">
        <w:trPr>
          <w:trHeight w:val="371"/>
        </w:trPr>
        <w:tc>
          <w:tcPr>
            <w:tcW w:w="9072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AEAEA"/>
          </w:tcPr>
          <w:p w14:paraId="6BD8756E" w14:textId="77777777" w:rsidR="006B4949" w:rsidRPr="00E06A61" w:rsidRDefault="006B4949" w:rsidP="006C3BF6">
            <w:pPr>
              <w:spacing w:before="60" w:after="120"/>
              <w:jc w:val="center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Das Unternehmen gibt an, dass es Praktiken, Richtlinien oder zukünftige Initiativen</w:t>
            </w:r>
            <w:r w:rsidR="006C3BF6">
              <w:rPr>
                <w:sz w:val="16"/>
                <w:szCs w:val="16"/>
              </w:rPr>
              <w:br/>
            </w:r>
            <w:r w:rsidRPr="00E06A61">
              <w:rPr>
                <w:sz w:val="16"/>
                <w:szCs w:val="16"/>
              </w:rPr>
              <w:t>für die folgenden Themen hat (B2):</w:t>
            </w:r>
          </w:p>
        </w:tc>
      </w:tr>
      <w:tr w:rsidR="00B31014" w14:paraId="4D5EE782" w14:textId="77777777" w:rsidTr="00A86A36">
        <w:trPr>
          <w:trHeight w:val="651"/>
        </w:trPr>
        <w:tc>
          <w:tcPr>
            <w:tcW w:w="4536" w:type="dxa"/>
            <w:gridSpan w:val="2"/>
            <w:tcBorders>
              <w:top w:val="nil"/>
              <w:left w:val="single" w:sz="18" w:space="0" w:color="FFFFFF" w:themeColor="background1"/>
              <w:bottom w:val="single" w:sz="18" w:space="0" w:color="C5F1C5"/>
              <w:right w:val="nil"/>
            </w:tcBorders>
            <w:shd w:val="clear" w:color="auto" w:fill="EAEAEA"/>
          </w:tcPr>
          <w:p w14:paraId="196C7E1E" w14:textId="77777777" w:rsidR="00B31014" w:rsidRPr="00E06A61" w:rsidRDefault="00B31014" w:rsidP="00673650">
            <w:pPr>
              <w:pStyle w:val="Listenabsatz"/>
              <w:numPr>
                <w:ilvl w:val="0"/>
                <w:numId w:val="34"/>
              </w:numPr>
              <w:spacing w:before="0" w:after="12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Klimawandel</w:t>
            </w:r>
          </w:p>
          <w:p w14:paraId="722EFB4B" w14:textId="77777777" w:rsidR="00B31014" w:rsidRPr="00E06A61" w:rsidRDefault="00B31014" w:rsidP="00673650">
            <w:pPr>
              <w:pStyle w:val="Listenabsatz"/>
              <w:numPr>
                <w:ilvl w:val="0"/>
                <w:numId w:val="34"/>
              </w:numPr>
              <w:spacing w:before="0" w:after="12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Kreislaufwirtschaft</w:t>
            </w:r>
          </w:p>
          <w:p w14:paraId="0F6B6782" w14:textId="77777777" w:rsidR="00B31014" w:rsidRPr="00E06A61" w:rsidRDefault="00B31014" w:rsidP="00673650">
            <w:pPr>
              <w:pStyle w:val="Listenabsatz"/>
              <w:numPr>
                <w:ilvl w:val="0"/>
                <w:numId w:val="34"/>
              </w:numPr>
              <w:spacing w:before="0" w:after="12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Verbraucher und Endnutzer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8" w:space="0" w:color="C5F1C5"/>
              <w:right w:val="single" w:sz="18" w:space="0" w:color="FFFFFF" w:themeColor="background1"/>
            </w:tcBorders>
            <w:shd w:val="clear" w:color="auto" w:fill="EAEAEA"/>
          </w:tcPr>
          <w:p w14:paraId="266E9210" w14:textId="77777777" w:rsidR="00B31014" w:rsidRPr="00E06A61" w:rsidRDefault="006B4949" w:rsidP="00A86A36">
            <w:pPr>
              <w:pStyle w:val="Listenabsatz"/>
              <w:numPr>
                <w:ilvl w:val="0"/>
                <w:numId w:val="34"/>
              </w:numPr>
              <w:spacing w:before="0" w:after="120"/>
              <w:ind w:left="329" w:hanging="286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e</w:t>
            </w:r>
            <w:r w:rsidR="00B31014" w:rsidRPr="00E06A61">
              <w:rPr>
                <w:sz w:val="16"/>
                <w:szCs w:val="16"/>
              </w:rPr>
              <w:t>igene Belegschaft</w:t>
            </w:r>
          </w:p>
          <w:p w14:paraId="7AE62D40" w14:textId="77777777" w:rsidR="00B31014" w:rsidRPr="00E06A61" w:rsidRDefault="006B4949" w:rsidP="00A86A36">
            <w:pPr>
              <w:pStyle w:val="Listenabsatz"/>
              <w:numPr>
                <w:ilvl w:val="0"/>
                <w:numId w:val="34"/>
              </w:numPr>
              <w:spacing w:before="0" w:after="120"/>
              <w:ind w:left="329" w:hanging="286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b</w:t>
            </w:r>
            <w:r w:rsidR="00B31014" w:rsidRPr="00E06A61">
              <w:rPr>
                <w:sz w:val="16"/>
                <w:szCs w:val="16"/>
              </w:rPr>
              <w:t>etroffene Gemeinschaften</w:t>
            </w:r>
          </w:p>
          <w:p w14:paraId="6B62EE5A" w14:textId="77777777" w:rsidR="00B31014" w:rsidRPr="00E06A61" w:rsidRDefault="00B31014" w:rsidP="00A86A36">
            <w:pPr>
              <w:pStyle w:val="Listenabsatz"/>
              <w:numPr>
                <w:ilvl w:val="0"/>
                <w:numId w:val="34"/>
              </w:numPr>
              <w:spacing w:before="0" w:after="120"/>
              <w:ind w:left="329" w:hanging="286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Geschäftsgebaren</w:t>
            </w:r>
          </w:p>
        </w:tc>
      </w:tr>
      <w:tr w:rsidR="002D1F94" w14:paraId="59459E59" w14:textId="77777777" w:rsidTr="0085151C">
        <w:trPr>
          <w:trHeight w:val="6571"/>
        </w:trPr>
        <w:tc>
          <w:tcPr>
            <w:tcW w:w="4513" w:type="dxa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4CE446F5" w14:textId="77777777" w:rsidR="002D1F94" w:rsidRPr="00E06A61" w:rsidRDefault="00486A9E" w:rsidP="00F12BFA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 xml:space="preserve">Wir achten auf unseren </w:t>
            </w:r>
            <w:r w:rsidRPr="00E06A61">
              <w:rPr>
                <w:b/>
                <w:sz w:val="16"/>
                <w:szCs w:val="16"/>
              </w:rPr>
              <w:t>Energieverbrauch</w:t>
            </w:r>
            <w:r w:rsidRPr="00E06A61">
              <w:rPr>
                <w:sz w:val="16"/>
                <w:szCs w:val="16"/>
              </w:rPr>
              <w:t xml:space="preserve"> (Klimawandel):</w:t>
            </w:r>
          </w:p>
          <w:p w14:paraId="6C8311F2" w14:textId="77777777" w:rsidR="00486A9E" w:rsidRPr="00E06A61" w:rsidRDefault="00486A9E" w:rsidP="00F12BFA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  <w:p w14:paraId="7B547529" w14:textId="77777777" w:rsidR="00627151" w:rsidRPr="00E06A61" w:rsidRDefault="00627151" w:rsidP="00F12BFA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  <w:p w14:paraId="721F96A9" w14:textId="77777777" w:rsidR="00486A9E" w:rsidRPr="00E06A61" w:rsidRDefault="00486A9E" w:rsidP="00F12BFA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Verwendung von Kühlschränken mit</w:t>
            </w:r>
            <w:r w:rsidR="00837763" w:rsidRPr="00E06A61">
              <w:rPr>
                <w:sz w:val="16"/>
                <w:szCs w:val="16"/>
              </w:rPr>
              <w:br/>
            </w:r>
            <w:r w:rsidRPr="00E06A61">
              <w:rPr>
                <w:sz w:val="16"/>
                <w:szCs w:val="16"/>
              </w:rPr>
              <w:t>geschlossener Tür</w:t>
            </w:r>
          </w:p>
          <w:p w14:paraId="40E3B978" w14:textId="77777777" w:rsidR="00486A9E" w:rsidRPr="00E06A61" w:rsidRDefault="00486A9E" w:rsidP="00F12BFA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Kauf von erneuerbarem Strom, der durch Ökostromzertifikate abgesichert ist</w:t>
            </w:r>
          </w:p>
          <w:p w14:paraId="7B4F15F8" w14:textId="77777777" w:rsidR="00486A9E" w:rsidRPr="00E06A61" w:rsidRDefault="00486A9E" w:rsidP="00F12BFA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Wir planen, 2028 in einen elektrischen Lieferwagen zu investieren, um unsere Zustellungen bis auf den letzten Kilometer zu elektrifizieren.</w:t>
            </w:r>
          </w:p>
          <w:p w14:paraId="240AC215" w14:textId="77777777" w:rsidR="00673650" w:rsidRPr="00E06A61" w:rsidRDefault="00673650" w:rsidP="00F12BFA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Verbesserung der Arbeitsplatzgewohnheiten der Mitarbeiter zur Reduzierung des Energieverbrauchs durch gezielte Maßnahmen</w:t>
            </w:r>
          </w:p>
          <w:p w14:paraId="4BC46430" w14:textId="77777777" w:rsidR="00673650" w:rsidRPr="00E06A61" w:rsidRDefault="00673650" w:rsidP="00F12BFA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Schulungen</w:t>
            </w:r>
          </w:p>
          <w:p w14:paraId="484466FE" w14:textId="77777777" w:rsidR="00837763" w:rsidRPr="00E06A61" w:rsidRDefault="00837763" w:rsidP="00837763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03300B26" w14:textId="77777777" w:rsidR="00837763" w:rsidRPr="00E06A61" w:rsidRDefault="00837763" w:rsidP="00837763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6528615B" w14:textId="77777777" w:rsidR="00837763" w:rsidRDefault="00837763" w:rsidP="00837763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592BD4DF" w14:textId="77777777" w:rsidR="003275EB" w:rsidRPr="00E06A61" w:rsidRDefault="003275EB" w:rsidP="00837763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019266AD" w14:textId="77777777" w:rsidR="00837763" w:rsidRPr="00E06A61" w:rsidRDefault="00837763" w:rsidP="00837763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6879B165" w14:textId="77777777" w:rsidR="006C3B5F" w:rsidRDefault="006C3B5F" w:rsidP="00837763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1F975286" w14:textId="77777777" w:rsidR="00837763" w:rsidRDefault="00837763" w:rsidP="00837763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 xml:space="preserve">Zur Reduzierung unserer Lebensmittelverschwendung </w:t>
            </w:r>
            <w:r w:rsidRPr="00E06A61">
              <w:rPr>
                <w:b/>
                <w:color w:val="FFC000"/>
                <w:sz w:val="16"/>
                <w:szCs w:val="16"/>
              </w:rPr>
              <w:t>(Kreislaufwirtschaft)</w:t>
            </w:r>
          </w:p>
          <w:p w14:paraId="0B45B407" w14:textId="77777777" w:rsidR="00D36710" w:rsidRDefault="00D36710" w:rsidP="00837763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</w:p>
          <w:p w14:paraId="0C181FC0" w14:textId="77777777" w:rsidR="00D36710" w:rsidRDefault="00D36710" w:rsidP="00837763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</w:p>
          <w:p w14:paraId="1486CCDD" w14:textId="77777777" w:rsidR="00425E06" w:rsidRPr="00425E06" w:rsidRDefault="00FF275E" w:rsidP="00425E06">
            <w:pPr>
              <w:pStyle w:val="Listenabsatz"/>
              <w:numPr>
                <w:ilvl w:val="0"/>
                <w:numId w:val="36"/>
              </w:numPr>
              <w:spacing w:before="0"/>
              <w:ind w:left="336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425E06">
              <w:rPr>
                <w:sz w:val="16"/>
                <w:szCs w:val="16"/>
              </w:rPr>
              <w:t>ir bieten einen Rabatt für Bestellungen, die einen Tag im Voraus erfolgen.</w:t>
            </w:r>
          </w:p>
        </w:tc>
        <w:tc>
          <w:tcPr>
            <w:tcW w:w="4559" w:type="dxa"/>
            <w:gridSpan w:val="2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126DF209" w14:textId="77777777" w:rsidR="000927B5" w:rsidRPr="00E06A61" w:rsidRDefault="000927B5" w:rsidP="000927B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 xml:space="preserve">Wir achten auf unseren </w:t>
            </w:r>
            <w:r w:rsidRPr="00E06A61">
              <w:rPr>
                <w:b/>
                <w:sz w:val="16"/>
                <w:szCs w:val="16"/>
              </w:rPr>
              <w:t>Energieverbrauch</w:t>
            </w:r>
            <w:r w:rsidRPr="00E06A61">
              <w:rPr>
                <w:sz w:val="16"/>
                <w:szCs w:val="16"/>
              </w:rPr>
              <w:t xml:space="preserve"> und auf unsere </w:t>
            </w:r>
            <w:r w:rsidRPr="006C3BF6">
              <w:rPr>
                <w:b/>
                <w:color w:val="00B0F0"/>
                <w:sz w:val="16"/>
                <w:szCs w:val="16"/>
              </w:rPr>
              <w:t>Auswirkungen auf den Klimawandel</w:t>
            </w:r>
            <w:r w:rsidRPr="00E06A61">
              <w:rPr>
                <w:sz w:val="16"/>
                <w:szCs w:val="16"/>
              </w:rPr>
              <w:br/>
              <w:t xml:space="preserve">(durch </w:t>
            </w:r>
            <w:r w:rsidRPr="00E06A61">
              <w:rPr>
                <w:b/>
                <w:color w:val="FFC000"/>
                <w:sz w:val="16"/>
                <w:szCs w:val="16"/>
              </w:rPr>
              <w:t>Klimawandel</w:t>
            </w:r>
            <w:r w:rsidRPr="00E06A61">
              <w:rPr>
                <w:sz w:val="16"/>
                <w:szCs w:val="16"/>
              </w:rPr>
              <w:t>):</w:t>
            </w:r>
          </w:p>
          <w:p w14:paraId="1EEAFC24" w14:textId="77777777" w:rsidR="000927B5" w:rsidRPr="00E06A61" w:rsidRDefault="000927B5" w:rsidP="000927B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  <w:p w14:paraId="37D7C5BF" w14:textId="77777777" w:rsidR="002D1F94" w:rsidRPr="00E06A61" w:rsidRDefault="006C3B5F" w:rsidP="00627151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627151" w:rsidRPr="00E06A61">
              <w:rPr>
                <w:sz w:val="16"/>
                <w:szCs w:val="16"/>
              </w:rPr>
              <w:t>asierend auf unserem Energie-Audit von 2024</w:t>
            </w:r>
            <w:r w:rsidR="00920F10">
              <w:rPr>
                <w:sz w:val="16"/>
                <w:szCs w:val="16"/>
              </w:rPr>
              <w:br/>
            </w:r>
            <w:r w:rsidR="00627151" w:rsidRPr="00E06A61">
              <w:rPr>
                <w:sz w:val="16"/>
                <w:szCs w:val="16"/>
              </w:rPr>
              <w:t>investieren wir in energieeffiziente Koch- und</w:t>
            </w:r>
            <w:r w:rsidR="00920F10">
              <w:rPr>
                <w:sz w:val="16"/>
                <w:szCs w:val="16"/>
              </w:rPr>
              <w:br/>
            </w:r>
            <w:r w:rsidR="00627151" w:rsidRPr="00E06A61">
              <w:rPr>
                <w:sz w:val="16"/>
                <w:szCs w:val="16"/>
              </w:rPr>
              <w:t>Gefriergeräte sowie in Wärmerückgewinnung durch Belüftung</w:t>
            </w:r>
          </w:p>
          <w:p w14:paraId="6BCA13F7" w14:textId="77777777" w:rsidR="00627151" w:rsidRPr="00E06A61" w:rsidRDefault="00627151" w:rsidP="00627151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Verwendung von Kühlschränken mit</w:t>
            </w:r>
            <w:r w:rsidRPr="00E06A61">
              <w:rPr>
                <w:sz w:val="16"/>
                <w:szCs w:val="16"/>
              </w:rPr>
              <w:br/>
              <w:t>geschlossener Tür</w:t>
            </w:r>
          </w:p>
          <w:p w14:paraId="426CD3EE" w14:textId="77777777" w:rsidR="00627151" w:rsidRPr="00E06A61" w:rsidRDefault="00627151" w:rsidP="00627151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>Kauf von erneuerbarem Strom, der durch Ökostromzertifikate abgesichert ist</w:t>
            </w:r>
          </w:p>
          <w:p w14:paraId="640B2C32" w14:textId="77777777" w:rsidR="00627151" w:rsidRPr="00E06A61" w:rsidRDefault="00627151" w:rsidP="00627151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E06A61">
              <w:rPr>
                <w:color w:val="00B0F0"/>
                <w:sz w:val="16"/>
                <w:szCs w:val="16"/>
              </w:rPr>
              <w:t>Erstellung eines Plans für umweltfreundliche Lieferungen und Co</w:t>
            </w:r>
            <w:r w:rsidRPr="00F915BB">
              <w:rPr>
                <w:color w:val="00B0F0"/>
                <w:sz w:val="16"/>
                <w:szCs w:val="16"/>
                <w:vertAlign w:val="superscript"/>
              </w:rPr>
              <w:t>2</w:t>
            </w:r>
            <w:r w:rsidRPr="00E06A61">
              <w:rPr>
                <w:color w:val="00B0F0"/>
                <w:sz w:val="16"/>
                <w:szCs w:val="16"/>
              </w:rPr>
              <w:t>-arme Mitarbeitermobilität zur Optimierung der Mitarbeitermobilität und zur Erreichung einer vollständig elektrischen Lieferflotte bis 2027</w:t>
            </w:r>
          </w:p>
          <w:p w14:paraId="1BAB7918" w14:textId="77777777" w:rsidR="00627151" w:rsidRDefault="006C3B5F" w:rsidP="00627151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w</w:t>
            </w:r>
            <w:r w:rsidR="00627151" w:rsidRPr="00E06A61">
              <w:rPr>
                <w:color w:val="00B0F0"/>
                <w:sz w:val="16"/>
                <w:szCs w:val="16"/>
              </w:rPr>
              <w:t>ir schlagen klimafreundliche Gerichte vor, die überwiegend auf regionalen und pflanzlichen</w:t>
            </w:r>
            <w:r w:rsidR="00920F10">
              <w:rPr>
                <w:color w:val="00B0F0"/>
                <w:sz w:val="16"/>
                <w:szCs w:val="16"/>
              </w:rPr>
              <w:br/>
            </w:r>
            <w:r w:rsidR="00627151" w:rsidRPr="00E06A61">
              <w:rPr>
                <w:color w:val="00B0F0"/>
                <w:sz w:val="16"/>
                <w:szCs w:val="16"/>
              </w:rPr>
              <w:t>Zutaten basieren.</w:t>
            </w:r>
          </w:p>
          <w:p w14:paraId="1C515C05" w14:textId="77777777" w:rsidR="003275EB" w:rsidRPr="00E06A61" w:rsidRDefault="003275EB" w:rsidP="003275EB">
            <w:pPr>
              <w:pStyle w:val="Listenabsatz"/>
              <w:spacing w:before="0"/>
              <w:ind w:left="338"/>
              <w:jc w:val="left"/>
              <w:rPr>
                <w:color w:val="00B0F0"/>
                <w:sz w:val="16"/>
                <w:szCs w:val="16"/>
              </w:rPr>
            </w:pPr>
          </w:p>
          <w:p w14:paraId="7843FE89" w14:textId="77777777" w:rsidR="005835AF" w:rsidRPr="00E06A61" w:rsidRDefault="005835AF" w:rsidP="005835AF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6388BBFD" w14:textId="77777777" w:rsidR="005835AF" w:rsidRDefault="005835AF" w:rsidP="005835AF">
            <w:pPr>
              <w:spacing w:before="0"/>
              <w:jc w:val="left"/>
              <w:rPr>
                <w:b/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 xml:space="preserve">Um die Emissionen unserer Lieferungen </w:t>
            </w:r>
            <w:r w:rsidRPr="00E06A61">
              <w:rPr>
                <w:b/>
                <w:sz w:val="16"/>
                <w:szCs w:val="16"/>
              </w:rPr>
              <w:t>sowie von Lebensmittel- und Ver</w:t>
            </w:r>
            <w:r w:rsidR="00E952C2" w:rsidRPr="00E06A61">
              <w:rPr>
                <w:b/>
                <w:sz w:val="16"/>
                <w:szCs w:val="16"/>
              </w:rPr>
              <w:t xml:space="preserve">packungsabfällen zu reduzieren, </w:t>
            </w:r>
            <w:r w:rsidR="00E952C2" w:rsidRPr="00E06A61">
              <w:rPr>
                <w:sz w:val="16"/>
                <w:szCs w:val="16"/>
              </w:rPr>
              <w:t>setzen wir</w:t>
            </w:r>
            <w:r w:rsidR="00E952C2" w:rsidRPr="00E06A61">
              <w:rPr>
                <w:b/>
                <w:sz w:val="16"/>
                <w:szCs w:val="16"/>
              </w:rPr>
              <w:t xml:space="preserve"> </w:t>
            </w:r>
            <w:r w:rsidR="00E952C2" w:rsidRPr="00E06A61">
              <w:rPr>
                <w:b/>
                <w:color w:val="FFC000"/>
                <w:sz w:val="16"/>
                <w:szCs w:val="16"/>
              </w:rPr>
              <w:t>auf Kreislaufwirtschaft</w:t>
            </w:r>
            <w:r w:rsidR="00E952C2" w:rsidRPr="00E06A61">
              <w:rPr>
                <w:b/>
                <w:sz w:val="16"/>
                <w:szCs w:val="16"/>
              </w:rPr>
              <w:t>:</w:t>
            </w:r>
          </w:p>
          <w:p w14:paraId="0FA0BA3F" w14:textId="77777777" w:rsidR="00D36710" w:rsidRDefault="00D36710" w:rsidP="005835AF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2415B47E" w14:textId="77777777" w:rsidR="00D36710" w:rsidRPr="00FF275E" w:rsidRDefault="00FF275E" w:rsidP="009E6D6B">
            <w:pPr>
              <w:pStyle w:val="Listenabsatz"/>
              <w:numPr>
                <w:ilvl w:val="0"/>
                <w:numId w:val="36"/>
              </w:numPr>
              <w:spacing w:before="0"/>
              <w:ind w:left="358" w:hanging="284"/>
              <w:jc w:val="left"/>
              <w:rPr>
                <w:color w:val="00B0F0"/>
                <w:sz w:val="16"/>
                <w:szCs w:val="16"/>
              </w:rPr>
            </w:pPr>
            <w:r w:rsidRPr="00FF275E">
              <w:rPr>
                <w:color w:val="00B0F0"/>
                <w:sz w:val="16"/>
                <w:szCs w:val="16"/>
              </w:rPr>
              <w:t>Mahlzeitenprognose anwenden</w:t>
            </w:r>
          </w:p>
          <w:p w14:paraId="6FBA02B0" w14:textId="77777777" w:rsidR="00FF275E" w:rsidRPr="00FF275E" w:rsidRDefault="00FF275E" w:rsidP="009E6D6B">
            <w:pPr>
              <w:pStyle w:val="Listenabsatz"/>
              <w:numPr>
                <w:ilvl w:val="0"/>
                <w:numId w:val="36"/>
              </w:numPr>
              <w:spacing w:before="0"/>
              <w:ind w:left="358" w:hanging="284"/>
              <w:jc w:val="left"/>
              <w:rPr>
                <w:color w:val="00B0F0"/>
                <w:sz w:val="16"/>
                <w:szCs w:val="16"/>
              </w:rPr>
            </w:pPr>
            <w:r w:rsidRPr="00FF275E">
              <w:rPr>
                <w:color w:val="00B0F0"/>
                <w:sz w:val="16"/>
                <w:szCs w:val="16"/>
              </w:rPr>
              <w:t>nicht verkaufte Fertiggerichte spenden</w:t>
            </w:r>
          </w:p>
          <w:p w14:paraId="4E060DA0" w14:textId="77777777" w:rsidR="00FF275E" w:rsidRPr="00FF275E" w:rsidRDefault="00FF275E" w:rsidP="009E6D6B">
            <w:pPr>
              <w:pStyle w:val="Listenabsatz"/>
              <w:numPr>
                <w:ilvl w:val="0"/>
                <w:numId w:val="36"/>
              </w:numPr>
              <w:spacing w:before="0"/>
              <w:ind w:left="358" w:hanging="284"/>
              <w:jc w:val="left"/>
              <w:rPr>
                <w:sz w:val="16"/>
                <w:szCs w:val="16"/>
              </w:rPr>
            </w:pPr>
            <w:r w:rsidRPr="00FF275E">
              <w:rPr>
                <w:color w:val="00B0F0"/>
                <w:sz w:val="16"/>
                <w:szCs w:val="16"/>
              </w:rPr>
              <w:t>wir verwenden vollständig recycelbare Verpackungen und bieten ein Rücknahmesystem für unsere verpackten Produkte an, um eine korrekte Entsorgung zu gewährleisten</w:t>
            </w:r>
          </w:p>
        </w:tc>
      </w:tr>
    </w:tbl>
    <w:p w14:paraId="5ED89366" w14:textId="77777777" w:rsidR="007C3A9B" w:rsidRPr="007C3A9B" w:rsidRDefault="007C3A9B" w:rsidP="00CA4B53">
      <w:pPr>
        <w:spacing w:before="0"/>
        <w:contextualSpacing/>
        <w:rPr>
          <w:szCs w:val="22"/>
        </w:rPr>
      </w:pPr>
    </w:p>
    <w:tbl>
      <w:tblPr>
        <w:tblW w:w="90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3"/>
        <w:gridCol w:w="4559"/>
      </w:tblGrid>
      <w:tr w:rsidR="004A0B97" w:rsidRPr="00E06A61" w14:paraId="41F6F2F5" w14:textId="77777777" w:rsidTr="00AA23D5">
        <w:trPr>
          <w:trHeight w:val="756"/>
        </w:trPr>
        <w:tc>
          <w:tcPr>
            <w:tcW w:w="4513" w:type="dxa"/>
            <w:shd w:val="clear" w:color="auto" w:fill="C5F1C5"/>
            <w:vAlign w:val="center"/>
          </w:tcPr>
          <w:p w14:paraId="359B8C71" w14:textId="77777777" w:rsidR="004A0B97" w:rsidRPr="00E06A61" w:rsidRDefault="004A0B97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 w:rsidRPr="00E06A61">
              <w:rPr>
                <w:b/>
                <w:color w:val="000000" w:themeColor="text1"/>
                <w:sz w:val="20"/>
              </w:rPr>
              <w:lastRenderedPageBreak/>
              <w:t>Kleine Unternehmen</w:t>
            </w:r>
            <w:r w:rsidRPr="00E06A61">
              <w:rPr>
                <w:b/>
                <w:color w:val="000000" w:themeColor="text1"/>
                <w:sz w:val="20"/>
              </w:rPr>
              <w:br/>
              <w:t>(12 Mitarbeiter)</w:t>
            </w:r>
          </w:p>
        </w:tc>
        <w:tc>
          <w:tcPr>
            <w:tcW w:w="4559" w:type="dxa"/>
            <w:shd w:val="clear" w:color="auto" w:fill="CCECFF"/>
            <w:vAlign w:val="center"/>
          </w:tcPr>
          <w:p w14:paraId="2B67A378" w14:textId="77777777" w:rsidR="004A0B97" w:rsidRPr="00E06A61" w:rsidRDefault="004A0B97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 w:rsidRPr="00E06A61">
              <w:rPr>
                <w:b/>
                <w:color w:val="000000" w:themeColor="text1"/>
                <w:sz w:val="20"/>
              </w:rPr>
              <w:t>Mittelgroße Unternehmen</w:t>
            </w:r>
            <w:r w:rsidRPr="00E06A61">
              <w:rPr>
                <w:b/>
                <w:color w:val="000000" w:themeColor="text1"/>
                <w:sz w:val="20"/>
              </w:rPr>
              <w:br/>
              <w:t>(200 Mitarbeiter)</w:t>
            </w:r>
          </w:p>
        </w:tc>
      </w:tr>
      <w:tr w:rsidR="00435F38" w:rsidRPr="00435F38" w14:paraId="33D9ACD4" w14:textId="77777777" w:rsidTr="00435F38">
        <w:trPr>
          <w:trHeight w:val="48"/>
        </w:trPr>
        <w:tc>
          <w:tcPr>
            <w:tcW w:w="4513" w:type="dxa"/>
            <w:shd w:val="clear" w:color="auto" w:fill="auto"/>
            <w:vAlign w:val="center"/>
          </w:tcPr>
          <w:p w14:paraId="39D37BF8" w14:textId="77777777" w:rsidR="00435F38" w:rsidRPr="00435F38" w:rsidRDefault="00435F38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4559" w:type="dxa"/>
            <w:shd w:val="clear" w:color="auto" w:fill="auto"/>
            <w:vAlign w:val="center"/>
          </w:tcPr>
          <w:p w14:paraId="0147A034" w14:textId="77777777" w:rsidR="00435F38" w:rsidRPr="00435F38" w:rsidRDefault="00435F38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A0B97" w:rsidRPr="00FF275E" w14:paraId="09CB2B51" w14:textId="77777777" w:rsidTr="005E627C">
        <w:trPr>
          <w:trHeight w:val="13416"/>
        </w:trPr>
        <w:tc>
          <w:tcPr>
            <w:tcW w:w="4513" w:type="dxa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40C814DD" w14:textId="77777777" w:rsidR="004A0B97" w:rsidRPr="00E06A61" w:rsidRDefault="004A0B97" w:rsidP="00AA23D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 w:rsidRPr="00E06A61">
              <w:rPr>
                <w:sz w:val="16"/>
                <w:szCs w:val="16"/>
              </w:rPr>
              <w:t xml:space="preserve">Wir </w:t>
            </w:r>
            <w:r w:rsidR="00812661" w:rsidRPr="00812661">
              <w:rPr>
                <w:b/>
                <w:sz w:val="16"/>
                <w:szCs w:val="16"/>
              </w:rPr>
              <w:t>schulen unsere</w:t>
            </w:r>
            <w:r w:rsidR="00812661">
              <w:rPr>
                <w:sz w:val="16"/>
                <w:szCs w:val="16"/>
              </w:rPr>
              <w:t xml:space="preserve"> </w:t>
            </w:r>
            <w:r w:rsidR="00812661" w:rsidRPr="00812661">
              <w:rPr>
                <w:b/>
                <w:sz w:val="16"/>
                <w:szCs w:val="16"/>
              </w:rPr>
              <w:t>Mitarbeiter in der Kommunikation von Lebensmitteli</w:t>
            </w:r>
            <w:r w:rsidR="00812661">
              <w:rPr>
                <w:b/>
                <w:sz w:val="16"/>
                <w:szCs w:val="16"/>
              </w:rPr>
              <w:t>n</w:t>
            </w:r>
            <w:r w:rsidR="00812661" w:rsidRPr="00812661">
              <w:rPr>
                <w:b/>
                <w:sz w:val="16"/>
                <w:szCs w:val="16"/>
              </w:rPr>
              <w:t>formationen</w:t>
            </w:r>
            <w:r w:rsidR="00A0291D">
              <w:rPr>
                <w:b/>
                <w:sz w:val="16"/>
                <w:szCs w:val="16"/>
              </w:rPr>
              <w:t xml:space="preserve"> </w:t>
            </w:r>
            <w:r w:rsidR="00A0291D" w:rsidRPr="00A0291D">
              <w:rPr>
                <w:b/>
                <w:color w:val="FFC000"/>
                <w:sz w:val="16"/>
                <w:szCs w:val="16"/>
              </w:rPr>
              <w:t>(eigene Belegschaft)</w:t>
            </w:r>
            <w:r w:rsidR="00A0291D">
              <w:rPr>
                <w:b/>
                <w:sz w:val="16"/>
                <w:szCs w:val="16"/>
              </w:rPr>
              <w:t>:</w:t>
            </w:r>
          </w:p>
          <w:p w14:paraId="56D52B14" w14:textId="77777777" w:rsidR="004A0B97" w:rsidRPr="00E06A61" w:rsidRDefault="004A0B97" w:rsidP="00AA23D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  <w:p w14:paraId="4AE276AE" w14:textId="77777777" w:rsidR="004A0B97" w:rsidRPr="00E06A61" w:rsidRDefault="004A0B97" w:rsidP="00AA23D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  <w:p w14:paraId="6CEFD7EF" w14:textId="77777777" w:rsidR="004A0B97" w:rsidRDefault="00EF797C" w:rsidP="00AA23D5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 die Verbraucher genau über die Speisen auf der Speisekarte zu informieren (z. B. über Allergene und Nährwertangaben)</w:t>
            </w:r>
          </w:p>
          <w:p w14:paraId="483BED26" w14:textId="77777777" w:rsidR="00EF797C" w:rsidRPr="00E06A61" w:rsidRDefault="00EF797C" w:rsidP="00AA23D5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zur Auffrischung der Kenntnisse über Lebensmittelsicherheit (einschließlich Datumsangabe) und Regeln für den Umgang mit Allergenen</w:t>
            </w:r>
          </w:p>
          <w:p w14:paraId="3E05B86D" w14:textId="77777777" w:rsidR="004A0B97" w:rsidRPr="00E06A61" w:rsidRDefault="004A0B97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7C80FD78" w14:textId="77777777" w:rsidR="004A0B97" w:rsidRPr="00E06A61" w:rsidRDefault="004A0B97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7B88D68E" w14:textId="77777777" w:rsidR="004A0B97" w:rsidRDefault="004A0B97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4B9C106D" w14:textId="77777777" w:rsidR="004A0B97" w:rsidRDefault="004A0B97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3D2F15C4" w14:textId="77777777" w:rsidR="00DF196F" w:rsidRDefault="00DF196F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5262D6D2" w14:textId="77777777" w:rsidR="00DF196F" w:rsidRDefault="00DF196F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34D80F3B" w14:textId="77777777" w:rsidR="00DF196F" w:rsidRDefault="00DF196F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5FCD1536" w14:textId="77777777" w:rsidR="00DF196F" w:rsidRDefault="00DF196F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59B39D18" w14:textId="77777777" w:rsidR="00DF196F" w:rsidRDefault="00DF196F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5A9E91CF" w14:textId="77777777" w:rsidR="00DF196F" w:rsidRDefault="00DF196F" w:rsidP="00AA23D5">
            <w:pPr>
              <w:pStyle w:val="Listenabsatz"/>
              <w:spacing w:before="0"/>
              <w:ind w:left="338"/>
              <w:jc w:val="left"/>
              <w:rPr>
                <w:sz w:val="16"/>
                <w:szCs w:val="16"/>
              </w:rPr>
            </w:pPr>
          </w:p>
          <w:p w14:paraId="104CA837" w14:textId="77777777" w:rsidR="00284625" w:rsidRDefault="00284625" w:rsidP="00284625">
            <w:pPr>
              <w:spacing w:befor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Wir bieten </w:t>
            </w:r>
            <w:r w:rsidRPr="00D7364F">
              <w:rPr>
                <w:b/>
                <w:sz w:val="16"/>
                <w:szCs w:val="16"/>
              </w:rPr>
              <w:t xml:space="preserve">Transparenz bei den </w:t>
            </w:r>
            <w:r>
              <w:rPr>
                <w:b/>
                <w:sz w:val="16"/>
                <w:szCs w:val="16"/>
              </w:rPr>
              <w:t>Inhaltsstoffen</w:t>
            </w:r>
            <w:r>
              <w:rPr>
                <w:sz w:val="16"/>
                <w:szCs w:val="16"/>
              </w:rPr>
              <w:t xml:space="preserve"> all unserer </w:t>
            </w:r>
            <w:r w:rsidRPr="00284625">
              <w:rPr>
                <w:sz w:val="16"/>
                <w:szCs w:val="16"/>
              </w:rPr>
              <w:t xml:space="preserve">Gerichte </w:t>
            </w:r>
            <w:r w:rsidRPr="00284625">
              <w:rPr>
                <w:b/>
                <w:color w:val="FFC000"/>
                <w:sz w:val="16"/>
                <w:szCs w:val="16"/>
              </w:rPr>
              <w:t>(</w:t>
            </w:r>
            <w:r w:rsidRPr="00D7364F">
              <w:rPr>
                <w:b/>
                <w:color w:val="FFC000"/>
                <w:sz w:val="16"/>
                <w:szCs w:val="16"/>
              </w:rPr>
              <w:t>Verbraucher und Endverbraucher):</w:t>
            </w:r>
          </w:p>
          <w:p w14:paraId="67DDFCAD" w14:textId="77777777" w:rsidR="004A0B97" w:rsidRDefault="004A0B97" w:rsidP="00AA23D5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</w:p>
          <w:p w14:paraId="4A33699D" w14:textId="77777777" w:rsidR="00284625" w:rsidRPr="00692994" w:rsidRDefault="00284625" w:rsidP="00AA23D5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</w:p>
          <w:p w14:paraId="31679409" w14:textId="77777777" w:rsidR="004A0B97" w:rsidRPr="00692994" w:rsidRDefault="004A0B97" w:rsidP="00AA23D5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</w:p>
          <w:p w14:paraId="6DA6FB9A" w14:textId="77777777" w:rsidR="004A0B97" w:rsidRDefault="00284625" w:rsidP="00AA23D5">
            <w:pPr>
              <w:pStyle w:val="Listenabsatz"/>
              <w:numPr>
                <w:ilvl w:val="0"/>
                <w:numId w:val="36"/>
              </w:numPr>
              <w:spacing w:before="0"/>
              <w:ind w:left="336" w:hanging="284"/>
              <w:jc w:val="left"/>
              <w:rPr>
                <w:sz w:val="16"/>
                <w:szCs w:val="16"/>
              </w:rPr>
            </w:pPr>
            <w:r w:rsidRPr="00284625">
              <w:rPr>
                <w:sz w:val="16"/>
                <w:szCs w:val="16"/>
              </w:rPr>
              <w:t>wir fügen</w:t>
            </w:r>
            <w:r>
              <w:rPr>
                <w:sz w:val="16"/>
                <w:szCs w:val="16"/>
              </w:rPr>
              <w:t xml:space="preserve"> unseren gedruckten und digitalen Speisekarten übersichtliche Zutatenlisten und Allergeninformationen bei</w:t>
            </w:r>
          </w:p>
          <w:p w14:paraId="3A0F3716" w14:textId="77777777" w:rsidR="00284625" w:rsidRDefault="00284625" w:rsidP="00AA23D5">
            <w:pPr>
              <w:pStyle w:val="Listenabsatz"/>
              <w:numPr>
                <w:ilvl w:val="0"/>
                <w:numId w:val="36"/>
              </w:numPr>
              <w:spacing w:before="0"/>
              <w:ind w:left="336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wir verwenden standardisierte Symbole, um Ernährungseinschränkungen oder -präferenzen anzuzeigen (z. B. Aller</w:t>
            </w:r>
            <w:r w:rsidR="0057349B">
              <w:rPr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ene, vegeta</w:t>
            </w:r>
            <w:r w:rsidR="0057349B">
              <w:rPr>
                <w:sz w:val="16"/>
                <w:szCs w:val="16"/>
              </w:rPr>
              <w:t>risch, vegan)</w:t>
            </w:r>
          </w:p>
          <w:p w14:paraId="74C10F72" w14:textId="77777777" w:rsidR="0057349B" w:rsidRDefault="0057349B" w:rsidP="0057349B">
            <w:pPr>
              <w:spacing w:before="0"/>
              <w:ind w:left="52"/>
              <w:jc w:val="left"/>
              <w:rPr>
                <w:sz w:val="16"/>
                <w:szCs w:val="16"/>
              </w:rPr>
            </w:pPr>
          </w:p>
          <w:p w14:paraId="2D7A7B0E" w14:textId="77777777" w:rsidR="0057349B" w:rsidRDefault="0057349B" w:rsidP="0057349B">
            <w:pPr>
              <w:spacing w:before="0"/>
              <w:ind w:left="52"/>
              <w:jc w:val="left"/>
              <w:rPr>
                <w:sz w:val="16"/>
                <w:szCs w:val="16"/>
              </w:rPr>
            </w:pPr>
          </w:p>
          <w:p w14:paraId="4ECF9EA1" w14:textId="77777777" w:rsidR="0057349B" w:rsidRDefault="0057349B" w:rsidP="0057349B">
            <w:pPr>
              <w:spacing w:before="0"/>
              <w:ind w:left="52"/>
              <w:jc w:val="left"/>
              <w:rPr>
                <w:sz w:val="16"/>
                <w:szCs w:val="16"/>
              </w:rPr>
            </w:pPr>
          </w:p>
          <w:p w14:paraId="0E055877" w14:textId="77777777" w:rsidR="0057349B" w:rsidRDefault="0057349B" w:rsidP="0057349B">
            <w:pPr>
              <w:spacing w:before="0"/>
              <w:ind w:left="52"/>
              <w:jc w:val="left"/>
              <w:rPr>
                <w:sz w:val="16"/>
                <w:szCs w:val="16"/>
              </w:rPr>
            </w:pPr>
          </w:p>
          <w:p w14:paraId="7E1F75C3" w14:textId="77777777" w:rsidR="0057349B" w:rsidRDefault="0057349B" w:rsidP="0057349B">
            <w:pPr>
              <w:spacing w:befor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den nächsten Jahren (2026 – 2027) ist Folgendes geplant:</w:t>
            </w:r>
          </w:p>
          <w:p w14:paraId="17F5C44F" w14:textId="77777777" w:rsidR="0057349B" w:rsidRDefault="0057349B" w:rsidP="0057349B">
            <w:pPr>
              <w:pStyle w:val="Listenabsatz"/>
              <w:numPr>
                <w:ilvl w:val="0"/>
                <w:numId w:val="39"/>
              </w:numPr>
              <w:spacing w:before="0"/>
              <w:ind w:left="333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einen lokalen Softwareanbieter mit der Entwicklung eines QR-Code-Systems für unsere Mahlzeiten beauftragen, um die Herkunft der Zutaten und die Nährwertangaben zu verknüpfen</w:t>
            </w:r>
          </w:p>
          <w:p w14:paraId="4A78D7F3" w14:textId="77777777" w:rsidR="00443FBE" w:rsidRDefault="00443FBE" w:rsidP="0057349B">
            <w:pPr>
              <w:pStyle w:val="Listenabsatz"/>
              <w:numPr>
                <w:ilvl w:val="0"/>
                <w:numId w:val="39"/>
              </w:numPr>
              <w:spacing w:before="0"/>
              <w:ind w:left="333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 der Website unseres Shops werden interaktive Allergenfilter für Gerichte verfügbar sein</w:t>
            </w:r>
          </w:p>
          <w:p w14:paraId="19016989" w14:textId="77777777" w:rsidR="00443FBE" w:rsidRDefault="00443FBE" w:rsidP="0057349B">
            <w:pPr>
              <w:pStyle w:val="Listenabsatz"/>
              <w:numPr>
                <w:ilvl w:val="0"/>
                <w:numId w:val="39"/>
              </w:numPr>
              <w:spacing w:before="0"/>
              <w:ind w:left="333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wir finalisieren</w:t>
            </w:r>
            <w:r w:rsidR="00645558">
              <w:rPr>
                <w:sz w:val="16"/>
                <w:szCs w:val="16"/>
              </w:rPr>
              <w:t xml:space="preserve"> derzeit ein digitales Feedbacksystem, über das Kunden Probleme (z. B. Lebensmittelbeschwerten oder Werbeaussagen) melden können</w:t>
            </w:r>
          </w:p>
          <w:p w14:paraId="663A6198" w14:textId="77777777" w:rsidR="002C5458" w:rsidRDefault="002C5458" w:rsidP="002C5458">
            <w:pPr>
              <w:spacing w:before="0"/>
              <w:ind w:left="49"/>
              <w:jc w:val="left"/>
              <w:rPr>
                <w:sz w:val="16"/>
                <w:szCs w:val="16"/>
              </w:rPr>
            </w:pPr>
          </w:p>
          <w:p w14:paraId="68BEE03B" w14:textId="77777777" w:rsidR="002C5458" w:rsidRDefault="002C5458" w:rsidP="002C5458">
            <w:pPr>
              <w:spacing w:before="0"/>
              <w:ind w:left="49"/>
              <w:jc w:val="left"/>
              <w:rPr>
                <w:sz w:val="16"/>
                <w:szCs w:val="16"/>
              </w:rPr>
            </w:pPr>
          </w:p>
          <w:p w14:paraId="7DAD135E" w14:textId="77777777" w:rsidR="002C5458" w:rsidRDefault="002C5458" w:rsidP="002C5458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Wir achten darauf, </w:t>
            </w:r>
            <w:r>
              <w:rPr>
                <w:b/>
                <w:sz w:val="16"/>
                <w:szCs w:val="16"/>
              </w:rPr>
              <w:t>wie wir unsere Zutaten einkaufen</w:t>
            </w:r>
            <w:r w:rsidRPr="00284625">
              <w:rPr>
                <w:sz w:val="16"/>
                <w:szCs w:val="16"/>
              </w:rPr>
              <w:t xml:space="preserve"> </w:t>
            </w:r>
            <w:r w:rsidRPr="00284625">
              <w:rPr>
                <w:b/>
                <w:color w:val="FFC000"/>
                <w:sz w:val="16"/>
                <w:szCs w:val="16"/>
              </w:rPr>
              <w:t>(</w:t>
            </w:r>
            <w:r>
              <w:rPr>
                <w:b/>
                <w:color w:val="FFC000"/>
                <w:sz w:val="16"/>
                <w:szCs w:val="16"/>
              </w:rPr>
              <w:t>betroffene Gemeinschaften, Geschäftsethik)</w:t>
            </w:r>
            <w:r w:rsidRPr="00D7364F">
              <w:rPr>
                <w:b/>
                <w:color w:val="FFC000"/>
                <w:sz w:val="16"/>
                <w:szCs w:val="16"/>
              </w:rPr>
              <w:t>:</w:t>
            </w:r>
          </w:p>
          <w:p w14:paraId="73CCF87A" w14:textId="77777777" w:rsidR="00776F20" w:rsidRDefault="00776F20" w:rsidP="002C5458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19655FED" w14:textId="77777777" w:rsidR="00776F20" w:rsidRDefault="00776F20" w:rsidP="002C5458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611DC776" w14:textId="77777777" w:rsidR="00776F20" w:rsidRDefault="00776F20" w:rsidP="002C5458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4E79D4D4" w14:textId="77777777" w:rsidR="00776F20" w:rsidRDefault="00776F20" w:rsidP="00776F20">
            <w:pPr>
              <w:pStyle w:val="Listenabsatz"/>
              <w:numPr>
                <w:ilvl w:val="0"/>
                <w:numId w:val="41"/>
              </w:numPr>
              <w:spacing w:before="0"/>
              <w:ind w:left="333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für unsere zertifizierten Zutaten fordern wir von unseren Lieferanten aktualisierte Zertifizierungen an, um die Angaben zu Bio-Qualität, regionaler Herkunft</w:t>
            </w:r>
            <w:r>
              <w:rPr>
                <w:sz w:val="16"/>
                <w:szCs w:val="16"/>
              </w:rPr>
              <w:br/>
              <w:t>oder ethischer Beschaffung zu überprüfen</w:t>
            </w:r>
          </w:p>
          <w:p w14:paraId="32E6B67D" w14:textId="77777777" w:rsidR="00776F20" w:rsidRPr="00776F20" w:rsidRDefault="00776F20" w:rsidP="00776F20">
            <w:pPr>
              <w:pStyle w:val="Listenabsatz"/>
              <w:numPr>
                <w:ilvl w:val="0"/>
                <w:numId w:val="41"/>
              </w:numPr>
              <w:spacing w:before="0"/>
              <w:ind w:left="333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wir sind stets bestrebt, direkt von familiengeführten Landwirten </w:t>
            </w:r>
            <w:r w:rsidR="0052770B">
              <w:rPr>
                <w:sz w:val="16"/>
                <w:szCs w:val="16"/>
              </w:rPr>
              <w:t xml:space="preserve">und Produzenten </w:t>
            </w:r>
            <w:r>
              <w:rPr>
                <w:sz w:val="16"/>
                <w:szCs w:val="16"/>
              </w:rPr>
              <w:t>zu kaufen sowie</w:t>
            </w:r>
            <w:r w:rsidR="0052770B">
              <w:rPr>
                <w:sz w:val="16"/>
                <w:szCs w:val="16"/>
              </w:rPr>
              <w:t xml:space="preserve"> von</w:t>
            </w:r>
            <w:r>
              <w:rPr>
                <w:sz w:val="16"/>
                <w:szCs w:val="16"/>
              </w:rPr>
              <w:t xml:space="preserve"> Genoss</w:t>
            </w:r>
            <w:r w:rsidR="0052770B">
              <w:rPr>
                <w:sz w:val="16"/>
                <w:szCs w:val="16"/>
              </w:rPr>
              <w:t>enschaften</w:t>
            </w:r>
          </w:p>
          <w:p w14:paraId="57F39B59" w14:textId="77777777" w:rsidR="002C5458" w:rsidRPr="002C5458" w:rsidRDefault="002C5458" w:rsidP="002C5458">
            <w:pPr>
              <w:spacing w:before="0"/>
              <w:ind w:left="49"/>
              <w:jc w:val="left"/>
              <w:rPr>
                <w:sz w:val="16"/>
                <w:szCs w:val="16"/>
              </w:rPr>
            </w:pPr>
          </w:p>
          <w:p w14:paraId="379B792D" w14:textId="77777777" w:rsidR="0057349B" w:rsidRPr="0057349B" w:rsidRDefault="0057349B" w:rsidP="0057349B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4559" w:type="dxa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62849700" w14:textId="77777777" w:rsidR="004A0B97" w:rsidRPr="00E06A61" w:rsidRDefault="00DF196F" w:rsidP="00AA23D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 xml:space="preserve">Um die vollständige Einhaltung unserer </w:t>
            </w:r>
            <w:r w:rsidRPr="00DF196F">
              <w:rPr>
                <w:b/>
                <w:color w:val="00B0F0"/>
                <w:sz w:val="16"/>
                <w:szCs w:val="16"/>
              </w:rPr>
              <w:t>Lebensmittelsicherheitsrichtlinie zu gewährleisten, streben wir Folgendes an</w:t>
            </w:r>
            <w:r>
              <w:rPr>
                <w:color w:val="00B0F0"/>
                <w:sz w:val="16"/>
                <w:szCs w:val="16"/>
              </w:rPr>
              <w:t xml:space="preserve"> </w:t>
            </w:r>
            <w:r>
              <w:rPr>
                <w:b/>
                <w:color w:val="FFC000"/>
                <w:sz w:val="16"/>
                <w:szCs w:val="16"/>
              </w:rPr>
              <w:t>(eigene Belegschaft):</w:t>
            </w:r>
          </w:p>
          <w:p w14:paraId="13A1CB2C" w14:textId="77777777" w:rsidR="004A0B97" w:rsidRPr="00E06A61" w:rsidRDefault="004A0B97" w:rsidP="00AA23D5">
            <w:pPr>
              <w:spacing w:before="0"/>
              <w:contextualSpacing/>
              <w:jc w:val="left"/>
              <w:rPr>
                <w:sz w:val="16"/>
                <w:szCs w:val="16"/>
              </w:rPr>
            </w:pPr>
          </w:p>
          <w:p w14:paraId="40FC073D" w14:textId="77777777" w:rsidR="00F30F85" w:rsidRPr="00F30F85" w:rsidRDefault="00DF196F" w:rsidP="00CB3971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sz w:val="16"/>
                <w:szCs w:val="16"/>
              </w:rPr>
            </w:pPr>
            <w:r w:rsidRPr="00F30F85">
              <w:rPr>
                <w:color w:val="00B0F0"/>
                <w:sz w:val="16"/>
                <w:szCs w:val="16"/>
              </w:rPr>
              <w:t>Bereitst</w:t>
            </w:r>
            <w:r w:rsidR="004A0B97" w:rsidRPr="00F30F85">
              <w:rPr>
                <w:color w:val="00B0F0"/>
                <w:sz w:val="16"/>
                <w:szCs w:val="16"/>
              </w:rPr>
              <w:t xml:space="preserve">ellung </w:t>
            </w:r>
            <w:r w:rsidRPr="00F30F85">
              <w:rPr>
                <w:color w:val="00B0F0"/>
                <w:sz w:val="16"/>
                <w:szCs w:val="16"/>
              </w:rPr>
              <w:t>von Schulungen für die Mitarbeiter zu Lebensmittelsicherheitsvorschriften und bewährten Verfahren, einschließlich</w:t>
            </w:r>
          </w:p>
          <w:p w14:paraId="1FAE881A" w14:textId="77777777" w:rsidR="00F30F85" w:rsidRDefault="00F30F85" w:rsidP="00F30F85">
            <w:pPr>
              <w:pStyle w:val="Listenabsatz"/>
              <w:numPr>
                <w:ilvl w:val="0"/>
                <w:numId w:val="37"/>
              </w:numPr>
              <w:spacing w:befor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Aktualisierung der Schulungen zur Lebensmittelsicherheit (einschließlich Datumskennzeichnung) und der Regeln zum Umgang mit Allergenen</w:t>
            </w:r>
          </w:p>
          <w:p w14:paraId="05A8183A" w14:textId="77777777" w:rsidR="00F30F85" w:rsidRDefault="00F30F85" w:rsidP="00F30F85">
            <w:pPr>
              <w:pStyle w:val="Listenabsatz"/>
              <w:numPr>
                <w:ilvl w:val="0"/>
                <w:numId w:val="37"/>
              </w:numPr>
              <w:spacing w:befor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Erstellung eines jährlichen Sicherheitsschulungsplans für alle Küchen- und Servicemitarbeiter</w:t>
            </w:r>
          </w:p>
          <w:p w14:paraId="1CB62730" w14:textId="77777777" w:rsidR="008B6EE1" w:rsidRPr="00F30F85" w:rsidRDefault="00D7364F" w:rsidP="00F30F85">
            <w:pPr>
              <w:pStyle w:val="Listenabsatz"/>
              <w:numPr>
                <w:ilvl w:val="0"/>
                <w:numId w:val="35"/>
              </w:numPr>
              <w:spacing w:before="0"/>
              <w:ind w:left="338" w:hanging="284"/>
              <w:jc w:val="left"/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w</w:t>
            </w:r>
            <w:r w:rsidR="008B6EE1" w:rsidRPr="008B6EE1">
              <w:rPr>
                <w:color w:val="00B0F0"/>
                <w:sz w:val="16"/>
                <w:szCs w:val="16"/>
              </w:rPr>
              <w:t>ir bieten unseren Küchenmitarbeitern auch Schulungsmöglichkeiten im Bereich Catering an als zusätzliche Lernmöglichkeiten zur Verbesserung von Einkauf und Verarbeitung und die Nachhaltigkeit unserer bezogenen Zutaten</w:t>
            </w:r>
          </w:p>
          <w:p w14:paraId="130A262C" w14:textId="77777777" w:rsidR="00DF196F" w:rsidRDefault="00DF196F" w:rsidP="00DF196F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07670F46" w14:textId="77777777" w:rsidR="00DF196F" w:rsidRPr="00DF196F" w:rsidRDefault="00DF196F" w:rsidP="00DF196F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17C1A721" w14:textId="77777777" w:rsidR="004A0B97" w:rsidRDefault="00D7364F" w:rsidP="00AA23D5">
            <w:pPr>
              <w:spacing w:befor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Wir bieten </w:t>
            </w:r>
            <w:r w:rsidRPr="00D7364F">
              <w:rPr>
                <w:b/>
                <w:sz w:val="16"/>
                <w:szCs w:val="16"/>
              </w:rPr>
              <w:t>Transparenz bei den Zutaten, Zugang zu Zertifikaten, Informationen zur Herkunft und Nährwertangaben für alle unsere Gerichte</w:t>
            </w:r>
            <w:r>
              <w:rPr>
                <w:sz w:val="16"/>
                <w:szCs w:val="16"/>
              </w:rPr>
              <w:t xml:space="preserve"> gemäß unseren Richtlinien der Lebensmittelsicherheitspolitik </w:t>
            </w:r>
            <w:r w:rsidRPr="00D7364F">
              <w:rPr>
                <w:b/>
                <w:color w:val="FFC000"/>
                <w:sz w:val="16"/>
                <w:szCs w:val="16"/>
              </w:rPr>
              <w:t>(Verbraucher und Endverbraucher):</w:t>
            </w:r>
          </w:p>
          <w:p w14:paraId="7B356764" w14:textId="77777777" w:rsidR="004A0B97" w:rsidRDefault="00CA5C03" w:rsidP="00AA23D5">
            <w:pPr>
              <w:pStyle w:val="Listenabsatz"/>
              <w:numPr>
                <w:ilvl w:val="0"/>
                <w:numId w:val="36"/>
              </w:numPr>
              <w:spacing w:before="0"/>
              <w:ind w:left="358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="00D7364F" w:rsidRPr="00D7364F">
              <w:rPr>
                <w:sz w:val="16"/>
                <w:szCs w:val="16"/>
              </w:rPr>
              <w:t>ir verwenden</w:t>
            </w:r>
            <w:r w:rsidR="00D7364F">
              <w:rPr>
                <w:sz w:val="16"/>
                <w:szCs w:val="16"/>
              </w:rPr>
              <w:t xml:space="preserve"> standardisierte Symbole, um Ernährungseinschränkungen oder -präferenzen anzuzeigen (z. B. Allergene</w:t>
            </w:r>
            <w:r w:rsidR="00100D3F">
              <w:rPr>
                <w:sz w:val="16"/>
                <w:szCs w:val="16"/>
              </w:rPr>
              <w:t xml:space="preserve"> + vegetarisch, vegan)</w:t>
            </w:r>
          </w:p>
          <w:p w14:paraId="4ACC4F54" w14:textId="77777777" w:rsidR="00100D3F" w:rsidRPr="008F411C" w:rsidRDefault="00CA5C03" w:rsidP="00AA23D5">
            <w:pPr>
              <w:pStyle w:val="Listenabsatz"/>
              <w:numPr>
                <w:ilvl w:val="0"/>
                <w:numId w:val="36"/>
              </w:numPr>
              <w:spacing w:before="0"/>
              <w:ind w:left="358" w:hanging="284"/>
              <w:jc w:val="left"/>
              <w:rPr>
                <w:color w:val="00B0F0"/>
                <w:sz w:val="16"/>
                <w:szCs w:val="16"/>
              </w:rPr>
            </w:pPr>
            <w:r w:rsidRPr="008F411C">
              <w:rPr>
                <w:color w:val="00B0F0"/>
                <w:sz w:val="16"/>
                <w:szCs w:val="16"/>
              </w:rPr>
              <w:t>w</w:t>
            </w:r>
            <w:r w:rsidR="00100D3F" w:rsidRPr="008F411C">
              <w:rPr>
                <w:color w:val="00B0F0"/>
                <w:sz w:val="16"/>
                <w:szCs w:val="16"/>
              </w:rPr>
              <w:t>ir st</w:t>
            </w:r>
            <w:r w:rsidRPr="008F411C">
              <w:rPr>
                <w:color w:val="00B0F0"/>
                <w:sz w:val="16"/>
                <w:szCs w:val="16"/>
              </w:rPr>
              <w:t>an</w:t>
            </w:r>
            <w:r w:rsidR="00100D3F" w:rsidRPr="008F411C">
              <w:rPr>
                <w:color w:val="00B0F0"/>
                <w:sz w:val="16"/>
                <w:szCs w:val="16"/>
              </w:rPr>
              <w:t>dardisieren die Lebensmittelzubereitungs</w:t>
            </w:r>
            <w:r w:rsidR="008F411C" w:rsidRPr="008F411C">
              <w:rPr>
                <w:color w:val="00B0F0"/>
                <w:sz w:val="16"/>
                <w:szCs w:val="16"/>
              </w:rPr>
              <w:t>-</w:t>
            </w:r>
            <w:r w:rsidR="00100D3F" w:rsidRPr="008F411C">
              <w:rPr>
                <w:color w:val="00B0F0"/>
                <w:sz w:val="16"/>
                <w:szCs w:val="16"/>
              </w:rPr>
              <w:t>protokolle in allen Filialen</w:t>
            </w:r>
            <w:r w:rsidR="008F411C">
              <w:rPr>
                <w:color w:val="00B0F0"/>
                <w:sz w:val="16"/>
                <w:szCs w:val="16"/>
              </w:rPr>
              <w:t xml:space="preserve"> einschließlich Kennzeichnung von Allergenen und Da</w:t>
            </w:r>
            <w:r w:rsidR="008F411C" w:rsidRPr="008F411C">
              <w:rPr>
                <w:color w:val="00B0F0"/>
                <w:sz w:val="16"/>
                <w:szCs w:val="16"/>
              </w:rPr>
              <w:t>tumsangabe</w:t>
            </w:r>
          </w:p>
          <w:p w14:paraId="1B0C27DA" w14:textId="77777777" w:rsidR="008F411C" w:rsidRPr="00B94870" w:rsidRDefault="008F411C" w:rsidP="00AA23D5">
            <w:pPr>
              <w:pStyle w:val="Listenabsatz"/>
              <w:numPr>
                <w:ilvl w:val="0"/>
                <w:numId w:val="36"/>
              </w:numPr>
              <w:spacing w:before="0"/>
              <w:ind w:left="358" w:hanging="284"/>
              <w:jc w:val="left"/>
              <w:rPr>
                <w:sz w:val="16"/>
                <w:szCs w:val="16"/>
              </w:rPr>
            </w:pPr>
            <w:r w:rsidRPr="008F411C">
              <w:rPr>
                <w:color w:val="00B0F0"/>
                <w:sz w:val="16"/>
                <w:szCs w:val="16"/>
              </w:rPr>
              <w:t>unsere Kunden könn</w:t>
            </w:r>
            <w:r>
              <w:rPr>
                <w:color w:val="00B0F0"/>
                <w:sz w:val="16"/>
                <w:szCs w:val="16"/>
              </w:rPr>
              <w:t>e</w:t>
            </w:r>
            <w:r w:rsidRPr="008F411C">
              <w:rPr>
                <w:color w:val="00B0F0"/>
                <w:sz w:val="16"/>
                <w:szCs w:val="16"/>
              </w:rPr>
              <w:t>n uns über verschiede Kommunikationskanäle erreichen</w:t>
            </w:r>
          </w:p>
          <w:p w14:paraId="3C61A3F9" w14:textId="77777777" w:rsidR="00B94870" w:rsidRDefault="00B94870" w:rsidP="00B94870">
            <w:pPr>
              <w:pStyle w:val="Listenabsatz"/>
              <w:spacing w:before="0"/>
              <w:ind w:left="358"/>
              <w:jc w:val="left"/>
              <w:rPr>
                <w:sz w:val="16"/>
                <w:szCs w:val="16"/>
              </w:rPr>
            </w:pPr>
          </w:p>
          <w:p w14:paraId="08DC4FC4" w14:textId="77777777" w:rsidR="0057349B" w:rsidRDefault="0057349B" w:rsidP="00B94870">
            <w:pPr>
              <w:pStyle w:val="Listenabsatz"/>
              <w:spacing w:before="0"/>
              <w:ind w:left="358"/>
              <w:jc w:val="left"/>
              <w:rPr>
                <w:sz w:val="16"/>
                <w:szCs w:val="16"/>
              </w:rPr>
            </w:pPr>
          </w:p>
          <w:p w14:paraId="06ECD08C" w14:textId="77777777" w:rsidR="00B94870" w:rsidRDefault="00B94870" w:rsidP="00B94870">
            <w:pPr>
              <w:spacing w:before="0"/>
              <w:jc w:val="left"/>
              <w:rPr>
                <w:color w:val="00B0F0"/>
                <w:sz w:val="16"/>
                <w:szCs w:val="16"/>
              </w:rPr>
            </w:pPr>
            <w:r w:rsidRPr="00B94870">
              <w:rPr>
                <w:color w:val="00B0F0"/>
                <w:sz w:val="16"/>
                <w:szCs w:val="16"/>
              </w:rPr>
              <w:t>Bis zum nächsten Jahr planen wir Folgendes:</w:t>
            </w:r>
          </w:p>
          <w:p w14:paraId="46094321" w14:textId="77777777" w:rsidR="008E30FB" w:rsidRDefault="008E30FB" w:rsidP="00B94870">
            <w:pPr>
              <w:spacing w:before="0"/>
              <w:jc w:val="left"/>
              <w:rPr>
                <w:color w:val="00B0F0"/>
                <w:sz w:val="16"/>
                <w:szCs w:val="16"/>
              </w:rPr>
            </w:pPr>
          </w:p>
          <w:p w14:paraId="6C6132A3" w14:textId="77777777" w:rsidR="00F57740" w:rsidRPr="00F57740" w:rsidRDefault="00F57740" w:rsidP="00F57740">
            <w:pPr>
              <w:pStyle w:val="Listenabsatz"/>
              <w:numPr>
                <w:ilvl w:val="0"/>
                <w:numId w:val="38"/>
              </w:numPr>
              <w:spacing w:before="0"/>
              <w:ind w:left="354" w:hanging="284"/>
              <w:jc w:val="left"/>
              <w:rPr>
                <w:sz w:val="16"/>
                <w:szCs w:val="16"/>
              </w:rPr>
            </w:pPr>
            <w:r w:rsidRPr="00F57740">
              <w:rPr>
                <w:color w:val="00B0F0"/>
                <w:sz w:val="16"/>
                <w:szCs w:val="16"/>
              </w:rPr>
              <w:t>ein internes</w:t>
            </w:r>
            <w:r>
              <w:rPr>
                <w:color w:val="00B0F0"/>
                <w:sz w:val="16"/>
                <w:szCs w:val="16"/>
              </w:rPr>
              <w:t xml:space="preserve"> Qualitätssicherungsteam ein</w:t>
            </w:r>
            <w:r w:rsidR="00230AA7">
              <w:rPr>
                <w:color w:val="00B0F0"/>
                <w:sz w:val="16"/>
                <w:szCs w:val="16"/>
              </w:rPr>
              <w:t>zu</w:t>
            </w:r>
            <w:r>
              <w:rPr>
                <w:color w:val="00B0F0"/>
                <w:sz w:val="16"/>
                <w:szCs w:val="16"/>
              </w:rPr>
              <w:t>richten, um die Einhaltung der Kennzeichnungsvorschriften zu überwachen</w:t>
            </w:r>
          </w:p>
          <w:p w14:paraId="67E07566" w14:textId="77777777" w:rsidR="00F57740" w:rsidRPr="006F6317" w:rsidRDefault="00F57740" w:rsidP="00F57740">
            <w:pPr>
              <w:pStyle w:val="Listenabsatz"/>
              <w:numPr>
                <w:ilvl w:val="0"/>
                <w:numId w:val="38"/>
              </w:numPr>
              <w:spacing w:before="0"/>
              <w:ind w:left="354" w:hanging="284"/>
              <w:jc w:val="left"/>
              <w:rPr>
                <w:sz w:val="16"/>
                <w:szCs w:val="16"/>
              </w:rPr>
            </w:pPr>
            <w:r w:rsidRPr="00F57740">
              <w:rPr>
                <w:color w:val="00B0F0"/>
                <w:sz w:val="16"/>
                <w:szCs w:val="16"/>
              </w:rPr>
              <w:t>stellen Sie sicher</w:t>
            </w:r>
            <w:r>
              <w:rPr>
                <w:color w:val="00B0F0"/>
                <w:sz w:val="16"/>
                <w:szCs w:val="16"/>
              </w:rPr>
              <w:t>, dass die Kennzeichnung Informationen zu Zutaten, Allergenen und Herkunft in mehreren Sprachen enthält</w:t>
            </w:r>
          </w:p>
          <w:p w14:paraId="2904B055" w14:textId="77777777" w:rsidR="006F6317" w:rsidRDefault="006F6317" w:rsidP="006F6317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33ED8465" w14:textId="77777777" w:rsidR="006F6317" w:rsidRDefault="006F6317" w:rsidP="006F6317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39FCF686" w14:textId="77777777" w:rsidR="006F6317" w:rsidRDefault="006F6317" w:rsidP="006F6317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388A58BC" w14:textId="77777777" w:rsidR="006F6317" w:rsidRDefault="006F6317" w:rsidP="006F6317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2E7AE6E9" w14:textId="77777777" w:rsidR="006F6317" w:rsidRDefault="006F6317" w:rsidP="006F6317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3BF93E7A" w14:textId="77777777" w:rsidR="006F6317" w:rsidRDefault="006F6317" w:rsidP="006F6317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Wir achten darauf, </w:t>
            </w:r>
            <w:r>
              <w:rPr>
                <w:b/>
                <w:sz w:val="16"/>
                <w:szCs w:val="16"/>
              </w:rPr>
              <w:t>wie wir unsere Zutaten einkaufen. Zu diesem Zweck haben wir die folgenden Richtlinien und daraus resultierenden Praktiken eingeführt</w:t>
            </w:r>
            <w:r w:rsidRPr="00284625">
              <w:rPr>
                <w:sz w:val="16"/>
                <w:szCs w:val="16"/>
              </w:rPr>
              <w:t xml:space="preserve"> </w:t>
            </w:r>
            <w:r w:rsidRPr="00284625">
              <w:rPr>
                <w:b/>
                <w:color w:val="FFC000"/>
                <w:sz w:val="16"/>
                <w:szCs w:val="16"/>
              </w:rPr>
              <w:t>(</w:t>
            </w:r>
            <w:r>
              <w:rPr>
                <w:b/>
                <w:color w:val="FFC000"/>
                <w:sz w:val="16"/>
                <w:szCs w:val="16"/>
              </w:rPr>
              <w:t>betroffene Gemeinschaften, Geschäftsethik)</w:t>
            </w:r>
            <w:r w:rsidRPr="00D7364F">
              <w:rPr>
                <w:b/>
                <w:color w:val="FFC000"/>
                <w:sz w:val="16"/>
                <w:szCs w:val="16"/>
              </w:rPr>
              <w:t>:</w:t>
            </w:r>
          </w:p>
          <w:p w14:paraId="63DEB33F" w14:textId="77777777" w:rsidR="006F6317" w:rsidRDefault="006F6317" w:rsidP="006F6317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718F6B6C" w14:textId="77777777" w:rsidR="006A279C" w:rsidRPr="006A279C" w:rsidRDefault="006F6317" w:rsidP="00776F20">
            <w:pPr>
              <w:pStyle w:val="Listenabsatz"/>
              <w:numPr>
                <w:ilvl w:val="0"/>
                <w:numId w:val="40"/>
              </w:numPr>
              <w:spacing w:before="0"/>
              <w:ind w:left="354" w:hanging="284"/>
              <w:jc w:val="left"/>
              <w:rPr>
                <w:sz w:val="16"/>
                <w:szCs w:val="16"/>
              </w:rPr>
            </w:pPr>
            <w:r w:rsidRPr="006A279C">
              <w:rPr>
                <w:sz w:val="16"/>
                <w:szCs w:val="16"/>
              </w:rPr>
              <w:t>für unsere</w:t>
            </w:r>
            <w:r w:rsidR="006A279C" w:rsidRPr="006A279C">
              <w:rPr>
                <w:sz w:val="16"/>
                <w:szCs w:val="16"/>
              </w:rPr>
              <w:t xml:space="preserve"> zertifizierten Zutaten fordern wir von unseren Lieferanten aktualisierte Zertifizierungen an, um die Angaben zu Bio-Qualität, regionaler Herkunft oder ethischer Beschaffung zu überprüfen</w:t>
            </w:r>
          </w:p>
          <w:p w14:paraId="261911E3" w14:textId="77777777" w:rsidR="006A279C" w:rsidRPr="006A279C" w:rsidRDefault="006A279C" w:rsidP="00776F20">
            <w:pPr>
              <w:pStyle w:val="Listenabsatz"/>
              <w:numPr>
                <w:ilvl w:val="0"/>
                <w:numId w:val="40"/>
              </w:numPr>
              <w:spacing w:before="0"/>
              <w:ind w:left="354" w:hanging="284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6A279C">
              <w:rPr>
                <w:sz w:val="16"/>
                <w:szCs w:val="16"/>
              </w:rPr>
              <w:t xml:space="preserve">ir sind stets bestrebt, direkt von familiengeführten Landwirten </w:t>
            </w:r>
            <w:r w:rsidR="003939F4">
              <w:rPr>
                <w:sz w:val="16"/>
                <w:szCs w:val="16"/>
              </w:rPr>
              <w:t xml:space="preserve">und Produzenten </w:t>
            </w:r>
            <w:r w:rsidRPr="006A279C">
              <w:rPr>
                <w:sz w:val="16"/>
                <w:szCs w:val="16"/>
              </w:rPr>
              <w:t xml:space="preserve">zu kaufen </w:t>
            </w:r>
            <w:r w:rsidR="003939F4">
              <w:rPr>
                <w:sz w:val="16"/>
                <w:szCs w:val="16"/>
              </w:rPr>
              <w:t>sowie von Genossenschaften</w:t>
            </w:r>
          </w:p>
          <w:p w14:paraId="2ACFEA7D" w14:textId="77777777" w:rsidR="006F6317" w:rsidRDefault="003939F4" w:rsidP="00776F20">
            <w:pPr>
              <w:pStyle w:val="Listenabsatz"/>
              <w:numPr>
                <w:ilvl w:val="0"/>
                <w:numId w:val="40"/>
              </w:numPr>
              <w:spacing w:before="0"/>
              <w:ind w:left="354" w:hanging="284"/>
              <w:jc w:val="left"/>
              <w:rPr>
                <w:color w:val="00B0F0"/>
                <w:sz w:val="16"/>
                <w:szCs w:val="16"/>
              </w:rPr>
            </w:pPr>
            <w:r w:rsidRPr="003939F4">
              <w:rPr>
                <w:color w:val="00B0F0"/>
                <w:sz w:val="16"/>
                <w:szCs w:val="16"/>
              </w:rPr>
              <w:t>u</w:t>
            </w:r>
            <w:r w:rsidR="006A279C" w:rsidRPr="003939F4">
              <w:rPr>
                <w:color w:val="00B0F0"/>
                <w:sz w:val="16"/>
                <w:szCs w:val="16"/>
              </w:rPr>
              <w:t>nser Verhaltenskodex für Lieferanten</w:t>
            </w:r>
            <w:r w:rsidRPr="003939F4">
              <w:rPr>
                <w:color w:val="00B0F0"/>
                <w:sz w:val="16"/>
                <w:szCs w:val="16"/>
              </w:rPr>
              <w:t xml:space="preserve"> </w:t>
            </w:r>
            <w:r w:rsidR="006A279C" w:rsidRPr="003939F4">
              <w:rPr>
                <w:color w:val="00B0F0"/>
                <w:sz w:val="16"/>
                <w:szCs w:val="16"/>
              </w:rPr>
              <w:t>enthält spezifische Abschnitte</w:t>
            </w:r>
            <w:r w:rsidRPr="003939F4">
              <w:rPr>
                <w:color w:val="00B0F0"/>
                <w:sz w:val="16"/>
                <w:szCs w:val="16"/>
              </w:rPr>
              <w:t xml:space="preserve"> </w:t>
            </w:r>
            <w:r w:rsidR="006A279C" w:rsidRPr="003939F4">
              <w:rPr>
                <w:color w:val="00B0F0"/>
                <w:sz w:val="16"/>
                <w:szCs w:val="16"/>
              </w:rPr>
              <w:t>zur Lebensmittelsicherheit (hygienische und</w:t>
            </w:r>
            <w:r w:rsidRPr="003939F4">
              <w:rPr>
                <w:color w:val="00B0F0"/>
                <w:sz w:val="16"/>
                <w:szCs w:val="16"/>
              </w:rPr>
              <w:t xml:space="preserve"> sichere</w:t>
            </w:r>
            <w:r w:rsidR="001054D0">
              <w:rPr>
                <w:color w:val="00B0F0"/>
                <w:sz w:val="16"/>
                <w:szCs w:val="16"/>
              </w:rPr>
              <w:t xml:space="preserve"> Produktionspraktiken, transparente Herkunft der Zutaten, usw.)</w:t>
            </w:r>
          </w:p>
          <w:p w14:paraId="056379A8" w14:textId="77777777" w:rsidR="00776F20" w:rsidRPr="003939F4" w:rsidRDefault="00776F20" w:rsidP="00776F20">
            <w:pPr>
              <w:pStyle w:val="Listenabsatz"/>
              <w:numPr>
                <w:ilvl w:val="0"/>
                <w:numId w:val="40"/>
              </w:numPr>
              <w:spacing w:before="0"/>
              <w:ind w:left="354" w:hanging="284"/>
              <w:jc w:val="left"/>
              <w:rPr>
                <w:color w:val="00B0F0"/>
                <w:sz w:val="16"/>
                <w:szCs w:val="16"/>
              </w:rPr>
            </w:pPr>
            <w:r>
              <w:rPr>
                <w:color w:val="00B0F0"/>
                <w:sz w:val="16"/>
                <w:szCs w:val="16"/>
              </w:rPr>
              <w:t>wir pflegen den Kontakt zu unseren Lieferanten und führen Audits durch</w:t>
            </w:r>
          </w:p>
          <w:p w14:paraId="543ED701" w14:textId="77777777" w:rsidR="006F6317" w:rsidRPr="006F6317" w:rsidRDefault="006F6317" w:rsidP="006F6317">
            <w:pPr>
              <w:spacing w:before="0"/>
              <w:jc w:val="left"/>
              <w:rPr>
                <w:sz w:val="16"/>
                <w:szCs w:val="16"/>
              </w:rPr>
            </w:pPr>
          </w:p>
        </w:tc>
      </w:tr>
    </w:tbl>
    <w:p w14:paraId="52496FC2" w14:textId="77777777" w:rsidR="00293DFA" w:rsidRDefault="00606486" w:rsidP="00293DFA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23768F" wp14:editId="77884CAC">
                <wp:simplePos x="0" y="0"/>
                <wp:positionH relativeFrom="column">
                  <wp:posOffset>5802630</wp:posOffset>
                </wp:positionH>
                <wp:positionV relativeFrom="paragraph">
                  <wp:posOffset>-8905875</wp:posOffset>
                </wp:positionV>
                <wp:extent cx="466725" cy="7705725"/>
                <wp:effectExtent l="0" t="0" r="9525" b="952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770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A3E2F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7</w:t>
                            </w:r>
                          </w:p>
                          <w:p w14:paraId="456077CD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0E0CE70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B5C65CB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8</w:t>
                            </w:r>
                          </w:p>
                          <w:p w14:paraId="52BA050C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5607134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FE3BB8C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E9EB3A9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95F5760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9A7D6D1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6E8DAB4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E1B0FDE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F3CA7BE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4FBF3AB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0BFEA8D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D95C769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60FFD15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E6CF030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9</w:t>
                            </w:r>
                          </w:p>
                          <w:p w14:paraId="744727F1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8D445D4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287CAD4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E7D07AD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D9C3776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D088BE0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BEADA54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BC6AD12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FEA5C3C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CE15BAF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C874C60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D89C5D6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97756BD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247931C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EE37C27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81EBC0F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E2167C4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296754A" w14:textId="77777777" w:rsidR="00606486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11E5C5E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4CA5CBD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254894A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10</w:t>
                            </w:r>
                          </w:p>
                          <w:p w14:paraId="7023B26C" w14:textId="77777777" w:rsidR="00606486" w:rsidRPr="005943BC" w:rsidRDefault="00606486" w:rsidP="00606486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3768F" id="Rechteck 8" o:spid="_x0000_s1031" style="position:absolute;left:0;text-align:left;margin-left:456.9pt;margin-top:-701.25pt;width:36.75pt;height:60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" filled="f" stroked="f" strokeweight="2pt">
                <v:textbox inset="0,0,0,0">
                  <w:txbxContent>
                    <w:p w14:paraId="50EA3E2F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7</w:t>
                      </w:r>
                    </w:p>
                    <w:p w14:paraId="456077CD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20E0CE70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B5C65CB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8</w:t>
                      </w:r>
                    </w:p>
                    <w:p w14:paraId="52BA050C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5607134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1FE3BB8C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E9EB3A9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295F5760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9A7D6D1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6E8DAB4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E1B0FDE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1F3CA7BE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4FBF3AB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0BFEA8D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D95C769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60FFD15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E6CF030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9</w:t>
                      </w:r>
                    </w:p>
                    <w:p w14:paraId="744727F1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8D445D4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287CAD4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1E7D07AD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D9C3776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2D088BE0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BEADA54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BC6AD12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4FEA5C3C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CE15BAF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1C874C60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D89C5D6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97756BD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247931C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EE37C27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81EBC0F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E2167C4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296754A" w14:textId="77777777" w:rsidR="00606486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511E5C5E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14CA5CBD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3254894A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10</w:t>
                      </w:r>
                    </w:p>
                    <w:p w14:paraId="7023B26C" w14:textId="77777777" w:rsidR="00606486" w:rsidRPr="005943BC" w:rsidRDefault="00606486" w:rsidP="00606486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90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3"/>
        <w:gridCol w:w="4559"/>
      </w:tblGrid>
      <w:tr w:rsidR="00A041A2" w:rsidRPr="00E06A61" w14:paraId="48AC507C" w14:textId="77777777" w:rsidTr="00AA23D5">
        <w:trPr>
          <w:trHeight w:val="756"/>
        </w:trPr>
        <w:tc>
          <w:tcPr>
            <w:tcW w:w="4513" w:type="dxa"/>
            <w:shd w:val="clear" w:color="auto" w:fill="C5F1C5"/>
            <w:vAlign w:val="center"/>
          </w:tcPr>
          <w:p w14:paraId="66513B31" w14:textId="77777777" w:rsidR="00A041A2" w:rsidRPr="00E06A61" w:rsidRDefault="00A041A2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 w:rsidRPr="00E06A61">
              <w:rPr>
                <w:b/>
                <w:color w:val="000000" w:themeColor="text1"/>
                <w:sz w:val="20"/>
              </w:rPr>
              <w:lastRenderedPageBreak/>
              <w:t>Kleine Unternehmen</w:t>
            </w:r>
            <w:r w:rsidRPr="00E06A61">
              <w:rPr>
                <w:b/>
                <w:color w:val="000000" w:themeColor="text1"/>
                <w:sz w:val="20"/>
              </w:rPr>
              <w:br/>
              <w:t>(12 Mitarbeiter)</w:t>
            </w:r>
          </w:p>
        </w:tc>
        <w:tc>
          <w:tcPr>
            <w:tcW w:w="4559" w:type="dxa"/>
            <w:shd w:val="clear" w:color="auto" w:fill="CCECFF"/>
            <w:vAlign w:val="center"/>
          </w:tcPr>
          <w:p w14:paraId="5558BF36" w14:textId="77777777" w:rsidR="00A041A2" w:rsidRPr="00E06A61" w:rsidRDefault="00A041A2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20"/>
              </w:rPr>
            </w:pPr>
            <w:r w:rsidRPr="00E06A61">
              <w:rPr>
                <w:b/>
                <w:color w:val="000000" w:themeColor="text1"/>
                <w:sz w:val="20"/>
              </w:rPr>
              <w:t>Mittelgroße Unternehmen</w:t>
            </w:r>
            <w:r w:rsidRPr="00E06A61">
              <w:rPr>
                <w:b/>
                <w:color w:val="000000" w:themeColor="text1"/>
                <w:sz w:val="20"/>
              </w:rPr>
              <w:br/>
              <w:t>(200 Mitarbeiter)</w:t>
            </w:r>
          </w:p>
        </w:tc>
      </w:tr>
      <w:tr w:rsidR="00A041A2" w:rsidRPr="00435F38" w14:paraId="4D28AF23" w14:textId="77777777" w:rsidTr="00AA23D5">
        <w:trPr>
          <w:trHeight w:val="48"/>
        </w:trPr>
        <w:tc>
          <w:tcPr>
            <w:tcW w:w="4513" w:type="dxa"/>
            <w:shd w:val="clear" w:color="auto" w:fill="auto"/>
            <w:vAlign w:val="center"/>
          </w:tcPr>
          <w:p w14:paraId="15988508" w14:textId="77777777" w:rsidR="00A041A2" w:rsidRPr="00435F38" w:rsidRDefault="00A041A2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  <w:tc>
          <w:tcPr>
            <w:tcW w:w="4559" w:type="dxa"/>
            <w:shd w:val="clear" w:color="auto" w:fill="auto"/>
            <w:vAlign w:val="center"/>
          </w:tcPr>
          <w:p w14:paraId="17345189" w14:textId="77777777" w:rsidR="00A041A2" w:rsidRPr="00435F38" w:rsidRDefault="00A041A2" w:rsidP="00AA23D5">
            <w:pPr>
              <w:spacing w:before="0"/>
              <w:ind w:right="-212"/>
              <w:contextualSpacing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041A2" w:rsidRPr="006F6317" w14:paraId="4EC6B9A4" w14:textId="77777777" w:rsidTr="0085151C">
        <w:trPr>
          <w:trHeight w:val="6892"/>
        </w:trPr>
        <w:tc>
          <w:tcPr>
            <w:tcW w:w="4513" w:type="dxa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2CD3BEA9" w14:textId="77777777" w:rsidR="001D2EDC" w:rsidRDefault="001D2EDC" w:rsidP="001D2EDC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  <w:r>
              <w:rPr>
                <w:sz w:val="16"/>
                <w:szCs w:val="16"/>
              </w:rPr>
              <w:t>Aufgrund unserer</w:t>
            </w:r>
            <w:r>
              <w:rPr>
                <w:szCs w:val="16"/>
              </w:rPr>
              <w:t xml:space="preserve"> </w:t>
            </w:r>
            <w:r w:rsidRPr="001D2EDC">
              <w:rPr>
                <w:sz w:val="16"/>
                <w:szCs w:val="16"/>
              </w:rPr>
              <w:t xml:space="preserve">regelmäßigen Interaktionen mit Behörden, wie beispielsweise Lebensmittelinspektoren, erkennen wir die Bedeutung des </w:t>
            </w:r>
            <w:r w:rsidRPr="00584FCC">
              <w:rPr>
                <w:b/>
                <w:sz w:val="16"/>
                <w:szCs w:val="16"/>
              </w:rPr>
              <w:t xml:space="preserve">Managements </w:t>
            </w:r>
            <w:r w:rsidR="00DD6BD7" w:rsidRPr="00584FCC">
              <w:rPr>
                <w:b/>
                <w:sz w:val="16"/>
                <w:szCs w:val="16"/>
              </w:rPr>
              <w:t>v</w:t>
            </w:r>
            <w:r w:rsidRPr="00584FCC">
              <w:rPr>
                <w:b/>
                <w:sz w:val="16"/>
                <w:szCs w:val="16"/>
              </w:rPr>
              <w:t>on Korruptionsrisiken in unseren Geschäftstätigkeiten</w:t>
            </w:r>
            <w:r w:rsidR="00DD6BD7" w:rsidRPr="00584FCC">
              <w:rPr>
                <w:b/>
                <w:sz w:val="16"/>
                <w:szCs w:val="16"/>
              </w:rPr>
              <w:t xml:space="preserve"> </w:t>
            </w:r>
            <w:r w:rsidRPr="00584FCC">
              <w:rPr>
                <w:b/>
                <w:sz w:val="16"/>
                <w:szCs w:val="16"/>
              </w:rPr>
              <w:t>an</w:t>
            </w:r>
            <w:r w:rsidR="00584FCC" w:rsidRPr="00584FCC">
              <w:rPr>
                <w:b/>
                <w:sz w:val="16"/>
                <w:szCs w:val="16"/>
              </w:rPr>
              <w:br/>
            </w:r>
            <w:r w:rsidRPr="00584FCC">
              <w:rPr>
                <w:b/>
                <w:color w:val="FFC000"/>
                <w:sz w:val="16"/>
                <w:szCs w:val="16"/>
              </w:rPr>
              <w:t>(Geschäftsethik):</w:t>
            </w:r>
          </w:p>
          <w:p w14:paraId="52463747" w14:textId="77777777" w:rsidR="000059A7" w:rsidRDefault="000059A7" w:rsidP="001D2EDC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</w:p>
          <w:p w14:paraId="6AC38F7C" w14:textId="77777777" w:rsidR="000059A7" w:rsidRPr="00CE49E9" w:rsidRDefault="000059A7" w:rsidP="00CE49E9">
            <w:pPr>
              <w:pStyle w:val="Listenabsatz"/>
              <w:numPr>
                <w:ilvl w:val="0"/>
                <w:numId w:val="42"/>
              </w:numPr>
              <w:spacing w:before="0"/>
              <w:ind w:left="333" w:hanging="284"/>
              <w:jc w:val="left"/>
              <w:rPr>
                <w:color w:val="000000" w:themeColor="text1"/>
                <w:sz w:val="16"/>
                <w:szCs w:val="16"/>
              </w:rPr>
            </w:pPr>
            <w:r w:rsidRPr="00CE49E9">
              <w:rPr>
                <w:color w:val="000000" w:themeColor="text1"/>
                <w:sz w:val="16"/>
                <w:szCs w:val="16"/>
              </w:rPr>
              <w:t>jeder Besuch von Inspektoren oder Beamten muss protokolliert werden. Wir geben niemals</w:t>
            </w:r>
            <w:r w:rsidR="00CE49E9" w:rsidRPr="00CE49E9">
              <w:rPr>
                <w:color w:val="000000" w:themeColor="text1"/>
                <w:sz w:val="16"/>
                <w:szCs w:val="16"/>
              </w:rPr>
              <w:t xml:space="preserve"> Geschenke oder Gefälligkeiten, um eine bessere Behandlung zu erhalten. Wenn sich ein Mitarbeite</w:t>
            </w:r>
            <w:r w:rsidR="00F57590">
              <w:rPr>
                <w:color w:val="000000" w:themeColor="text1"/>
                <w:sz w:val="16"/>
                <w:szCs w:val="16"/>
              </w:rPr>
              <w:t>r</w:t>
            </w:r>
            <w:r w:rsidR="00CE49E9" w:rsidRPr="00CE49E9">
              <w:rPr>
                <w:color w:val="000000" w:themeColor="text1"/>
                <w:sz w:val="16"/>
                <w:szCs w:val="16"/>
              </w:rPr>
              <w:t xml:space="preserve"> unter Druck gesetzt fühlt</w:t>
            </w:r>
            <w:r w:rsidR="00F575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CE49E9" w:rsidRPr="00CE49E9">
              <w:rPr>
                <w:color w:val="000000" w:themeColor="text1"/>
                <w:sz w:val="16"/>
                <w:szCs w:val="16"/>
              </w:rPr>
              <w:t>von einem Beamten</w:t>
            </w:r>
            <w:r w:rsidR="00F57590">
              <w:rPr>
                <w:color w:val="000000" w:themeColor="text1"/>
                <w:sz w:val="16"/>
                <w:szCs w:val="16"/>
              </w:rPr>
              <w:t>,</w:t>
            </w:r>
            <w:r w:rsidR="00CE49E9" w:rsidRPr="00CE49E9">
              <w:rPr>
                <w:color w:val="000000" w:themeColor="text1"/>
                <w:sz w:val="16"/>
                <w:szCs w:val="16"/>
              </w:rPr>
              <w:t xml:space="preserve"> sollte</w:t>
            </w:r>
            <w:r w:rsidR="00F57590">
              <w:rPr>
                <w:color w:val="000000" w:themeColor="text1"/>
                <w:sz w:val="16"/>
                <w:szCs w:val="16"/>
              </w:rPr>
              <w:t xml:space="preserve"> d</w:t>
            </w:r>
            <w:r w:rsidR="00CE49E9" w:rsidRPr="00CE49E9">
              <w:rPr>
                <w:color w:val="000000" w:themeColor="text1"/>
                <w:sz w:val="16"/>
                <w:szCs w:val="16"/>
              </w:rPr>
              <w:t xml:space="preserve">ie Situation unverzüglich </w:t>
            </w:r>
            <w:r w:rsidR="008A2C8A">
              <w:rPr>
                <w:color w:val="000000" w:themeColor="text1"/>
                <w:sz w:val="16"/>
                <w:szCs w:val="16"/>
              </w:rPr>
              <w:t xml:space="preserve">dem </w:t>
            </w:r>
            <w:r w:rsidR="00CE49E9" w:rsidRPr="00CE49E9">
              <w:rPr>
                <w:color w:val="000000" w:themeColor="text1"/>
                <w:sz w:val="16"/>
                <w:szCs w:val="16"/>
              </w:rPr>
              <w:t>Geschäftsführer oder Eigentümer</w:t>
            </w:r>
            <w:r w:rsidR="008A2C8A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7590">
              <w:rPr>
                <w:color w:val="000000" w:themeColor="text1"/>
                <w:sz w:val="16"/>
                <w:szCs w:val="16"/>
              </w:rPr>
              <w:t>gemeldet werden</w:t>
            </w:r>
          </w:p>
          <w:p w14:paraId="6B646914" w14:textId="77777777" w:rsidR="00A041A2" w:rsidRPr="0057349B" w:rsidRDefault="00A041A2" w:rsidP="00AA23D5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4559" w:type="dxa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062006BA" w14:textId="77777777" w:rsidR="00BE6B1B" w:rsidRPr="00584FCC" w:rsidRDefault="004C7348" w:rsidP="00BE6B1B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2F26516" wp14:editId="681CC78B">
                      <wp:simplePos x="0" y="0"/>
                      <wp:positionH relativeFrom="column">
                        <wp:posOffset>2835275</wp:posOffset>
                      </wp:positionH>
                      <wp:positionV relativeFrom="paragraph">
                        <wp:posOffset>58420</wp:posOffset>
                      </wp:positionV>
                      <wp:extent cx="466725" cy="7705725"/>
                      <wp:effectExtent l="0" t="0" r="9525" b="9525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7705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F49D16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11</w:t>
                                  </w:r>
                                </w:p>
                                <w:p w14:paraId="4F3B4708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3020E96E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79A7ED89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3A509309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12</w:t>
                                  </w:r>
                                </w:p>
                                <w:p w14:paraId="40259A42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7D9BB595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59920CA3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52FBBEA0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1ECCF22B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377320A2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56B7A57E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5E54A6EB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70945E88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06FB8D75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13</w:t>
                                  </w:r>
                                </w:p>
                                <w:p w14:paraId="7B6E7354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574B55B3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00239B5C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710BB80A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69A04A7F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4556E3E5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3171A867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70563395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3605D5DD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18EA4725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6EB81155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267DE13E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14</w:t>
                                  </w:r>
                                </w:p>
                                <w:p w14:paraId="4636C8A3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3EBBE923" w14:textId="77777777" w:rsidR="004C7348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14:paraId="49EBA7F9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>15</w:t>
                                  </w:r>
                                </w:p>
                                <w:p w14:paraId="7097E780" w14:textId="77777777" w:rsidR="004C7348" w:rsidRPr="005943BC" w:rsidRDefault="004C7348" w:rsidP="004C7348">
                                  <w:pPr>
                                    <w:spacing w:before="0"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26516" id="Rechteck 9" o:spid="_x0000_s1032" style="position:absolute;margin-left:223.25pt;margin-top:4.6pt;width:36.75pt;height:60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" filled="f" stroked="f" strokeweight="2pt">
                      <v:textbox inset="0,0,0,0">
                        <w:txbxContent>
                          <w:p w14:paraId="7CF49D16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11</w:t>
                            </w:r>
                          </w:p>
                          <w:p w14:paraId="4F3B4708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020E96E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9A7ED89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A509309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12</w:t>
                            </w:r>
                          </w:p>
                          <w:p w14:paraId="40259A42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D9BB595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9920CA3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2FBBEA0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ECCF22B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77320A2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6B7A57E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E54A6EB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0945E88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6FB8D75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13</w:t>
                            </w:r>
                          </w:p>
                          <w:p w14:paraId="7B6E7354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574B55B3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0239B5C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10BB80A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9A04A7F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556E3E5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171A867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0563395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605D5DD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18EA4725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EB81155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67DE13E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14</w:t>
                            </w:r>
                          </w:p>
                          <w:p w14:paraId="4636C8A3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3EBBE923" w14:textId="77777777" w:rsidR="004C7348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9EBA7F9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15</w:t>
                            </w:r>
                          </w:p>
                          <w:p w14:paraId="7097E780" w14:textId="77777777" w:rsidR="004C7348" w:rsidRPr="005943BC" w:rsidRDefault="004C7348" w:rsidP="004C7348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6B1B">
              <w:rPr>
                <w:sz w:val="16"/>
                <w:szCs w:val="16"/>
              </w:rPr>
              <w:t>Aufgrund unserer</w:t>
            </w:r>
            <w:r w:rsidR="00BE6B1B">
              <w:rPr>
                <w:szCs w:val="16"/>
              </w:rPr>
              <w:t xml:space="preserve"> </w:t>
            </w:r>
            <w:r w:rsidR="00BE6B1B" w:rsidRPr="001D2EDC">
              <w:rPr>
                <w:sz w:val="16"/>
                <w:szCs w:val="16"/>
              </w:rPr>
              <w:t xml:space="preserve">regelmäßigen Interaktionen mit Behörden, wie beispielsweise Lebensmittelinspektoren, erkennen wir die Bedeutung des </w:t>
            </w:r>
            <w:r w:rsidR="00BE6B1B" w:rsidRPr="00584FCC">
              <w:rPr>
                <w:b/>
                <w:sz w:val="16"/>
                <w:szCs w:val="16"/>
              </w:rPr>
              <w:t>Managements von Korruptionsrisiken in unseren Geschäftstätigkeiten an</w:t>
            </w:r>
            <w:r w:rsidR="00BE6B1B" w:rsidRPr="00584FCC">
              <w:rPr>
                <w:b/>
                <w:sz w:val="16"/>
                <w:szCs w:val="16"/>
              </w:rPr>
              <w:br/>
            </w:r>
            <w:r w:rsidR="00BE6B1B" w:rsidRPr="00584FCC">
              <w:rPr>
                <w:b/>
                <w:color w:val="FFC000"/>
                <w:sz w:val="16"/>
                <w:szCs w:val="16"/>
              </w:rPr>
              <w:t>(</w:t>
            </w:r>
            <w:r w:rsidR="000059A7">
              <w:rPr>
                <w:b/>
                <w:color w:val="FFC000"/>
                <w:sz w:val="16"/>
                <w:szCs w:val="16"/>
              </w:rPr>
              <w:t>betroffene Gemeinschaften</w:t>
            </w:r>
            <w:r w:rsidR="00A0028E">
              <w:rPr>
                <w:b/>
                <w:color w:val="FFC000"/>
                <w:sz w:val="16"/>
                <w:szCs w:val="16"/>
              </w:rPr>
              <w:t xml:space="preserve">, </w:t>
            </w:r>
            <w:r w:rsidR="00BE6B1B" w:rsidRPr="00584FCC">
              <w:rPr>
                <w:b/>
                <w:color w:val="FFC000"/>
                <w:sz w:val="16"/>
                <w:szCs w:val="16"/>
              </w:rPr>
              <w:t>Geschäftsethik):</w:t>
            </w:r>
          </w:p>
          <w:p w14:paraId="15AEB4C3" w14:textId="77777777" w:rsidR="00A041A2" w:rsidRDefault="00A041A2" w:rsidP="00BE6B1B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6A59503D" w14:textId="77777777" w:rsidR="00A0028E" w:rsidRDefault="00A0028E" w:rsidP="00A0028E">
            <w:pPr>
              <w:pStyle w:val="Listenabsatz"/>
              <w:numPr>
                <w:ilvl w:val="0"/>
                <w:numId w:val="42"/>
              </w:numPr>
              <w:spacing w:before="0"/>
              <w:ind w:left="333" w:hanging="284"/>
              <w:jc w:val="left"/>
              <w:rPr>
                <w:color w:val="000000" w:themeColor="text1"/>
                <w:sz w:val="16"/>
                <w:szCs w:val="16"/>
              </w:rPr>
            </w:pPr>
            <w:r w:rsidRPr="00CE49E9">
              <w:rPr>
                <w:color w:val="000000" w:themeColor="text1"/>
                <w:sz w:val="16"/>
                <w:szCs w:val="16"/>
              </w:rPr>
              <w:t>jeder Besuch von Inspektoren oder Beamten muss protokolliert werden. Wir geben niemals Geschenke oder Gefälligkeiten, um eine bessere Behandlung zu erhalten. Wenn sich ein Mitarbeite</w:t>
            </w:r>
            <w:r>
              <w:rPr>
                <w:color w:val="000000" w:themeColor="text1"/>
                <w:sz w:val="16"/>
                <w:szCs w:val="16"/>
              </w:rPr>
              <w:t>r</w:t>
            </w:r>
            <w:r w:rsidRPr="00CE49E9">
              <w:rPr>
                <w:color w:val="000000" w:themeColor="text1"/>
                <w:sz w:val="16"/>
                <w:szCs w:val="16"/>
              </w:rPr>
              <w:t xml:space="preserve"> unter Druck gesetzt fühlt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E49E9">
              <w:rPr>
                <w:color w:val="000000" w:themeColor="text1"/>
                <w:sz w:val="16"/>
                <w:szCs w:val="16"/>
              </w:rPr>
              <w:t>von einem Beamten</w:t>
            </w:r>
            <w:r>
              <w:rPr>
                <w:color w:val="000000" w:themeColor="text1"/>
                <w:sz w:val="16"/>
                <w:szCs w:val="16"/>
              </w:rPr>
              <w:t>,</w:t>
            </w:r>
            <w:r w:rsidRPr="00CE49E9">
              <w:rPr>
                <w:color w:val="000000" w:themeColor="text1"/>
                <w:sz w:val="16"/>
                <w:szCs w:val="16"/>
              </w:rPr>
              <w:t xml:space="preserve"> sollte</w:t>
            </w:r>
            <w:r>
              <w:rPr>
                <w:color w:val="000000" w:themeColor="text1"/>
                <w:sz w:val="16"/>
                <w:szCs w:val="16"/>
              </w:rPr>
              <w:t xml:space="preserve"> d</w:t>
            </w:r>
            <w:r w:rsidRPr="00CE49E9">
              <w:rPr>
                <w:color w:val="000000" w:themeColor="text1"/>
                <w:sz w:val="16"/>
                <w:szCs w:val="16"/>
              </w:rPr>
              <w:t xml:space="preserve">ie Situation unverzüglich </w:t>
            </w:r>
            <w:r>
              <w:rPr>
                <w:color w:val="000000" w:themeColor="text1"/>
                <w:sz w:val="16"/>
                <w:szCs w:val="16"/>
              </w:rPr>
              <w:t xml:space="preserve">dem </w:t>
            </w:r>
            <w:r w:rsidRPr="00CE49E9">
              <w:rPr>
                <w:color w:val="000000" w:themeColor="text1"/>
                <w:sz w:val="16"/>
                <w:szCs w:val="16"/>
              </w:rPr>
              <w:t>Geschäftsführer oder Eigentümer</w:t>
            </w:r>
            <w:r>
              <w:rPr>
                <w:color w:val="000000" w:themeColor="text1"/>
                <w:sz w:val="16"/>
                <w:szCs w:val="16"/>
              </w:rPr>
              <w:t xml:space="preserve"> gemeldet werden</w:t>
            </w:r>
          </w:p>
          <w:p w14:paraId="7F682539" w14:textId="77777777" w:rsidR="00A0028E" w:rsidRDefault="00A0028E" w:rsidP="00A0028E">
            <w:pPr>
              <w:pStyle w:val="Listenabsatz"/>
              <w:numPr>
                <w:ilvl w:val="0"/>
                <w:numId w:val="42"/>
              </w:numPr>
              <w:spacing w:before="0"/>
              <w:ind w:left="333" w:hanging="284"/>
              <w:jc w:val="left"/>
              <w:rPr>
                <w:color w:val="00B0F0"/>
                <w:sz w:val="16"/>
                <w:szCs w:val="16"/>
              </w:rPr>
            </w:pPr>
            <w:r w:rsidRPr="00B645C5">
              <w:rPr>
                <w:color w:val="00B0F0"/>
                <w:sz w:val="16"/>
                <w:szCs w:val="16"/>
              </w:rPr>
              <w:t>um Korruption zu bekämpfen</w:t>
            </w:r>
            <w:r w:rsidRPr="00B645C5">
              <w:rPr>
                <w:color w:val="00B0F0"/>
              </w:rPr>
              <w:t xml:space="preserve"> </w:t>
            </w:r>
            <w:r w:rsidRPr="00B645C5">
              <w:rPr>
                <w:color w:val="00B0F0"/>
                <w:sz w:val="16"/>
                <w:szCs w:val="16"/>
              </w:rPr>
              <w:t>sollten Mitarbeiterfunktionen, die ein Korruptionsrisiko bergen, eingeschränkt und verpflichtet werden, jährlich an einer Antikorruptionsschulung teilzunehmen</w:t>
            </w:r>
          </w:p>
          <w:p w14:paraId="5968FF94" w14:textId="77777777" w:rsidR="00B645C5" w:rsidRDefault="00B645C5" w:rsidP="00B645C5">
            <w:pPr>
              <w:spacing w:before="0"/>
              <w:jc w:val="left"/>
              <w:rPr>
                <w:color w:val="00B0F0"/>
                <w:sz w:val="16"/>
                <w:szCs w:val="16"/>
              </w:rPr>
            </w:pPr>
          </w:p>
          <w:p w14:paraId="2C21C4FB" w14:textId="77777777" w:rsidR="00B645C5" w:rsidRDefault="00B645C5" w:rsidP="00B645C5">
            <w:pPr>
              <w:spacing w:before="0"/>
              <w:jc w:val="left"/>
              <w:rPr>
                <w:sz w:val="16"/>
                <w:szCs w:val="16"/>
              </w:rPr>
            </w:pPr>
          </w:p>
          <w:p w14:paraId="268EA076" w14:textId="77777777" w:rsidR="00B645C5" w:rsidRDefault="00B645C5" w:rsidP="00B645C5">
            <w:pPr>
              <w:spacing w:before="0"/>
              <w:jc w:val="left"/>
              <w:rPr>
                <w:b/>
                <w:color w:val="FFC000"/>
                <w:sz w:val="16"/>
                <w:szCs w:val="16"/>
              </w:rPr>
            </w:pPr>
            <w:r w:rsidRPr="00B645C5">
              <w:rPr>
                <w:b/>
                <w:color w:val="00B0F0"/>
                <w:sz w:val="16"/>
                <w:szCs w:val="16"/>
              </w:rPr>
              <w:t>Wir nutzen</w:t>
            </w:r>
            <w:r>
              <w:rPr>
                <w:b/>
                <w:color w:val="00B0F0"/>
                <w:sz w:val="16"/>
                <w:szCs w:val="16"/>
              </w:rPr>
              <w:t xml:space="preserve"> effektive Kommunikationskanäle, um Feedback von </w:t>
            </w:r>
            <w:r w:rsidR="00DB6D74">
              <w:rPr>
                <w:b/>
                <w:color w:val="00B0F0"/>
                <w:sz w:val="16"/>
                <w:szCs w:val="16"/>
              </w:rPr>
              <w:t xml:space="preserve">Kunden, unseren Mitarbeitern und von Gemeinschaften, </w:t>
            </w:r>
            <w:r w:rsidR="00DB6D74" w:rsidRPr="00DB6D74">
              <w:rPr>
                <w:color w:val="00B0F0"/>
                <w:sz w:val="16"/>
                <w:szCs w:val="16"/>
              </w:rPr>
              <w:t>die von</w:t>
            </w:r>
            <w:r w:rsidR="00A377C2">
              <w:rPr>
                <w:color w:val="00B0F0"/>
                <w:sz w:val="16"/>
                <w:szCs w:val="16"/>
              </w:rPr>
              <w:t xml:space="preserve"> unseren Lieferanten oder anderen Interessengruppen betroffen sind, </w:t>
            </w:r>
            <w:r w:rsidR="00A377C2" w:rsidRPr="00A377C2">
              <w:rPr>
                <w:color w:val="000000" w:themeColor="text1"/>
                <w:sz w:val="16"/>
                <w:szCs w:val="16"/>
              </w:rPr>
              <w:t xml:space="preserve">zu erhalten </w:t>
            </w:r>
            <w:r w:rsidR="00A377C2" w:rsidRPr="00584FCC">
              <w:rPr>
                <w:b/>
                <w:color w:val="FFC000"/>
                <w:sz w:val="16"/>
                <w:szCs w:val="16"/>
              </w:rPr>
              <w:t>(</w:t>
            </w:r>
            <w:r w:rsidR="00A377C2">
              <w:rPr>
                <w:b/>
                <w:color w:val="FFC000"/>
                <w:sz w:val="16"/>
                <w:szCs w:val="16"/>
              </w:rPr>
              <w:t xml:space="preserve">betroffene Gemeinschaften, </w:t>
            </w:r>
            <w:r w:rsidR="00A377C2" w:rsidRPr="00584FCC">
              <w:rPr>
                <w:b/>
                <w:color w:val="FFC000"/>
                <w:sz w:val="16"/>
                <w:szCs w:val="16"/>
              </w:rPr>
              <w:t>Geschäftsethik):</w:t>
            </w:r>
          </w:p>
          <w:p w14:paraId="48AE8916" w14:textId="77777777" w:rsidR="00A377C2" w:rsidRDefault="00A377C2" w:rsidP="00B645C5">
            <w:pPr>
              <w:spacing w:before="0"/>
              <w:jc w:val="left"/>
              <w:rPr>
                <w:b/>
                <w:color w:val="00B0F0"/>
                <w:sz w:val="16"/>
                <w:szCs w:val="16"/>
              </w:rPr>
            </w:pPr>
          </w:p>
          <w:p w14:paraId="6ACDF000" w14:textId="77777777" w:rsidR="00A377C2" w:rsidRPr="00624635" w:rsidRDefault="00A377C2" w:rsidP="00A80341">
            <w:pPr>
              <w:pStyle w:val="Listenabsatz"/>
              <w:numPr>
                <w:ilvl w:val="0"/>
                <w:numId w:val="42"/>
              </w:numPr>
              <w:spacing w:before="0"/>
              <w:ind w:left="333" w:hanging="284"/>
              <w:jc w:val="left"/>
              <w:rPr>
                <w:b/>
                <w:color w:val="00B0F0"/>
                <w:sz w:val="16"/>
                <w:szCs w:val="16"/>
              </w:rPr>
            </w:pPr>
            <w:r w:rsidRPr="00A377C2">
              <w:rPr>
                <w:color w:val="00B0F0"/>
                <w:sz w:val="16"/>
                <w:szCs w:val="16"/>
              </w:rPr>
              <w:t>Bedenken</w:t>
            </w:r>
            <w:r>
              <w:rPr>
                <w:color w:val="00B0F0"/>
                <w:sz w:val="16"/>
                <w:szCs w:val="16"/>
              </w:rPr>
              <w:t xml:space="preserve"> können über einen externen Hinweisgeberkanal gemeldet werden, wie z. B. die Wiederverwendung abgelaufener Lebensmittel oder Verstöße gegen Hygienevorschriften</w:t>
            </w:r>
          </w:p>
          <w:p w14:paraId="797D1620" w14:textId="77777777" w:rsidR="00A0028E" w:rsidRPr="006F6317" w:rsidRDefault="00624635" w:rsidP="000C7C56">
            <w:pPr>
              <w:pStyle w:val="Listenabsatz"/>
              <w:numPr>
                <w:ilvl w:val="0"/>
                <w:numId w:val="42"/>
              </w:numPr>
              <w:spacing w:before="0"/>
              <w:ind w:left="333" w:hanging="284"/>
              <w:jc w:val="left"/>
              <w:rPr>
                <w:sz w:val="16"/>
                <w:szCs w:val="16"/>
              </w:rPr>
            </w:pPr>
            <w:r w:rsidRPr="00684B8C">
              <w:rPr>
                <w:color w:val="00B0F0"/>
                <w:sz w:val="16"/>
                <w:szCs w:val="16"/>
              </w:rPr>
              <w:t>der Kanal steht intern und extern zur Verfügung; eine jährliche Kommunikationskampagne stellt sicher, dass alle Beteiligten ihn kennen und wissen, wie sie ihn nutzen können</w:t>
            </w:r>
          </w:p>
        </w:tc>
      </w:tr>
    </w:tbl>
    <w:p w14:paraId="38CCB7B3" w14:textId="77777777" w:rsidR="007C3A9B" w:rsidRPr="000C7C56" w:rsidRDefault="007C3A9B" w:rsidP="00293DFA">
      <w:pPr>
        <w:spacing w:before="0"/>
        <w:contextualSpacing/>
        <w:rPr>
          <w:sz w:val="8"/>
          <w:szCs w:val="8"/>
        </w:rPr>
      </w:pPr>
    </w:p>
    <w:tbl>
      <w:tblPr>
        <w:tblW w:w="90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0C7C56" w14:paraId="1D5B8AD6" w14:textId="77777777" w:rsidTr="000C7C56">
        <w:trPr>
          <w:trHeight w:val="525"/>
        </w:trPr>
        <w:tc>
          <w:tcPr>
            <w:tcW w:w="907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single" w:sz="18" w:space="0" w:color="FFFFFF" w:themeColor="background1"/>
            </w:tcBorders>
            <w:shd w:val="clear" w:color="auto" w:fill="EAEAEA"/>
            <w:vAlign w:val="center"/>
          </w:tcPr>
          <w:p w14:paraId="20B00FD1" w14:textId="77777777" w:rsidR="000C7C56" w:rsidRPr="000C7C56" w:rsidRDefault="000C7C56" w:rsidP="000C7C56">
            <w:pPr>
              <w:spacing w:before="60" w:after="120"/>
              <w:jc w:val="center"/>
              <w:rPr>
                <w:b/>
                <w:sz w:val="16"/>
                <w:szCs w:val="16"/>
              </w:rPr>
            </w:pPr>
            <w:r w:rsidRPr="000C7C56">
              <w:rPr>
                <w:b/>
                <w:sz w:val="16"/>
                <w:szCs w:val="16"/>
              </w:rPr>
              <w:t>Beschreibung des Ziels im Zusammenhang mit einer Richtlinie (B2):</w:t>
            </w:r>
          </w:p>
        </w:tc>
      </w:tr>
    </w:tbl>
    <w:p w14:paraId="5BE9F946" w14:textId="77777777" w:rsidR="000C7C56" w:rsidRPr="000C7C56" w:rsidRDefault="000C7C56" w:rsidP="00293DFA">
      <w:pPr>
        <w:spacing w:before="0"/>
        <w:contextualSpacing/>
        <w:rPr>
          <w:sz w:val="8"/>
          <w:szCs w:val="8"/>
        </w:rPr>
      </w:pPr>
    </w:p>
    <w:tbl>
      <w:tblPr>
        <w:tblW w:w="90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3"/>
        <w:gridCol w:w="4559"/>
      </w:tblGrid>
      <w:tr w:rsidR="007F0969" w:rsidRPr="006F6317" w14:paraId="4EA41349" w14:textId="77777777" w:rsidTr="0085151C">
        <w:trPr>
          <w:trHeight w:val="2835"/>
        </w:trPr>
        <w:tc>
          <w:tcPr>
            <w:tcW w:w="4513" w:type="dxa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3A0CE1D9" w14:textId="77777777" w:rsidR="007C454C" w:rsidRDefault="007C454C" w:rsidP="007C454C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Das Kleinunternehmen gibt unter B2 an,</w:t>
            </w:r>
            <w:r>
              <w:rPr>
                <w:sz w:val="16"/>
                <w:szCs w:val="16"/>
              </w:rPr>
              <w:br/>
              <w:t>dass es keine Zielvorgaben hat:</w:t>
            </w:r>
          </w:p>
          <w:p w14:paraId="1B411F7F" w14:textId="77777777" w:rsidR="007C454C" w:rsidRDefault="007C454C" w:rsidP="007C454C">
            <w:pPr>
              <w:spacing w:before="0"/>
              <w:jc w:val="center"/>
              <w:rPr>
                <w:sz w:val="16"/>
                <w:szCs w:val="16"/>
              </w:rPr>
            </w:pPr>
          </w:p>
          <w:p w14:paraId="2C620090" w14:textId="77777777" w:rsidR="007C454C" w:rsidRPr="007C454C" w:rsidRDefault="007C454C" w:rsidP="007C454C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7C454C">
              <w:rPr>
                <w:b/>
                <w:sz w:val="16"/>
                <w:szCs w:val="16"/>
              </w:rPr>
              <w:t>KEINE OFFENLEGUNG</w:t>
            </w:r>
          </w:p>
          <w:p w14:paraId="46BC5B58" w14:textId="77777777" w:rsidR="007F0969" w:rsidRPr="007C454C" w:rsidRDefault="007F0969" w:rsidP="007C454C">
            <w:pPr>
              <w:spacing w:before="0"/>
              <w:jc w:val="left"/>
              <w:rPr>
                <w:sz w:val="16"/>
                <w:szCs w:val="16"/>
              </w:rPr>
            </w:pPr>
          </w:p>
        </w:tc>
        <w:tc>
          <w:tcPr>
            <w:tcW w:w="4559" w:type="dxa"/>
            <w:tcBorders>
              <w:top w:val="single" w:sz="18" w:space="0" w:color="C5F1C5"/>
              <w:left w:val="single" w:sz="18" w:space="0" w:color="C5F1C5"/>
              <w:bottom w:val="single" w:sz="18" w:space="0" w:color="C5F1C5"/>
              <w:right w:val="single" w:sz="18" w:space="0" w:color="C5F1C5"/>
            </w:tcBorders>
          </w:tcPr>
          <w:p w14:paraId="4309204D" w14:textId="77777777" w:rsidR="007F0969" w:rsidRDefault="00E10392" w:rsidP="00E10392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Das mittelständische Unternehmen gibt unter B2 an,</w:t>
            </w:r>
            <w:r>
              <w:rPr>
                <w:sz w:val="16"/>
                <w:szCs w:val="16"/>
              </w:rPr>
              <w:br/>
              <w:t>dass es Ziele hat:</w:t>
            </w:r>
          </w:p>
          <w:p w14:paraId="502901F0" w14:textId="77777777" w:rsidR="00E10392" w:rsidRDefault="00E10392" w:rsidP="00E10392">
            <w:pPr>
              <w:spacing w:before="0"/>
              <w:jc w:val="center"/>
              <w:rPr>
                <w:sz w:val="16"/>
                <w:szCs w:val="16"/>
              </w:rPr>
            </w:pPr>
          </w:p>
          <w:p w14:paraId="503C3778" w14:textId="77777777" w:rsidR="00E10392" w:rsidRDefault="00E10392" w:rsidP="00E10392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E10392">
              <w:rPr>
                <w:b/>
                <w:sz w:val="16"/>
                <w:szCs w:val="16"/>
              </w:rPr>
              <w:t>Unser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10392">
              <w:rPr>
                <w:b/>
                <w:sz w:val="16"/>
                <w:szCs w:val="16"/>
              </w:rPr>
              <w:t>Ziel ist es, die Lebensmittelverschwendung in</w:t>
            </w:r>
            <w:r>
              <w:rPr>
                <w:b/>
                <w:sz w:val="16"/>
                <w:szCs w:val="16"/>
              </w:rPr>
              <w:br/>
            </w:r>
            <w:r w:rsidRPr="00E10392">
              <w:rPr>
                <w:b/>
                <w:sz w:val="16"/>
                <w:szCs w:val="16"/>
              </w:rPr>
              <w:t>unseren Speiseproduktionsbetrieben bis 2030 im</w:t>
            </w:r>
            <w:r>
              <w:rPr>
                <w:b/>
                <w:sz w:val="16"/>
                <w:szCs w:val="16"/>
              </w:rPr>
              <w:br/>
            </w:r>
            <w:r w:rsidRPr="00E10392">
              <w:rPr>
                <w:b/>
                <w:sz w:val="16"/>
                <w:szCs w:val="16"/>
              </w:rPr>
              <w:t>Vergleich zu 2025 um 50 % zu reduzieren.</w:t>
            </w:r>
            <w:r>
              <w:rPr>
                <w:b/>
                <w:sz w:val="16"/>
                <w:szCs w:val="16"/>
              </w:rPr>
              <w:br/>
            </w:r>
            <w:r w:rsidRPr="00E10392">
              <w:rPr>
                <w:b/>
                <w:sz w:val="16"/>
                <w:szCs w:val="16"/>
              </w:rPr>
              <w:t>Dies soll durch verbesserte Prognosen und die</w:t>
            </w:r>
            <w:r>
              <w:rPr>
                <w:b/>
                <w:sz w:val="16"/>
                <w:szCs w:val="16"/>
              </w:rPr>
              <w:br/>
            </w:r>
            <w:r w:rsidRPr="00E10392">
              <w:rPr>
                <w:b/>
                <w:sz w:val="16"/>
                <w:szCs w:val="16"/>
              </w:rPr>
              <w:t>Umverteilung überschüssiger Lebensmittel</w:t>
            </w:r>
            <w:r>
              <w:rPr>
                <w:b/>
                <w:sz w:val="16"/>
                <w:szCs w:val="16"/>
              </w:rPr>
              <w:br/>
            </w:r>
            <w:r w:rsidRPr="00E10392">
              <w:rPr>
                <w:b/>
                <w:sz w:val="16"/>
                <w:szCs w:val="16"/>
              </w:rPr>
              <w:t>erreicht werden.</w:t>
            </w:r>
          </w:p>
          <w:p w14:paraId="3128C3EC" w14:textId="77777777" w:rsidR="00E10392" w:rsidRPr="00E10392" w:rsidRDefault="00E10392" w:rsidP="00E10392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  <w:p w14:paraId="03F0F999" w14:textId="77777777" w:rsidR="00E10392" w:rsidRPr="00E10392" w:rsidRDefault="00E10392" w:rsidP="00E10392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E10392">
              <w:rPr>
                <w:b/>
                <w:sz w:val="16"/>
                <w:szCs w:val="16"/>
              </w:rPr>
              <w:t>Aufgrund unserer Standardisierungsbemühungen</w:t>
            </w:r>
            <w:r>
              <w:rPr>
                <w:b/>
                <w:sz w:val="16"/>
                <w:szCs w:val="16"/>
              </w:rPr>
              <w:br/>
            </w:r>
            <w:r w:rsidRPr="00E10392">
              <w:rPr>
                <w:b/>
                <w:sz w:val="16"/>
                <w:szCs w:val="16"/>
              </w:rPr>
              <w:t>gehen wir davon aus, dass sich dies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10392">
              <w:rPr>
                <w:b/>
                <w:sz w:val="16"/>
                <w:szCs w:val="16"/>
              </w:rPr>
              <w:t>innerhalb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10392">
              <w:rPr>
                <w:b/>
                <w:sz w:val="16"/>
                <w:szCs w:val="16"/>
              </w:rPr>
              <w:t>eines</w:t>
            </w:r>
            <w:r>
              <w:rPr>
                <w:b/>
                <w:sz w:val="16"/>
                <w:szCs w:val="16"/>
              </w:rPr>
              <w:br/>
              <w:t>Jahres ausgleichen wird.</w:t>
            </w:r>
          </w:p>
        </w:tc>
      </w:tr>
    </w:tbl>
    <w:p w14:paraId="0784B3E9" w14:textId="77777777" w:rsidR="000C7C56" w:rsidRPr="007C3A9B" w:rsidRDefault="000C7C56" w:rsidP="007F0969">
      <w:pPr>
        <w:spacing w:before="0"/>
        <w:contextualSpacing/>
        <w:rPr>
          <w:szCs w:val="22"/>
        </w:rPr>
      </w:pPr>
    </w:p>
    <w:sectPr w:rsidR="000C7C56" w:rsidRPr="007C3A9B" w:rsidSect="002A59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568" w:right="1701" w:bottom="851" w:left="1134" w:header="572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C8141" w14:textId="77777777" w:rsidR="008824ED" w:rsidRDefault="008824ED">
      <w:pPr>
        <w:spacing w:before="0"/>
      </w:pPr>
      <w:r>
        <w:separator/>
      </w:r>
    </w:p>
  </w:endnote>
  <w:endnote w:type="continuationSeparator" w:id="0">
    <w:p w14:paraId="542EDF92" w14:textId="77777777" w:rsidR="008824ED" w:rsidRDefault="008824E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99DD8" w14:textId="77777777" w:rsidR="00C15676" w:rsidRDefault="00C1567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9A2AD9" w:rsidRPr="008667C8" w14:paraId="51E33C6B" w14:textId="77777777" w:rsidTr="00C415E4">
      <w:trPr>
        <w:trHeight w:hRule="exact" w:val="737"/>
      </w:trPr>
      <w:tc>
        <w:tcPr>
          <w:tcW w:w="2977" w:type="dxa"/>
          <w:vAlign w:val="bottom"/>
        </w:tcPr>
        <w:p w14:paraId="373BA7A1" w14:textId="77777777" w:rsidR="009A2AD9" w:rsidRPr="005F3383" w:rsidRDefault="009A2AD9" w:rsidP="009A2AD9">
          <w:pPr>
            <w:tabs>
              <w:tab w:val="left" w:pos="2100"/>
            </w:tabs>
            <w:rPr>
              <w:sz w:val="20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sz w:val="20"/>
            </w:rPr>
            <w:fldChar w:fldCharType="begin"/>
          </w:r>
          <w:r w:rsidRPr="005F3383">
            <w:rPr>
              <w:sz w:val="20"/>
            </w:rPr>
            <w:instrText>PAGE   \* MERGEFORMAT</w:instrText>
          </w:r>
          <w:r w:rsidRPr="005F3383">
            <w:rPr>
              <w:sz w:val="20"/>
            </w:rPr>
            <w:fldChar w:fldCharType="separate"/>
          </w:r>
          <w:r w:rsidRPr="005F3383">
            <w:rPr>
              <w:sz w:val="20"/>
            </w:rPr>
            <w:t>1</w:t>
          </w:r>
          <w:r w:rsidRPr="005F3383">
            <w:rPr>
              <w:sz w:val="20"/>
            </w:rPr>
            <w:fldChar w:fldCharType="end"/>
          </w:r>
          <w:r w:rsidRPr="005F3383">
            <w:rPr>
              <w:sz w:val="20"/>
            </w:rPr>
            <w:t xml:space="preserve"> </w:t>
          </w:r>
          <w:sdt>
            <w:sdtPr>
              <w:rPr>
                <w:sz w:val="20"/>
              </w:rPr>
              <w:id w:val="-70163552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sz w:val="20"/>
                </w:rPr>
                <w:t xml:space="preserve">von </w:t>
              </w:r>
              <w:r w:rsidRPr="005F3383">
                <w:rPr>
                  <w:sz w:val="20"/>
                </w:rPr>
                <w:fldChar w:fldCharType="begin"/>
              </w:r>
              <w:r w:rsidRPr="005F3383">
                <w:rPr>
                  <w:sz w:val="20"/>
                </w:rPr>
                <w:instrText xml:space="preserve"> NUMPAGES  \* Arabic  \* MERGEFORMAT </w:instrText>
              </w:r>
              <w:r w:rsidRPr="005F3383">
                <w:rPr>
                  <w:sz w:val="20"/>
                </w:rPr>
                <w:fldChar w:fldCharType="separate"/>
              </w:r>
              <w:r w:rsidRPr="005F3383">
                <w:rPr>
                  <w:sz w:val="20"/>
                </w:rPr>
                <w:t>26</w:t>
              </w:r>
              <w:r w:rsidRPr="005F3383">
                <w:rPr>
                  <w:sz w:val="20"/>
                </w:rPr>
                <w:fldChar w:fldCharType="end"/>
              </w:r>
            </w:sdtContent>
          </w:sdt>
        </w:p>
        <w:p w14:paraId="069A95D2" w14:textId="77777777" w:rsidR="009A2AD9" w:rsidRPr="008667C8" w:rsidRDefault="009A2AD9" w:rsidP="009A2AD9">
          <w:pPr>
            <w:tabs>
              <w:tab w:val="left" w:pos="2100"/>
            </w:tabs>
            <w:spacing w:before="0"/>
            <w:rPr>
              <w:color w:val="228B22"/>
              <w:sz w:val="16"/>
              <w:szCs w:val="16"/>
            </w:rPr>
          </w:pPr>
          <w:r w:rsidRPr="000C52BA">
            <w:rPr>
              <w:b/>
              <w:color w:val="228B22"/>
              <w:sz w:val="20"/>
            </w:rPr>
            <w:t xml:space="preserve">VSME </w:t>
          </w:r>
          <w:r>
            <w:rPr>
              <w:b/>
              <w:color w:val="228B22"/>
              <w:sz w:val="20"/>
            </w:rPr>
            <w:t>BASICS 2026</w:t>
          </w:r>
        </w:p>
      </w:tc>
      <w:tc>
        <w:tcPr>
          <w:tcW w:w="3860" w:type="dxa"/>
          <w:vAlign w:val="bottom"/>
        </w:tcPr>
        <w:p w14:paraId="737253F5" w14:textId="77777777" w:rsidR="009A2AD9" w:rsidRDefault="009A2AD9" w:rsidP="009A2AD9">
          <w:pPr>
            <w:tabs>
              <w:tab w:val="center" w:pos="4536"/>
              <w:tab w:val="right" w:pos="9072"/>
              <w:tab w:val="left" w:pos="9781"/>
            </w:tabs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1312" behindDoc="0" locked="0" layoutInCell="1" allowOverlap="1" wp14:anchorId="6BB50BD0" wp14:editId="1B930AFF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6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040BC077" w14:textId="048E99EB" w:rsidR="009A2AD9" w:rsidRPr="009B73C0" w:rsidRDefault="009A2AD9" w:rsidP="009A2AD9">
          <w:pPr>
            <w:tabs>
              <w:tab w:val="left" w:pos="1731"/>
            </w:tabs>
            <w:ind w:right="-110"/>
            <w:jc w:val="right"/>
            <w:rPr>
              <w:b/>
              <w:color w:val="00B0F0"/>
              <w:sz w:val="20"/>
            </w:rPr>
          </w:pPr>
          <w:r>
            <w:rPr>
              <w:b/>
              <w:color w:val="228B22"/>
              <w:sz w:val="20"/>
            </w:rPr>
            <w:t>Praxishilfe</w:t>
          </w:r>
          <w:r w:rsidR="00C15676">
            <w:rPr>
              <w:b/>
              <w:color w:val="228B22"/>
              <w:sz w:val="20"/>
            </w:rPr>
            <w:t xml:space="preserve"> </w:t>
          </w:r>
          <w:bookmarkStart w:id="0" w:name="_GoBack"/>
          <w:bookmarkEnd w:id="0"/>
          <w:r w:rsidR="00C15676">
            <w:rPr>
              <w:b/>
              <w:color w:val="228B22"/>
              <w:sz w:val="20"/>
            </w:rPr>
            <w:t>4/2</w:t>
          </w:r>
        </w:p>
      </w:tc>
    </w:tr>
  </w:tbl>
  <w:p w14:paraId="1591AEA3" w14:textId="77777777" w:rsidR="001E1F96" w:rsidRPr="0038709B" w:rsidRDefault="001E1F96" w:rsidP="009A2AD9">
    <w:pPr>
      <w:pStyle w:val="Fuzeile"/>
      <w:spacing w:before="0"/>
      <w:rPr>
        <w:rFonts w:eastAsia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E6672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C458E" w14:textId="77777777" w:rsidR="008824ED" w:rsidRDefault="008824ED" w:rsidP="00EE217B">
      <w:pPr>
        <w:pStyle w:val="Fuzeile"/>
      </w:pPr>
    </w:p>
    <w:p w14:paraId="48D537D2" w14:textId="77777777" w:rsidR="008824ED" w:rsidRPr="00EE217B" w:rsidRDefault="008824ED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2F946596" w14:textId="77777777" w:rsidR="008824ED" w:rsidRDefault="008824ED" w:rsidP="00711AB6">
      <w:pPr>
        <w:spacing w:before="0"/>
        <w:jc w:val="center"/>
      </w:pPr>
    </w:p>
    <w:p w14:paraId="6B09EE53" w14:textId="77777777" w:rsidR="008824ED" w:rsidRPr="00711AB6" w:rsidRDefault="008824ED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  <w:footnote w:id="1">
    <w:p w14:paraId="7319A9C8" w14:textId="77777777" w:rsidR="00536D07" w:rsidRDefault="00536D07" w:rsidP="00115E1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A200CE">
        <w:t xml:space="preserve">Diese Fallstudie </w:t>
      </w:r>
      <w:r w:rsidR="00A200CE" w:rsidRPr="00A200CE">
        <w:t>baut auf den Praktiken, Richtlinien und zukünftigen Initiativen auf, die in d</w:t>
      </w:r>
      <w:r w:rsidR="003275EB">
        <w:t>er</w:t>
      </w:r>
      <w:r w:rsidR="00A200CE" w:rsidRPr="00A200CE">
        <w:t xml:space="preserve"> Fallstudie des Kleinunternehmens beschrieben wurden</w:t>
      </w:r>
      <w:r w:rsidR="00A41308">
        <w:t>.</w:t>
      </w:r>
      <w:r w:rsidR="00A200CE" w:rsidRPr="00A200CE">
        <w:t xml:space="preserve"> All</w:t>
      </w:r>
      <w:r w:rsidR="00A41308">
        <w:t>e</w:t>
      </w:r>
      <w:r w:rsidR="00A200CE" w:rsidRPr="00A200CE">
        <w:t xml:space="preserve"> zusätzliche</w:t>
      </w:r>
      <w:r w:rsidR="00A41308">
        <w:t>n</w:t>
      </w:r>
      <w:r w:rsidR="00A200CE" w:rsidRPr="00A200CE">
        <w:t xml:space="preserve"> Praktiken, Richtlinie</w:t>
      </w:r>
      <w:r w:rsidR="00115E1F">
        <w:t>n</w:t>
      </w:r>
      <w:r w:rsidR="00A200CE" w:rsidRPr="00A200CE">
        <w:t xml:space="preserve"> oder Initiativen, die nicht in der Fallstudie des Kleinunternehmens enthalten sind, werden hier nicht behandelt</w:t>
      </w:r>
      <w:r w:rsidR="00DD6CAE">
        <w:t xml:space="preserve">, sind </w:t>
      </w:r>
      <w:r w:rsidR="00DD6CAE" w:rsidRPr="00DD6CAE">
        <w:rPr>
          <w:color w:val="00B0F0"/>
        </w:rPr>
        <w:t>blau hervorgehoben.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230FD" w14:textId="77777777" w:rsidR="00C15676" w:rsidRDefault="00C1567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6D534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6ADE2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778FF48A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173984F4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14AE53EB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ED61896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67A37DD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49BDFF6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8FC4F2A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2275C6F1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1B5DC65F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68A53DA7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13B51FE"/>
    <w:multiLevelType w:val="hybridMultilevel"/>
    <w:tmpl w:val="9D8452C4"/>
    <w:lvl w:ilvl="0" w:tplc="7BAC1D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1B7826"/>
    <w:multiLevelType w:val="hybridMultilevel"/>
    <w:tmpl w:val="354C1C24"/>
    <w:lvl w:ilvl="0" w:tplc="11AE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04664"/>
    <w:multiLevelType w:val="hybridMultilevel"/>
    <w:tmpl w:val="20585820"/>
    <w:lvl w:ilvl="0" w:tplc="2722B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78740F0"/>
    <w:multiLevelType w:val="hybridMultilevel"/>
    <w:tmpl w:val="166EF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3AF32F3"/>
    <w:multiLevelType w:val="hybridMultilevel"/>
    <w:tmpl w:val="9648F6E6"/>
    <w:lvl w:ilvl="0" w:tplc="80D6F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7463EF"/>
    <w:multiLevelType w:val="hybridMultilevel"/>
    <w:tmpl w:val="25DCB158"/>
    <w:lvl w:ilvl="0" w:tplc="11AE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57A1E"/>
    <w:multiLevelType w:val="hybridMultilevel"/>
    <w:tmpl w:val="D494B8D6"/>
    <w:lvl w:ilvl="0" w:tplc="68586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3738AB"/>
    <w:multiLevelType w:val="hybridMultilevel"/>
    <w:tmpl w:val="FC18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BE6055"/>
    <w:multiLevelType w:val="hybridMultilevel"/>
    <w:tmpl w:val="B8B8FC16"/>
    <w:lvl w:ilvl="0" w:tplc="80D6F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77357"/>
    <w:multiLevelType w:val="hybridMultilevel"/>
    <w:tmpl w:val="11D2F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2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6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327CF"/>
    <w:multiLevelType w:val="hybridMultilevel"/>
    <w:tmpl w:val="F70E9F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40" w15:restartNumberingAfterBreak="0">
    <w:nsid w:val="7D8D6F55"/>
    <w:multiLevelType w:val="hybridMultilevel"/>
    <w:tmpl w:val="B69C17DA"/>
    <w:lvl w:ilvl="0" w:tplc="11AE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33"/>
  </w:num>
  <w:num w:numId="12">
    <w:abstractNumId w:val="14"/>
  </w:num>
  <w:num w:numId="13">
    <w:abstractNumId w:val="16"/>
  </w:num>
  <w:num w:numId="14">
    <w:abstractNumId w:val="30"/>
  </w:num>
  <w:num w:numId="15">
    <w:abstractNumId w:val="21"/>
  </w:num>
  <w:num w:numId="16">
    <w:abstractNumId w:val="17"/>
  </w:num>
  <w:num w:numId="17">
    <w:abstractNumId w:val="39"/>
  </w:num>
  <w:num w:numId="18">
    <w:abstractNumId w:val="19"/>
  </w:num>
  <w:num w:numId="19">
    <w:abstractNumId w:val="37"/>
  </w:num>
  <w:num w:numId="20">
    <w:abstractNumId w:val="36"/>
  </w:num>
  <w:num w:numId="21">
    <w:abstractNumId w:val="23"/>
  </w:num>
  <w:num w:numId="22">
    <w:abstractNumId w:val="32"/>
  </w:num>
  <w:num w:numId="23">
    <w:abstractNumId w:val="31"/>
  </w:num>
  <w:num w:numId="24">
    <w:abstractNumId w:val="27"/>
  </w:num>
  <w:num w:numId="25">
    <w:abstractNumId w:val="18"/>
  </w:num>
  <w:num w:numId="26">
    <w:abstractNumId w:val="25"/>
  </w:num>
  <w:num w:numId="27">
    <w:abstractNumId w:val="34"/>
  </w:num>
  <w:num w:numId="28">
    <w:abstractNumId w:val="13"/>
  </w:num>
  <w:num w:numId="29">
    <w:abstractNumId w:val="35"/>
  </w:num>
  <w:num w:numId="30">
    <w:abstractNumId w:val="10"/>
  </w:num>
  <w:num w:numId="31">
    <w:abstractNumId w:val="26"/>
  </w:num>
  <w:num w:numId="32">
    <w:abstractNumId w:val="29"/>
  </w:num>
  <w:num w:numId="33">
    <w:abstractNumId w:val="24"/>
  </w:num>
  <w:num w:numId="34">
    <w:abstractNumId w:val="15"/>
  </w:num>
  <w:num w:numId="35">
    <w:abstractNumId w:val="8"/>
  </w:num>
  <w:num w:numId="36">
    <w:abstractNumId w:val="11"/>
  </w:num>
  <w:num w:numId="37">
    <w:abstractNumId w:val="38"/>
  </w:num>
  <w:num w:numId="38">
    <w:abstractNumId w:val="20"/>
  </w:num>
  <w:num w:numId="39">
    <w:abstractNumId w:val="28"/>
  </w:num>
  <w:num w:numId="40">
    <w:abstractNumId w:val="9"/>
  </w:num>
  <w:num w:numId="41">
    <w:abstractNumId w:val="40"/>
  </w:num>
  <w:num w:numId="42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059A7"/>
    <w:rsid w:val="0001477C"/>
    <w:rsid w:val="00027D1F"/>
    <w:rsid w:val="00027DD9"/>
    <w:rsid w:val="0003242D"/>
    <w:rsid w:val="0004061E"/>
    <w:rsid w:val="0005326E"/>
    <w:rsid w:val="000616B8"/>
    <w:rsid w:val="00061A18"/>
    <w:rsid w:val="000625F4"/>
    <w:rsid w:val="00064F40"/>
    <w:rsid w:val="00071939"/>
    <w:rsid w:val="00075E7C"/>
    <w:rsid w:val="00080B9A"/>
    <w:rsid w:val="00086B8A"/>
    <w:rsid w:val="00087433"/>
    <w:rsid w:val="000927B5"/>
    <w:rsid w:val="00092B54"/>
    <w:rsid w:val="00097B2B"/>
    <w:rsid w:val="000A5E27"/>
    <w:rsid w:val="000B1337"/>
    <w:rsid w:val="000C371C"/>
    <w:rsid w:val="000C7C56"/>
    <w:rsid w:val="000D0C52"/>
    <w:rsid w:val="000D3103"/>
    <w:rsid w:val="000E26F7"/>
    <w:rsid w:val="000E7E76"/>
    <w:rsid w:val="00100D3F"/>
    <w:rsid w:val="001054D0"/>
    <w:rsid w:val="00111AC6"/>
    <w:rsid w:val="00115E1F"/>
    <w:rsid w:val="001205E2"/>
    <w:rsid w:val="00120EEE"/>
    <w:rsid w:val="00143F11"/>
    <w:rsid w:val="0016374E"/>
    <w:rsid w:val="00165A53"/>
    <w:rsid w:val="00191738"/>
    <w:rsid w:val="0019585B"/>
    <w:rsid w:val="001A1B58"/>
    <w:rsid w:val="001A6B40"/>
    <w:rsid w:val="001B3F50"/>
    <w:rsid w:val="001B7E25"/>
    <w:rsid w:val="001C02A5"/>
    <w:rsid w:val="001C0A32"/>
    <w:rsid w:val="001C0D6B"/>
    <w:rsid w:val="001C1789"/>
    <w:rsid w:val="001D22E2"/>
    <w:rsid w:val="001D2EDC"/>
    <w:rsid w:val="001E1F96"/>
    <w:rsid w:val="001E38E2"/>
    <w:rsid w:val="001E7A82"/>
    <w:rsid w:val="001F04DD"/>
    <w:rsid w:val="0020064F"/>
    <w:rsid w:val="002065BE"/>
    <w:rsid w:val="0021047B"/>
    <w:rsid w:val="00215C04"/>
    <w:rsid w:val="00223E26"/>
    <w:rsid w:val="00230AA7"/>
    <w:rsid w:val="00245E33"/>
    <w:rsid w:val="0025043C"/>
    <w:rsid w:val="0025227D"/>
    <w:rsid w:val="00257647"/>
    <w:rsid w:val="00264AF4"/>
    <w:rsid w:val="002717FB"/>
    <w:rsid w:val="00284625"/>
    <w:rsid w:val="00284FA6"/>
    <w:rsid w:val="00285560"/>
    <w:rsid w:val="00290924"/>
    <w:rsid w:val="00293DFA"/>
    <w:rsid w:val="002941B1"/>
    <w:rsid w:val="0029592F"/>
    <w:rsid w:val="002A064F"/>
    <w:rsid w:val="002A590D"/>
    <w:rsid w:val="002B17CE"/>
    <w:rsid w:val="002B298F"/>
    <w:rsid w:val="002B2D52"/>
    <w:rsid w:val="002B797D"/>
    <w:rsid w:val="002C0D01"/>
    <w:rsid w:val="002C5394"/>
    <w:rsid w:val="002C5458"/>
    <w:rsid w:val="002D0908"/>
    <w:rsid w:val="002D1F94"/>
    <w:rsid w:val="002D3B26"/>
    <w:rsid w:val="002D7E2D"/>
    <w:rsid w:val="002F09D8"/>
    <w:rsid w:val="002F4AA4"/>
    <w:rsid w:val="002F6B99"/>
    <w:rsid w:val="002F771F"/>
    <w:rsid w:val="00304799"/>
    <w:rsid w:val="003275EB"/>
    <w:rsid w:val="00335ABA"/>
    <w:rsid w:val="00337EA0"/>
    <w:rsid w:val="00340216"/>
    <w:rsid w:val="00342964"/>
    <w:rsid w:val="00352142"/>
    <w:rsid w:val="00354B8A"/>
    <w:rsid w:val="00364269"/>
    <w:rsid w:val="00373626"/>
    <w:rsid w:val="00376DCD"/>
    <w:rsid w:val="00381C9A"/>
    <w:rsid w:val="00382BCD"/>
    <w:rsid w:val="0038709B"/>
    <w:rsid w:val="003932A1"/>
    <w:rsid w:val="003939F4"/>
    <w:rsid w:val="0039408B"/>
    <w:rsid w:val="003943E5"/>
    <w:rsid w:val="003A3C88"/>
    <w:rsid w:val="003A6FEB"/>
    <w:rsid w:val="003B5066"/>
    <w:rsid w:val="003B559D"/>
    <w:rsid w:val="003B69EB"/>
    <w:rsid w:val="003E348F"/>
    <w:rsid w:val="003F1B18"/>
    <w:rsid w:val="003F543D"/>
    <w:rsid w:val="0041402E"/>
    <w:rsid w:val="00416D34"/>
    <w:rsid w:val="00425E06"/>
    <w:rsid w:val="00431ABD"/>
    <w:rsid w:val="00433509"/>
    <w:rsid w:val="00435F38"/>
    <w:rsid w:val="00440D21"/>
    <w:rsid w:val="00443FBE"/>
    <w:rsid w:val="00445BB8"/>
    <w:rsid w:val="0044742E"/>
    <w:rsid w:val="0045235E"/>
    <w:rsid w:val="00454705"/>
    <w:rsid w:val="004547FB"/>
    <w:rsid w:val="0046455E"/>
    <w:rsid w:val="004657D3"/>
    <w:rsid w:val="00465DB3"/>
    <w:rsid w:val="004867BC"/>
    <w:rsid w:val="00486A9E"/>
    <w:rsid w:val="0049126F"/>
    <w:rsid w:val="004A0B97"/>
    <w:rsid w:val="004A4C0E"/>
    <w:rsid w:val="004B2234"/>
    <w:rsid w:val="004B5526"/>
    <w:rsid w:val="004B5A8E"/>
    <w:rsid w:val="004B6415"/>
    <w:rsid w:val="004C60FF"/>
    <w:rsid w:val="004C6A02"/>
    <w:rsid w:val="004C7348"/>
    <w:rsid w:val="004D4F47"/>
    <w:rsid w:val="004D6C91"/>
    <w:rsid w:val="004E20B0"/>
    <w:rsid w:val="004E2AE4"/>
    <w:rsid w:val="004E4BFB"/>
    <w:rsid w:val="004E699D"/>
    <w:rsid w:val="004F1C26"/>
    <w:rsid w:val="004F1E92"/>
    <w:rsid w:val="0050152B"/>
    <w:rsid w:val="005060F4"/>
    <w:rsid w:val="00512E25"/>
    <w:rsid w:val="005219BA"/>
    <w:rsid w:val="00525CDB"/>
    <w:rsid w:val="00527267"/>
    <w:rsid w:val="0052770B"/>
    <w:rsid w:val="00536D07"/>
    <w:rsid w:val="005473EF"/>
    <w:rsid w:val="0055136F"/>
    <w:rsid w:val="0055156D"/>
    <w:rsid w:val="00565377"/>
    <w:rsid w:val="005665A7"/>
    <w:rsid w:val="00567521"/>
    <w:rsid w:val="0057349B"/>
    <w:rsid w:val="005835AF"/>
    <w:rsid w:val="00583AA1"/>
    <w:rsid w:val="00584FCC"/>
    <w:rsid w:val="0058679C"/>
    <w:rsid w:val="005913EC"/>
    <w:rsid w:val="005921A2"/>
    <w:rsid w:val="00593DC5"/>
    <w:rsid w:val="005943BC"/>
    <w:rsid w:val="005967E6"/>
    <w:rsid w:val="005A07A9"/>
    <w:rsid w:val="005A1E67"/>
    <w:rsid w:val="005A6B82"/>
    <w:rsid w:val="005B50E0"/>
    <w:rsid w:val="005B57D7"/>
    <w:rsid w:val="005B7F7F"/>
    <w:rsid w:val="005D26BD"/>
    <w:rsid w:val="005D2A74"/>
    <w:rsid w:val="005E0186"/>
    <w:rsid w:val="005E07BD"/>
    <w:rsid w:val="005E627C"/>
    <w:rsid w:val="005F5B4B"/>
    <w:rsid w:val="005F6F40"/>
    <w:rsid w:val="00605E85"/>
    <w:rsid w:val="00606486"/>
    <w:rsid w:val="00615D8F"/>
    <w:rsid w:val="00615EFE"/>
    <w:rsid w:val="00624635"/>
    <w:rsid w:val="00627151"/>
    <w:rsid w:val="00641B56"/>
    <w:rsid w:val="006454CF"/>
    <w:rsid w:val="00645558"/>
    <w:rsid w:val="0065198F"/>
    <w:rsid w:val="00652D23"/>
    <w:rsid w:val="006546AB"/>
    <w:rsid w:val="00660CEC"/>
    <w:rsid w:val="0066763B"/>
    <w:rsid w:val="00670616"/>
    <w:rsid w:val="00673650"/>
    <w:rsid w:val="00684B37"/>
    <w:rsid w:val="00684B8C"/>
    <w:rsid w:val="00692994"/>
    <w:rsid w:val="006A279C"/>
    <w:rsid w:val="006A7789"/>
    <w:rsid w:val="006A7DD6"/>
    <w:rsid w:val="006B4949"/>
    <w:rsid w:val="006B5C71"/>
    <w:rsid w:val="006C3B5F"/>
    <w:rsid w:val="006C3BF6"/>
    <w:rsid w:val="006C4228"/>
    <w:rsid w:val="006D2017"/>
    <w:rsid w:val="006D22F3"/>
    <w:rsid w:val="006D45A1"/>
    <w:rsid w:val="006E24F6"/>
    <w:rsid w:val="006E7126"/>
    <w:rsid w:val="006F6317"/>
    <w:rsid w:val="007026D1"/>
    <w:rsid w:val="007051B6"/>
    <w:rsid w:val="00710636"/>
    <w:rsid w:val="00711AB6"/>
    <w:rsid w:val="00716DD5"/>
    <w:rsid w:val="00720E5C"/>
    <w:rsid w:val="00722ED2"/>
    <w:rsid w:val="00723CAB"/>
    <w:rsid w:val="00724FD8"/>
    <w:rsid w:val="0073060F"/>
    <w:rsid w:val="007329E4"/>
    <w:rsid w:val="00744772"/>
    <w:rsid w:val="0074784E"/>
    <w:rsid w:val="00763FC1"/>
    <w:rsid w:val="007648E0"/>
    <w:rsid w:val="00765666"/>
    <w:rsid w:val="00766532"/>
    <w:rsid w:val="00767E93"/>
    <w:rsid w:val="00776F20"/>
    <w:rsid w:val="0078728B"/>
    <w:rsid w:val="00790130"/>
    <w:rsid w:val="00790AB7"/>
    <w:rsid w:val="00796513"/>
    <w:rsid w:val="00796F06"/>
    <w:rsid w:val="007A060E"/>
    <w:rsid w:val="007A2AC2"/>
    <w:rsid w:val="007A3E0C"/>
    <w:rsid w:val="007B74BA"/>
    <w:rsid w:val="007C0288"/>
    <w:rsid w:val="007C33BF"/>
    <w:rsid w:val="007C3A9B"/>
    <w:rsid w:val="007C454C"/>
    <w:rsid w:val="007D3976"/>
    <w:rsid w:val="007D3B54"/>
    <w:rsid w:val="007D3D47"/>
    <w:rsid w:val="007E0249"/>
    <w:rsid w:val="007F0969"/>
    <w:rsid w:val="007F3A7C"/>
    <w:rsid w:val="00802ED4"/>
    <w:rsid w:val="00805892"/>
    <w:rsid w:val="0081072B"/>
    <w:rsid w:val="00811A23"/>
    <w:rsid w:val="00812661"/>
    <w:rsid w:val="00817E16"/>
    <w:rsid w:val="008218DD"/>
    <w:rsid w:val="00837763"/>
    <w:rsid w:val="008471C9"/>
    <w:rsid w:val="0085151C"/>
    <w:rsid w:val="00855B99"/>
    <w:rsid w:val="00862DDF"/>
    <w:rsid w:val="008667C8"/>
    <w:rsid w:val="00870FFE"/>
    <w:rsid w:val="00872C95"/>
    <w:rsid w:val="00872F5F"/>
    <w:rsid w:val="0087591D"/>
    <w:rsid w:val="0088020C"/>
    <w:rsid w:val="008824ED"/>
    <w:rsid w:val="00883C63"/>
    <w:rsid w:val="00884570"/>
    <w:rsid w:val="00891EEA"/>
    <w:rsid w:val="00896E0E"/>
    <w:rsid w:val="008976BA"/>
    <w:rsid w:val="008A248A"/>
    <w:rsid w:val="008A2C8A"/>
    <w:rsid w:val="008A5560"/>
    <w:rsid w:val="008B6EE1"/>
    <w:rsid w:val="008C44B0"/>
    <w:rsid w:val="008D1A8E"/>
    <w:rsid w:val="008E0FC7"/>
    <w:rsid w:val="008E30FB"/>
    <w:rsid w:val="008F411C"/>
    <w:rsid w:val="009075A9"/>
    <w:rsid w:val="00920F10"/>
    <w:rsid w:val="009212B4"/>
    <w:rsid w:val="00927843"/>
    <w:rsid w:val="009460E0"/>
    <w:rsid w:val="00950B33"/>
    <w:rsid w:val="00965F0F"/>
    <w:rsid w:val="009A2AD9"/>
    <w:rsid w:val="009A6E64"/>
    <w:rsid w:val="009B10EE"/>
    <w:rsid w:val="009B2E65"/>
    <w:rsid w:val="009B69FD"/>
    <w:rsid w:val="009C12A8"/>
    <w:rsid w:val="009C2FF2"/>
    <w:rsid w:val="009D429E"/>
    <w:rsid w:val="009E1FB1"/>
    <w:rsid w:val="009E61C8"/>
    <w:rsid w:val="009E6D6B"/>
    <w:rsid w:val="009F6E01"/>
    <w:rsid w:val="00A0028E"/>
    <w:rsid w:val="00A0291D"/>
    <w:rsid w:val="00A041A2"/>
    <w:rsid w:val="00A06317"/>
    <w:rsid w:val="00A065C8"/>
    <w:rsid w:val="00A200CE"/>
    <w:rsid w:val="00A237ED"/>
    <w:rsid w:val="00A31197"/>
    <w:rsid w:val="00A377C2"/>
    <w:rsid w:val="00A41308"/>
    <w:rsid w:val="00A50759"/>
    <w:rsid w:val="00A5114A"/>
    <w:rsid w:val="00A56D7A"/>
    <w:rsid w:val="00A613A1"/>
    <w:rsid w:val="00A649A3"/>
    <w:rsid w:val="00A7113B"/>
    <w:rsid w:val="00A75CE3"/>
    <w:rsid w:val="00A8486F"/>
    <w:rsid w:val="00A86A36"/>
    <w:rsid w:val="00A969CB"/>
    <w:rsid w:val="00AA00D4"/>
    <w:rsid w:val="00AB56AB"/>
    <w:rsid w:val="00AC0BF0"/>
    <w:rsid w:val="00AC17EE"/>
    <w:rsid w:val="00AD33F1"/>
    <w:rsid w:val="00AD6224"/>
    <w:rsid w:val="00AE110A"/>
    <w:rsid w:val="00AE290A"/>
    <w:rsid w:val="00AE4267"/>
    <w:rsid w:val="00AE4BE6"/>
    <w:rsid w:val="00AF1983"/>
    <w:rsid w:val="00AF5989"/>
    <w:rsid w:val="00AF6EE5"/>
    <w:rsid w:val="00B13741"/>
    <w:rsid w:val="00B14C26"/>
    <w:rsid w:val="00B15449"/>
    <w:rsid w:val="00B15817"/>
    <w:rsid w:val="00B17572"/>
    <w:rsid w:val="00B22993"/>
    <w:rsid w:val="00B261B2"/>
    <w:rsid w:val="00B31014"/>
    <w:rsid w:val="00B57044"/>
    <w:rsid w:val="00B6345C"/>
    <w:rsid w:val="00B645C5"/>
    <w:rsid w:val="00B73242"/>
    <w:rsid w:val="00B77530"/>
    <w:rsid w:val="00B9373F"/>
    <w:rsid w:val="00B94870"/>
    <w:rsid w:val="00BA02EC"/>
    <w:rsid w:val="00BA1564"/>
    <w:rsid w:val="00BA7590"/>
    <w:rsid w:val="00BB4025"/>
    <w:rsid w:val="00BC6A51"/>
    <w:rsid w:val="00BD008A"/>
    <w:rsid w:val="00BD2864"/>
    <w:rsid w:val="00BD37FF"/>
    <w:rsid w:val="00BD62C0"/>
    <w:rsid w:val="00BE19F8"/>
    <w:rsid w:val="00BE368B"/>
    <w:rsid w:val="00BE4DA5"/>
    <w:rsid w:val="00BE6B1B"/>
    <w:rsid w:val="00BF0354"/>
    <w:rsid w:val="00BF7EB9"/>
    <w:rsid w:val="00C01E26"/>
    <w:rsid w:val="00C05845"/>
    <w:rsid w:val="00C15676"/>
    <w:rsid w:val="00C24E59"/>
    <w:rsid w:val="00C27521"/>
    <w:rsid w:val="00C3080F"/>
    <w:rsid w:val="00C43D74"/>
    <w:rsid w:val="00C470A2"/>
    <w:rsid w:val="00C53B60"/>
    <w:rsid w:val="00C61B3F"/>
    <w:rsid w:val="00C72DE5"/>
    <w:rsid w:val="00C8522D"/>
    <w:rsid w:val="00C91AC1"/>
    <w:rsid w:val="00C940C7"/>
    <w:rsid w:val="00C963A5"/>
    <w:rsid w:val="00CA4B53"/>
    <w:rsid w:val="00CA5C03"/>
    <w:rsid w:val="00CA6E23"/>
    <w:rsid w:val="00CA6FFC"/>
    <w:rsid w:val="00CB24C7"/>
    <w:rsid w:val="00CB2FA1"/>
    <w:rsid w:val="00CC04E1"/>
    <w:rsid w:val="00CC19EF"/>
    <w:rsid w:val="00CD1A9A"/>
    <w:rsid w:val="00CD7EEE"/>
    <w:rsid w:val="00CE49E9"/>
    <w:rsid w:val="00CE73C2"/>
    <w:rsid w:val="00D13BD1"/>
    <w:rsid w:val="00D14C47"/>
    <w:rsid w:val="00D165F6"/>
    <w:rsid w:val="00D20FAF"/>
    <w:rsid w:val="00D36710"/>
    <w:rsid w:val="00D4205B"/>
    <w:rsid w:val="00D45365"/>
    <w:rsid w:val="00D61222"/>
    <w:rsid w:val="00D7364F"/>
    <w:rsid w:val="00D76D2A"/>
    <w:rsid w:val="00D86537"/>
    <w:rsid w:val="00D97DC7"/>
    <w:rsid w:val="00DA6374"/>
    <w:rsid w:val="00DA7A8C"/>
    <w:rsid w:val="00DB3B77"/>
    <w:rsid w:val="00DB6D74"/>
    <w:rsid w:val="00DC679B"/>
    <w:rsid w:val="00DD3447"/>
    <w:rsid w:val="00DD5810"/>
    <w:rsid w:val="00DD6BD7"/>
    <w:rsid w:val="00DD6CAE"/>
    <w:rsid w:val="00DD7454"/>
    <w:rsid w:val="00DE10AB"/>
    <w:rsid w:val="00DE2B44"/>
    <w:rsid w:val="00DF196F"/>
    <w:rsid w:val="00E016C0"/>
    <w:rsid w:val="00E06A61"/>
    <w:rsid w:val="00E10392"/>
    <w:rsid w:val="00E124B9"/>
    <w:rsid w:val="00E20DD3"/>
    <w:rsid w:val="00E24652"/>
    <w:rsid w:val="00E342CA"/>
    <w:rsid w:val="00E35A39"/>
    <w:rsid w:val="00E368C3"/>
    <w:rsid w:val="00E50734"/>
    <w:rsid w:val="00E54CF5"/>
    <w:rsid w:val="00E57522"/>
    <w:rsid w:val="00E57793"/>
    <w:rsid w:val="00E61BCD"/>
    <w:rsid w:val="00E63974"/>
    <w:rsid w:val="00E77518"/>
    <w:rsid w:val="00E77EFA"/>
    <w:rsid w:val="00E85B42"/>
    <w:rsid w:val="00E9512A"/>
    <w:rsid w:val="00E952C2"/>
    <w:rsid w:val="00E966F1"/>
    <w:rsid w:val="00EA74B3"/>
    <w:rsid w:val="00EC00F0"/>
    <w:rsid w:val="00EC7968"/>
    <w:rsid w:val="00ED48D4"/>
    <w:rsid w:val="00EE217B"/>
    <w:rsid w:val="00EF2558"/>
    <w:rsid w:val="00EF4FD4"/>
    <w:rsid w:val="00EF58F6"/>
    <w:rsid w:val="00EF797C"/>
    <w:rsid w:val="00F029CC"/>
    <w:rsid w:val="00F02A61"/>
    <w:rsid w:val="00F12BFA"/>
    <w:rsid w:val="00F2421E"/>
    <w:rsid w:val="00F2799A"/>
    <w:rsid w:val="00F30F85"/>
    <w:rsid w:val="00F3121A"/>
    <w:rsid w:val="00F35247"/>
    <w:rsid w:val="00F41E39"/>
    <w:rsid w:val="00F4589C"/>
    <w:rsid w:val="00F50593"/>
    <w:rsid w:val="00F508B7"/>
    <w:rsid w:val="00F51F9C"/>
    <w:rsid w:val="00F52BE7"/>
    <w:rsid w:val="00F57590"/>
    <w:rsid w:val="00F57740"/>
    <w:rsid w:val="00F579A0"/>
    <w:rsid w:val="00F672A4"/>
    <w:rsid w:val="00F7029A"/>
    <w:rsid w:val="00F734D0"/>
    <w:rsid w:val="00F858CC"/>
    <w:rsid w:val="00F87375"/>
    <w:rsid w:val="00F915BB"/>
    <w:rsid w:val="00F920AB"/>
    <w:rsid w:val="00FA0CC5"/>
    <w:rsid w:val="00FA1E51"/>
    <w:rsid w:val="00FB19BE"/>
    <w:rsid w:val="00FB74D4"/>
    <w:rsid w:val="00FD0600"/>
    <w:rsid w:val="00FD6CCC"/>
    <w:rsid w:val="00FE65A7"/>
    <w:rsid w:val="00FF0A48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F147E7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8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CC388E0-2AA3-4009-B5A7-012ABCAF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3</Pages>
  <Words>1287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Koch, Anja - AUDfIT</cp:lastModifiedBy>
  <cp:revision>182</cp:revision>
  <cp:lastPrinted>2026-02-20T11:30:00Z</cp:lastPrinted>
  <dcterms:created xsi:type="dcterms:W3CDTF">2020-08-12T13:41:00Z</dcterms:created>
  <dcterms:modified xsi:type="dcterms:W3CDTF">2026-02-24T12:39:00Z</dcterms:modified>
</cp:coreProperties>
</file>