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668BB4B7" w:rsidR="00181773" w:rsidRPr="00853A39" w:rsidRDefault="00807380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Zwölf ausgewählte </w:t>
            </w:r>
            <w:r w:rsidR="00130A8A">
              <w:rPr>
                <w:b/>
                <w:color w:val="00B0F0"/>
                <w:sz w:val="36"/>
                <w:szCs w:val="36"/>
              </w:rPr>
              <w:t>Regularien</w:t>
            </w:r>
            <w:r w:rsidR="00CD48CD">
              <w:rPr>
                <w:b/>
                <w:color w:val="00B0F0"/>
                <w:sz w:val="36"/>
                <w:szCs w:val="36"/>
              </w:rPr>
              <w:t xml:space="preserve"> für Compliance-Management-Systeme (Stand: 30.06.2026)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26EDF0FF" w:rsidR="00432C83" w:rsidRDefault="00432C83" w:rsidP="00BE04A7">
      <w:pPr>
        <w:spacing w:before="0"/>
        <w:ind w:firstLine="357"/>
        <w:rPr>
          <w:sz w:val="18"/>
          <w:szCs w:val="18"/>
        </w:rPr>
      </w:pPr>
    </w:p>
    <w:p w14:paraId="55229075" w14:textId="2886A0C4" w:rsidR="00A15CBD" w:rsidRPr="00807380" w:rsidRDefault="00A15CBD" w:rsidP="00807380">
      <w:pPr>
        <w:pStyle w:val="Standardeinzug"/>
        <w:ind w:left="0"/>
        <w:rPr>
          <w:b/>
        </w:rPr>
      </w:pPr>
      <w:r w:rsidRPr="00807380">
        <w:rPr>
          <w:b/>
          <w:bCs/>
        </w:rPr>
        <w:t>Hinweis</w:t>
      </w:r>
      <w:r w:rsidRPr="00A15CBD">
        <w:t xml:space="preserve">: </w:t>
      </w:r>
      <w:r>
        <w:t xml:space="preserve">Ein </w:t>
      </w:r>
      <w:r w:rsidRPr="00807380">
        <w:rPr>
          <w:b/>
        </w:rPr>
        <w:t>Compliance-System</w:t>
      </w:r>
      <w:r>
        <w:t xml:space="preserve"> wird in verschiedenen Rechtsbereichen </w:t>
      </w:r>
      <w:r w:rsidRPr="00807380">
        <w:rPr>
          <w:b/>
        </w:rPr>
        <w:t>nicht immer ausdrücklich als „CMS“</w:t>
      </w:r>
      <w:r>
        <w:t xml:space="preserve"> verlangt, aber über </w:t>
      </w:r>
      <w:r w:rsidRPr="00807380">
        <w:rPr>
          <w:b/>
          <w:bCs/>
        </w:rPr>
        <w:t>konkrete Organ</w:t>
      </w:r>
      <w:r w:rsidR="00594A24">
        <w:rPr>
          <w:b/>
          <w:bCs/>
        </w:rPr>
        <w:t>is</w:t>
      </w:r>
      <w:r w:rsidRPr="00807380">
        <w:rPr>
          <w:b/>
          <w:bCs/>
        </w:rPr>
        <w:t>ations-, Sorgfalts- und Dokumentationspflichten</w:t>
      </w:r>
      <w:r>
        <w:t xml:space="preserve"> </w:t>
      </w:r>
      <w:r w:rsidRPr="00807380">
        <w:rPr>
          <w:b/>
          <w:color w:val="00B0F0"/>
        </w:rPr>
        <w:t xml:space="preserve">faktisch </w:t>
      </w:r>
      <w:r w:rsidRPr="00807380">
        <w:rPr>
          <w:b/>
        </w:rPr>
        <w:t xml:space="preserve">gefordert. </w:t>
      </w:r>
    </w:p>
    <w:p w14:paraId="33FEE661" w14:textId="0DB021C3" w:rsidR="00A15CBD" w:rsidRDefault="00A15CBD" w:rsidP="00BE04A7">
      <w:pPr>
        <w:spacing w:before="0"/>
        <w:ind w:firstLine="357"/>
        <w:rPr>
          <w:sz w:val="18"/>
          <w:szCs w:val="18"/>
        </w:rPr>
      </w:pPr>
    </w:p>
    <w:p w14:paraId="4697C126" w14:textId="1896900F" w:rsidR="00A15CBD" w:rsidRPr="00D5464A" w:rsidRDefault="00A15CBD" w:rsidP="00BE04A7">
      <w:pPr>
        <w:spacing w:before="0"/>
        <w:ind w:firstLine="357"/>
        <w:rPr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"/>
        <w:gridCol w:w="3044"/>
        <w:gridCol w:w="1843"/>
        <w:gridCol w:w="4431"/>
        <w:gridCol w:w="2656"/>
        <w:gridCol w:w="4536"/>
        <w:gridCol w:w="3374"/>
      </w:tblGrid>
      <w:tr w:rsidR="00911134" w:rsidRPr="00CD48CD" w14:paraId="4C004A74" w14:textId="5A35F65A" w:rsidTr="00EC3931">
        <w:trPr>
          <w:tblHeader/>
        </w:trPr>
        <w:tc>
          <w:tcPr>
            <w:tcW w:w="637" w:type="dxa"/>
            <w:shd w:val="clear" w:color="auto" w:fill="D9D9D9" w:themeFill="background1" w:themeFillShade="D9"/>
            <w:vAlign w:val="center"/>
          </w:tcPr>
          <w:p w14:paraId="1299B706" w14:textId="1C42DB1A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Nr.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2E0F1E53" w14:textId="118BDD4B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Themenbereich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D51735" w14:textId="777777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</w:p>
        </w:tc>
        <w:tc>
          <w:tcPr>
            <w:tcW w:w="4431" w:type="dxa"/>
            <w:shd w:val="clear" w:color="auto" w:fill="D9D9D9" w:themeFill="background1" w:themeFillShade="D9"/>
            <w:vAlign w:val="center"/>
          </w:tcPr>
          <w:p w14:paraId="150B1206" w14:textId="4B2450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Rechtsquelle/Konkrete Compliance-Anforderung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64BF28AC" w14:textId="5F390654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Geltungsbeginn</w:t>
            </w: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14884D0B" w14:textId="377E9CA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Typischer Verstoß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 (Beispiele)</w:t>
            </w:r>
          </w:p>
        </w:tc>
        <w:tc>
          <w:tcPr>
            <w:tcW w:w="3374" w:type="dxa"/>
            <w:tcBorders>
              <w:lef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6338BB0D" w14:textId="2B174BF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Rechtsfolgen</w:t>
            </w:r>
          </w:p>
        </w:tc>
      </w:tr>
      <w:tr w:rsidR="00911134" w:rsidRPr="00CD48CD" w14:paraId="2E0E159D" w14:textId="126CD231" w:rsidTr="00EC3931">
        <w:tc>
          <w:tcPr>
            <w:tcW w:w="637" w:type="dxa"/>
          </w:tcPr>
          <w:p w14:paraId="42352B78" w14:textId="26FEB91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</w:p>
        </w:tc>
        <w:tc>
          <w:tcPr>
            <w:tcW w:w="3044" w:type="dxa"/>
          </w:tcPr>
          <w:p w14:paraId="0CD16095" w14:textId="768BB74D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Steuer / Tax Compliance</w:t>
            </w:r>
          </w:p>
        </w:tc>
        <w:tc>
          <w:tcPr>
            <w:tcW w:w="1843" w:type="dxa"/>
          </w:tcPr>
          <w:p w14:paraId="5AA39698" w14:textId="15651C5D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AO; insbes. § 153 AO</w:t>
            </w:r>
          </w:p>
        </w:tc>
        <w:tc>
          <w:tcPr>
            <w:tcW w:w="4431" w:type="dxa"/>
          </w:tcPr>
          <w:p w14:paraId="377EA3D4" w14:textId="3AEB2D3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insbesondere steuerliche Erklärungs-, Aufzeichnungs- und Berichtigungspflichten</w:t>
            </w:r>
          </w:p>
          <w:p w14:paraId="5772DA44" w14:textId="6E07E874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§ 153 AO; BMF-AEAO zu § 153 AO mit </w:t>
            </w:r>
            <w:r>
              <w:rPr>
                <w:b/>
                <w:sz w:val="20"/>
                <w:szCs w:val="18"/>
              </w:rPr>
              <w:t>Hinweis auf innerbetriebliches Kontrollsystem als Indiz gegen Vorsatz/Leichtfertigkeit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79D42F3B" w14:textId="2941461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Laufend, </w:t>
            </w:r>
          </w:p>
          <w:p w14:paraId="6C2C4E00" w14:textId="7572551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BMF-Hinweis seit 2016</w:t>
            </w: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</w:tcPr>
          <w:p w14:paraId="3DECFA7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Fehlerhafte USt-Voranmeldungen,</w:t>
            </w:r>
          </w:p>
          <w:p w14:paraId="6035497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Unvollständige Steuererklärungen,</w:t>
            </w:r>
          </w:p>
          <w:p w14:paraId="7AB93408" w14:textId="2FF9C683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Berichtigung erkannter Fehler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4B8163E4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Steuernachzahlung</w:t>
            </w:r>
          </w:p>
          <w:p w14:paraId="66ADAE58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Zinsen</w:t>
            </w:r>
          </w:p>
          <w:p w14:paraId="70DA0FE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Säumniszuschläge</w:t>
            </w:r>
          </w:p>
          <w:p w14:paraId="3312622C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0C813F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Steuerstrafverfahren</w:t>
            </w:r>
          </w:p>
          <w:p w14:paraId="73C86DED" w14:textId="09979BF2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Organhaftung</w:t>
            </w:r>
          </w:p>
        </w:tc>
      </w:tr>
      <w:tr w:rsidR="00911134" w:rsidRPr="00CD48CD" w14:paraId="20E5EA48" w14:textId="6B2E0BEA" w:rsidTr="00EC3931">
        <w:tc>
          <w:tcPr>
            <w:tcW w:w="637" w:type="dxa"/>
          </w:tcPr>
          <w:p w14:paraId="6D5FE181" w14:textId="18463C9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</w:t>
            </w:r>
          </w:p>
        </w:tc>
        <w:tc>
          <w:tcPr>
            <w:tcW w:w="3044" w:type="dxa"/>
          </w:tcPr>
          <w:p w14:paraId="125AF7EB" w14:textId="1E72F109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Geldwäsche / AML-VO</w:t>
            </w:r>
          </w:p>
        </w:tc>
        <w:tc>
          <w:tcPr>
            <w:tcW w:w="1843" w:type="dxa"/>
          </w:tcPr>
          <w:p w14:paraId="0FDD7AD7" w14:textId="77777777" w:rsidR="00911134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Aktuell</w:t>
            </w:r>
            <w:r>
              <w:rPr>
                <w:sz w:val="20"/>
                <w:szCs w:val="18"/>
              </w:rPr>
              <w:t>: §§ 4-6 GwG</w:t>
            </w:r>
            <w:r>
              <w:rPr>
                <w:sz w:val="20"/>
                <w:szCs w:val="18"/>
              </w:rPr>
              <w:br/>
            </w:r>
          </w:p>
          <w:p w14:paraId="1EDE088A" w14:textId="3EBE4E84" w:rsidR="00911134" w:rsidRPr="00CD48CD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color w:val="FF0000"/>
                <w:sz w:val="20"/>
                <w:szCs w:val="18"/>
              </w:rPr>
              <w:t>Künftig Art. 9ff. AML-VO</w:t>
            </w:r>
          </w:p>
        </w:tc>
        <w:tc>
          <w:tcPr>
            <w:tcW w:w="4431" w:type="dxa"/>
          </w:tcPr>
          <w:p w14:paraId="4FCDA320" w14:textId="41FE6327" w:rsidR="00911134" w:rsidRPr="00CD48CD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 xml:space="preserve">Risikomanagement, Risikoanalyse, interne Sicherungsmaßnahmen; </w:t>
            </w:r>
          </w:p>
          <w:p w14:paraId="46E5B522" w14:textId="69F3A04B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mit ausdrücklich geforderten </w:t>
            </w:r>
            <w:r w:rsidRPr="00CD48CD">
              <w:rPr>
                <w:b/>
                <w:bCs/>
                <w:sz w:val="20"/>
                <w:szCs w:val="18"/>
              </w:rPr>
              <w:t>internen Strategien, Verfahren, und Kontrollen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1B6B5D5B" w14:textId="434174C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GwG: bereits aktuell geltend</w:t>
            </w:r>
          </w:p>
          <w:p w14:paraId="3389A9BD" w14:textId="77777777" w:rsidR="00911134" w:rsidRDefault="00911134" w:rsidP="00911134">
            <w:pPr>
              <w:tabs>
                <w:tab w:val="left" w:pos="788"/>
              </w:tabs>
              <w:ind w:right="593"/>
              <w:rPr>
                <w:sz w:val="20"/>
                <w:szCs w:val="18"/>
              </w:rPr>
            </w:pPr>
          </w:p>
          <w:p w14:paraId="7562AD1E" w14:textId="4552FB96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Neue AML-VO: </w:t>
            </w:r>
            <w:r>
              <w:rPr>
                <w:b/>
                <w:sz w:val="20"/>
                <w:szCs w:val="18"/>
              </w:rPr>
              <w:t>ab 10.07.2027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6F949CB3" w14:textId="5251CBAD" w:rsidR="00911134" w:rsidRP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18"/>
                <w:szCs w:val="16"/>
              </w:rPr>
            </w:pPr>
            <w:r w:rsidRPr="00CD48CD">
              <w:rPr>
                <w:b/>
                <w:bCs/>
                <w:sz w:val="20"/>
                <w:szCs w:val="18"/>
              </w:rPr>
              <w:t>Fehlende KYC-Prüfung</w:t>
            </w:r>
            <w:r>
              <w:rPr>
                <w:sz w:val="20"/>
                <w:szCs w:val="18"/>
              </w:rPr>
              <w:t xml:space="preserve"> </w:t>
            </w:r>
            <w:r w:rsidRPr="00911134">
              <w:rPr>
                <w:sz w:val="18"/>
                <w:szCs w:val="16"/>
              </w:rPr>
              <w:t>(„Know Your Customer“</w:t>
            </w:r>
          </w:p>
          <w:p w14:paraId="5954CB53" w14:textId="66AAC9F1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Keine PEP-Prüfung</w:t>
            </w:r>
          </w:p>
          <w:p w14:paraId="03A94922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CD48CD">
              <w:rPr>
                <w:b/>
                <w:bCs/>
                <w:sz w:val="20"/>
                <w:szCs w:val="18"/>
              </w:rPr>
              <w:t>Transaktionsmonitoring</w:t>
            </w:r>
          </w:p>
          <w:p w14:paraId="65985AF2" w14:textId="03220E34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Verspätete Verdachtsmeldung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440A71ED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4FE62B92" w14:textId="6E407C01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22272E1F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Sonderprüfungen</w:t>
            </w:r>
          </w:p>
          <w:p w14:paraId="608C02B9" w14:textId="4A0DF305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Strafrechtliche Risiken</w:t>
            </w:r>
          </w:p>
        </w:tc>
      </w:tr>
      <w:tr w:rsidR="00911134" w:rsidRPr="00CD48CD" w14:paraId="0907D8C6" w14:textId="765150A4" w:rsidTr="00EC3931">
        <w:tc>
          <w:tcPr>
            <w:tcW w:w="637" w:type="dxa"/>
          </w:tcPr>
          <w:p w14:paraId="2F598301" w14:textId="1430D6B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</w:t>
            </w:r>
          </w:p>
        </w:tc>
        <w:tc>
          <w:tcPr>
            <w:tcW w:w="3044" w:type="dxa"/>
          </w:tcPr>
          <w:p w14:paraId="180395B5" w14:textId="51A84119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Datenschutz /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 w:rsidRPr="00C62BB3">
              <w:rPr>
                <w:b/>
                <w:bCs/>
                <w:color w:val="00B0F0"/>
              </w:rPr>
              <w:t>DSGVO</w:t>
            </w:r>
          </w:p>
        </w:tc>
        <w:tc>
          <w:tcPr>
            <w:tcW w:w="1843" w:type="dxa"/>
          </w:tcPr>
          <w:p w14:paraId="0F6D233B" w14:textId="0A55F04B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24-35 DSGVO</w:t>
            </w:r>
          </w:p>
        </w:tc>
        <w:tc>
          <w:tcPr>
            <w:tcW w:w="4431" w:type="dxa"/>
          </w:tcPr>
          <w:p w14:paraId="5B9D356C" w14:textId="1FC26F4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CD48CD">
              <w:rPr>
                <w:b/>
                <w:sz w:val="20"/>
                <w:szCs w:val="18"/>
              </w:rPr>
              <w:t>technische und organisatorische Maßnahmen</w:t>
            </w:r>
            <w:r>
              <w:rPr>
                <w:sz w:val="20"/>
                <w:szCs w:val="18"/>
              </w:rPr>
              <w:t xml:space="preserve">, </w:t>
            </w:r>
          </w:p>
          <w:p w14:paraId="5C92FA26" w14:textId="406D89F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Verzeichnis, Sicherheit, Datenschutzfolgeabschätzung, Meldeprozesse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0D9362E4" w14:textId="2524B215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DSGVO anwendbar </w:t>
            </w:r>
            <w:r w:rsidRPr="00CD48CD">
              <w:rPr>
                <w:b/>
                <w:sz w:val="20"/>
                <w:szCs w:val="18"/>
              </w:rPr>
              <w:t>seit 25.05.2018</w:t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397A415C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Verarbeitung </w:t>
            </w:r>
            <w:r w:rsidRPr="00CD48CD">
              <w:rPr>
                <w:b/>
                <w:sz w:val="20"/>
                <w:szCs w:val="18"/>
              </w:rPr>
              <w:t>ohne Rechtsgrundlage</w:t>
            </w:r>
          </w:p>
          <w:p w14:paraId="565C98C7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Datenpanne </w:t>
            </w:r>
            <w:r w:rsidRPr="00CD48CD">
              <w:rPr>
                <w:b/>
                <w:sz w:val="20"/>
                <w:szCs w:val="18"/>
              </w:rPr>
              <w:t>ohne Meldung</w:t>
            </w:r>
          </w:p>
          <w:p w14:paraId="71520B52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CD48CD">
              <w:rPr>
                <w:b/>
                <w:sz w:val="20"/>
                <w:szCs w:val="18"/>
              </w:rPr>
              <w:t>Löschprozesse</w:t>
            </w:r>
          </w:p>
          <w:p w14:paraId="6A458B8F" w14:textId="39F16CB9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 </w:t>
            </w:r>
            <w:r w:rsidRPr="00CD48CD">
              <w:rPr>
                <w:b/>
                <w:sz w:val="20"/>
                <w:szCs w:val="18"/>
              </w:rPr>
              <w:t>Auftragsverarbeitung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30B0F39D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5D692070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00EC4884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Untersagungsverfügungen</w:t>
            </w:r>
          </w:p>
          <w:p w14:paraId="288F90D3" w14:textId="67F45573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</w:tc>
      </w:tr>
      <w:tr w:rsidR="00911134" w:rsidRPr="00CD48CD" w14:paraId="018296EB" w14:textId="26B3C233" w:rsidTr="00EC3931">
        <w:tc>
          <w:tcPr>
            <w:tcW w:w="637" w:type="dxa"/>
          </w:tcPr>
          <w:p w14:paraId="0D13E605" w14:textId="3685FA00" w:rsidR="00911134" w:rsidRPr="00A15CBD" w:rsidRDefault="00A15CBD" w:rsidP="00CD48CD">
            <w:pPr>
              <w:tabs>
                <w:tab w:val="left" w:pos="788"/>
              </w:tabs>
              <w:rPr>
                <w:color w:val="00B0F0"/>
              </w:rPr>
            </w:pPr>
            <w:r w:rsidRPr="00A15CBD">
              <w:rPr>
                <w:color w:val="000000" w:themeColor="text1"/>
              </w:rPr>
              <w:t>4</w:t>
            </w:r>
          </w:p>
        </w:tc>
        <w:tc>
          <w:tcPr>
            <w:tcW w:w="3044" w:type="dxa"/>
          </w:tcPr>
          <w:p w14:paraId="4F6C093C" w14:textId="5C45C2C0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Hinweisgeberschutz / </w:t>
            </w:r>
            <w:r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Whistleblowing</w:t>
            </w:r>
          </w:p>
        </w:tc>
        <w:tc>
          <w:tcPr>
            <w:tcW w:w="1843" w:type="dxa"/>
          </w:tcPr>
          <w:p w14:paraId="6F48CD5C" w14:textId="47EFD146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§§12 HinSchG</w:t>
            </w:r>
          </w:p>
        </w:tc>
        <w:tc>
          <w:tcPr>
            <w:tcW w:w="4431" w:type="dxa"/>
          </w:tcPr>
          <w:p w14:paraId="7EAB1E35" w14:textId="18CCDA3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Pflicht zur </w:t>
            </w:r>
            <w:r w:rsidRPr="00C62BB3">
              <w:rPr>
                <w:b/>
                <w:sz w:val="20"/>
                <w:szCs w:val="18"/>
              </w:rPr>
              <w:t>Einrichtung interner Meldestellen</w:t>
            </w:r>
            <w:r>
              <w:rPr>
                <w:sz w:val="20"/>
                <w:szCs w:val="18"/>
              </w:rPr>
              <w:t xml:space="preserve"> und </w:t>
            </w:r>
            <w:r w:rsidRPr="00C62BB3">
              <w:rPr>
                <w:b/>
                <w:sz w:val="20"/>
                <w:szCs w:val="18"/>
              </w:rPr>
              <w:t>Meldekanäle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5F102BD5" w14:textId="2C53ECB1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02.07.2023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250</w:t>
            </w:r>
            <w:r>
              <w:rPr>
                <w:sz w:val="20"/>
                <w:szCs w:val="18"/>
              </w:rPr>
              <w:t xml:space="preserve"> Beschäftigte</w:t>
            </w:r>
          </w:p>
          <w:p w14:paraId="05B2C82D" w14:textId="1B8A7313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17.12.2023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50</w:t>
            </w:r>
            <w:r>
              <w:rPr>
                <w:sz w:val="20"/>
                <w:szCs w:val="18"/>
              </w:rPr>
              <w:t xml:space="preserve"> Beschäftigte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441D8FFA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Keine</w:t>
            </w:r>
            <w:r>
              <w:rPr>
                <w:sz w:val="20"/>
                <w:szCs w:val="18"/>
              </w:rPr>
              <w:t xml:space="preserve"> interne Meldestelle</w:t>
            </w:r>
          </w:p>
          <w:p w14:paraId="76C23855" w14:textId="77777777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Verletzung der Vertraulichkeit</w:t>
            </w:r>
          </w:p>
          <w:p w14:paraId="57E698F1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Repressalien</w:t>
            </w:r>
            <w:r>
              <w:rPr>
                <w:sz w:val="20"/>
                <w:szCs w:val="18"/>
              </w:rPr>
              <w:t xml:space="preserve"> gegen Hinweisgeber</w:t>
            </w:r>
          </w:p>
          <w:p w14:paraId="36B60FA2" w14:textId="1ABCE4EC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Fehlende Rückmeldung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902070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458A495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Arbeitsrechtliche Ansprüche</w:t>
            </w:r>
          </w:p>
          <w:p w14:paraId="5131CEF3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92DE64F" w14:textId="18E9B46F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Eskalation an externe Stellen</w:t>
            </w:r>
          </w:p>
        </w:tc>
      </w:tr>
      <w:tr w:rsidR="00911134" w:rsidRPr="00CD48CD" w14:paraId="1748123C" w14:textId="50E93EFD" w:rsidTr="00EC3931">
        <w:tc>
          <w:tcPr>
            <w:tcW w:w="637" w:type="dxa"/>
          </w:tcPr>
          <w:p w14:paraId="09E4596A" w14:textId="4CD4AE03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5</w:t>
            </w:r>
          </w:p>
        </w:tc>
        <w:tc>
          <w:tcPr>
            <w:tcW w:w="3044" w:type="dxa"/>
          </w:tcPr>
          <w:p w14:paraId="1846F926" w14:textId="3ED6425C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Lieferkette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980477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Menschenrechte</w:t>
            </w:r>
          </w:p>
        </w:tc>
        <w:tc>
          <w:tcPr>
            <w:tcW w:w="1843" w:type="dxa"/>
          </w:tcPr>
          <w:p w14:paraId="7E23FDDE" w14:textId="542D43EF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§§4-10 LkSG</w:t>
            </w:r>
          </w:p>
        </w:tc>
        <w:tc>
          <w:tcPr>
            <w:tcW w:w="4431" w:type="dxa"/>
          </w:tcPr>
          <w:p w14:paraId="75D0EA46" w14:textId="366EB64D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Risikomanagement</w:t>
            </w:r>
            <w:r>
              <w:rPr>
                <w:sz w:val="20"/>
                <w:szCs w:val="18"/>
              </w:rPr>
              <w:t xml:space="preserve">, Risikoanalyse, </w:t>
            </w:r>
            <w:r w:rsidRPr="00C62BB3">
              <w:rPr>
                <w:b/>
                <w:sz w:val="20"/>
                <w:szCs w:val="18"/>
              </w:rPr>
              <w:t>Präventions- und Abhilfemaßnahmen</w:t>
            </w:r>
            <w:r>
              <w:rPr>
                <w:sz w:val="20"/>
                <w:szCs w:val="18"/>
              </w:rPr>
              <w:t>, Beschwerdeverfahren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6AB88237" w14:textId="296D619E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bCs/>
                <w:sz w:val="20"/>
                <w:szCs w:val="18"/>
              </w:rPr>
              <w:t>3.000</w:t>
            </w:r>
            <w:r>
              <w:rPr>
                <w:sz w:val="20"/>
                <w:szCs w:val="18"/>
              </w:rPr>
              <w:t xml:space="preserve"> Beschäftigten</w:t>
            </w:r>
            <w:r>
              <w:rPr>
                <w:sz w:val="20"/>
                <w:szCs w:val="18"/>
              </w:rPr>
              <w:br/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01.01.2024</w:t>
            </w:r>
            <w:r>
              <w:rPr>
                <w:sz w:val="20"/>
                <w:szCs w:val="18"/>
              </w:rPr>
              <w:t xml:space="preserve">:  ab </w:t>
            </w:r>
            <w:r w:rsidRPr="00C62BB3">
              <w:rPr>
                <w:b/>
                <w:bCs/>
                <w:sz w:val="20"/>
                <w:szCs w:val="18"/>
              </w:rPr>
              <w:t>1.000</w:t>
            </w:r>
            <w:r>
              <w:rPr>
                <w:sz w:val="20"/>
                <w:szCs w:val="18"/>
              </w:rPr>
              <w:t xml:space="preserve"> Beschäftigten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27D36703" w14:textId="77777777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Keine </w:t>
            </w:r>
            <w:r>
              <w:rPr>
                <w:b/>
                <w:sz w:val="20"/>
                <w:szCs w:val="18"/>
              </w:rPr>
              <w:t>Risikoanalyse</w:t>
            </w:r>
          </w:p>
          <w:p w14:paraId="08578777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Fehlendes </w:t>
            </w:r>
            <w:r>
              <w:rPr>
                <w:sz w:val="20"/>
                <w:szCs w:val="18"/>
              </w:rPr>
              <w:t>Beschwerdeverfahren</w:t>
            </w:r>
          </w:p>
          <w:p w14:paraId="43686719" w14:textId="79ABD900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Keine Abhilfe trotz bekannter Menschenrechtsverletzungen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6648A446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E44382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Behördliche Anordnungen</w:t>
            </w:r>
          </w:p>
          <w:p w14:paraId="79D9B24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Ausschluss von öffentlichen Aufträgen</w:t>
            </w:r>
          </w:p>
          <w:p w14:paraId="1F224508" w14:textId="2D87121A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Reputationsstellen</w:t>
            </w:r>
          </w:p>
        </w:tc>
      </w:tr>
      <w:tr w:rsidR="00911134" w:rsidRPr="00CD48CD" w14:paraId="632287CB" w14:textId="00BF0493" w:rsidTr="00EC3931">
        <w:tc>
          <w:tcPr>
            <w:tcW w:w="637" w:type="dxa"/>
          </w:tcPr>
          <w:p w14:paraId="42F04DB5" w14:textId="16248508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</w:t>
            </w:r>
          </w:p>
        </w:tc>
        <w:tc>
          <w:tcPr>
            <w:tcW w:w="3044" w:type="dxa"/>
          </w:tcPr>
          <w:p w14:paraId="17E1DE4A" w14:textId="2A90C906" w:rsidR="00911134" w:rsidRPr="00CD48CD" w:rsidRDefault="00911134" w:rsidP="00980477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b/>
                <w:bCs/>
                <w:color w:val="00B0F0"/>
              </w:rPr>
              <w:t>IT-Sicherheit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NIS-2</w:t>
            </w:r>
          </w:p>
        </w:tc>
        <w:tc>
          <w:tcPr>
            <w:tcW w:w="1843" w:type="dxa"/>
          </w:tcPr>
          <w:p w14:paraId="39696725" w14:textId="4F8869F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20 + 21 NIS-2-Richtlinie</w:t>
            </w:r>
          </w:p>
        </w:tc>
        <w:tc>
          <w:tcPr>
            <w:tcW w:w="4431" w:type="dxa"/>
          </w:tcPr>
          <w:p w14:paraId="4F1985F0" w14:textId="666DE0D5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Leitungsverantwortung und </w:t>
            </w:r>
            <w:r w:rsidRPr="003727D1">
              <w:rPr>
                <w:b/>
                <w:sz w:val="20"/>
                <w:szCs w:val="18"/>
              </w:rPr>
              <w:t>Cybersicherheits-Risikomanagementmaßnahmen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213425DA" w14:textId="3B45A7EF" w:rsidR="00911134" w:rsidRPr="00CD48CD" w:rsidRDefault="002D6F7F" w:rsidP="002D6F7F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2D6F7F">
              <w:rPr>
                <w:b/>
                <w:bCs/>
                <w:sz w:val="20"/>
                <w:szCs w:val="18"/>
              </w:rPr>
              <w:t>06.12.2025</w:t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126A1D6A" w14:textId="1F240FB7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3727D1">
              <w:rPr>
                <w:b/>
                <w:bCs/>
                <w:sz w:val="20"/>
                <w:szCs w:val="18"/>
              </w:rPr>
              <w:t>Kein Incident-Response-Prozess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 w:rsidRPr="003727D1">
              <w:rPr>
                <w:i/>
                <w:iCs/>
                <w:sz w:val="18"/>
                <w:szCs w:val="16"/>
              </w:rPr>
              <w:t xml:space="preserve">(=Verfahren zum </w:t>
            </w:r>
            <w:r>
              <w:rPr>
                <w:i/>
                <w:iCs/>
                <w:sz w:val="18"/>
                <w:szCs w:val="16"/>
              </w:rPr>
              <w:t>E</w:t>
            </w:r>
            <w:r w:rsidRPr="003727D1">
              <w:rPr>
                <w:i/>
                <w:iCs/>
                <w:sz w:val="18"/>
                <w:szCs w:val="16"/>
              </w:rPr>
              <w:t xml:space="preserve">rkennen und </w:t>
            </w:r>
            <w:r>
              <w:rPr>
                <w:i/>
                <w:iCs/>
                <w:sz w:val="18"/>
                <w:szCs w:val="16"/>
              </w:rPr>
              <w:t>B</w:t>
            </w:r>
            <w:r w:rsidRPr="003727D1">
              <w:rPr>
                <w:i/>
                <w:iCs/>
                <w:sz w:val="18"/>
                <w:szCs w:val="16"/>
              </w:rPr>
              <w:t>ewältigen von Cybersicherheitsvorfällen)</w:t>
            </w:r>
          </w:p>
          <w:p w14:paraId="7E8A5DD3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Fehlende Risikoanalyse</w:t>
            </w:r>
          </w:p>
          <w:p w14:paraId="0F08B787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Unzureichende Lieferkettensicherheit</w:t>
            </w:r>
          </w:p>
          <w:p w14:paraId="460A2B05" w14:textId="77777777" w:rsidR="00A15CBD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Meldung</w:t>
            </w:r>
          </w:p>
          <w:p w14:paraId="689CD19E" w14:textId="0F214000" w:rsidR="00911134" w:rsidRPr="003727D1" w:rsidRDefault="00911134" w:rsidP="00A15CBD">
            <w:pPr>
              <w:pStyle w:val="Listenabsatz"/>
              <w:tabs>
                <w:tab w:val="left" w:pos="788"/>
              </w:tabs>
              <w:ind w:left="360"/>
              <w:rPr>
                <w:sz w:val="20"/>
                <w:szCs w:val="18"/>
              </w:rPr>
            </w:pP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28FFE6D4" w14:textId="40D99161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19622964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3B1F2583" w14:textId="5F3CF6EB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Betriebsunterbrechungen</w:t>
            </w:r>
          </w:p>
        </w:tc>
      </w:tr>
      <w:tr w:rsidR="00911134" w:rsidRPr="00CD48CD" w14:paraId="42C14468" w14:textId="34EEEF94" w:rsidTr="00DB36F2">
        <w:tc>
          <w:tcPr>
            <w:tcW w:w="637" w:type="dxa"/>
          </w:tcPr>
          <w:p w14:paraId="3EC05814" w14:textId="1210328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</w:t>
            </w:r>
          </w:p>
        </w:tc>
        <w:tc>
          <w:tcPr>
            <w:tcW w:w="3044" w:type="dxa"/>
          </w:tcPr>
          <w:p w14:paraId="73FFCF3B" w14:textId="1CBA66B6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D84574">
              <w:rPr>
                <w:b/>
                <w:bCs/>
                <w:color w:val="00B0F0"/>
              </w:rPr>
              <w:t>KRITIS/BSIG</w:t>
            </w:r>
          </w:p>
        </w:tc>
        <w:tc>
          <w:tcPr>
            <w:tcW w:w="1843" w:type="dxa"/>
          </w:tcPr>
          <w:p w14:paraId="698E4BF5" w14:textId="4DF9E5C3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§8a BSIG</w:t>
            </w:r>
          </w:p>
        </w:tc>
        <w:tc>
          <w:tcPr>
            <w:tcW w:w="4431" w:type="dxa"/>
          </w:tcPr>
          <w:p w14:paraId="37BDEDB7" w14:textId="4CBFC098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KRITIS-Betreiber</w:t>
            </w:r>
            <w:r>
              <w:rPr>
                <w:sz w:val="20"/>
                <w:szCs w:val="18"/>
              </w:rPr>
              <w:t xml:space="preserve"> müssen angemessene </w:t>
            </w:r>
            <w:r w:rsidRPr="00D84574">
              <w:rPr>
                <w:b/>
                <w:sz w:val="20"/>
                <w:szCs w:val="18"/>
              </w:rPr>
              <w:t>organisatorische und technische Vorkehrungen</w:t>
            </w:r>
            <w:r>
              <w:rPr>
                <w:sz w:val="20"/>
                <w:szCs w:val="18"/>
              </w:rPr>
              <w:t xml:space="preserve"> nach Stand der Technik treffen und nachweisen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1AA5047F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Seit 2015/2016</w:t>
            </w:r>
          </w:p>
          <w:p w14:paraId="020A9A12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Fortlaufende Weiterentwicklung durch IT-Sicherheitsgesetze</w:t>
            </w:r>
          </w:p>
          <w:p w14:paraId="0C5552E3" w14:textId="455BAEC7" w:rsidR="00A15CBD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536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14:paraId="15FF9080" w14:textId="6321525C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Fehlender Stand-der-Technik-</w:t>
            </w:r>
            <w:r>
              <w:rPr>
                <w:b/>
                <w:sz w:val="20"/>
                <w:szCs w:val="18"/>
              </w:rPr>
              <w:t>N</w:t>
            </w:r>
            <w:r w:rsidRPr="00D84574">
              <w:rPr>
                <w:b/>
                <w:sz w:val="20"/>
                <w:szCs w:val="18"/>
              </w:rPr>
              <w:t>achweis</w:t>
            </w:r>
          </w:p>
          <w:p w14:paraId="7D08B34A" w14:textId="77777777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D84574">
              <w:rPr>
                <w:b/>
                <w:sz w:val="20"/>
                <w:szCs w:val="18"/>
              </w:rPr>
              <w:t>Notfallmanagement</w:t>
            </w:r>
          </w:p>
          <w:p w14:paraId="405973EE" w14:textId="0AB1CCB0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Mangelhafte Sicherheitskonzepte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61951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BSI-Anordnungen</w:t>
            </w:r>
          </w:p>
          <w:p w14:paraId="06D928F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07E643B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Nachweispflichten</w:t>
            </w:r>
          </w:p>
          <w:p w14:paraId="4D69CFAA" w14:textId="38AF2DE1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Versorgungs- und Betriebsrisiken</w:t>
            </w:r>
          </w:p>
        </w:tc>
      </w:tr>
      <w:tr w:rsidR="00911134" w:rsidRPr="00CD48CD" w14:paraId="23328668" w14:textId="77777777" w:rsidTr="00DB36F2">
        <w:tc>
          <w:tcPr>
            <w:tcW w:w="637" w:type="dxa"/>
          </w:tcPr>
          <w:p w14:paraId="42BBF5F0" w14:textId="126EA4AF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8</w:t>
            </w:r>
          </w:p>
        </w:tc>
        <w:tc>
          <w:tcPr>
            <w:tcW w:w="3044" w:type="dxa"/>
          </w:tcPr>
          <w:p w14:paraId="3FD6D6E6" w14:textId="6EF3FB53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Cyber Resilience Act</w:t>
            </w:r>
          </w:p>
        </w:tc>
        <w:tc>
          <w:tcPr>
            <w:tcW w:w="1843" w:type="dxa"/>
          </w:tcPr>
          <w:p w14:paraId="3B333CCE" w14:textId="74AE5F5A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CRA VO (EU) 2024/2847</w:t>
            </w:r>
          </w:p>
        </w:tc>
        <w:tc>
          <w:tcPr>
            <w:tcW w:w="4431" w:type="dxa"/>
          </w:tcPr>
          <w:p w14:paraId="2FFEFFCF" w14:textId="5C73CBE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A15CBD">
              <w:rPr>
                <w:b/>
                <w:bCs/>
                <w:sz w:val="20"/>
                <w:szCs w:val="18"/>
              </w:rPr>
              <w:t>Security-by-Design</w:t>
            </w:r>
            <w:r>
              <w:rPr>
                <w:sz w:val="20"/>
                <w:szCs w:val="18"/>
              </w:rPr>
              <w:t xml:space="preserve"> (bei Entwicklung Sicherheitsanforderungen beachten), </w:t>
            </w:r>
            <w:r w:rsidRPr="00A15CBD">
              <w:rPr>
                <w:b/>
                <w:bCs/>
                <w:sz w:val="20"/>
                <w:szCs w:val="18"/>
              </w:rPr>
              <w:t>Schwachstellen über den Produktlebenszyklus</w:t>
            </w:r>
            <w:r>
              <w:rPr>
                <w:sz w:val="20"/>
                <w:szCs w:val="18"/>
              </w:rPr>
              <w:t xml:space="preserve"> managen; Meldepflichten bei Vorfällen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402C96F3" w14:textId="41956BEB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Meldepflichten ab </w:t>
            </w:r>
            <w:r>
              <w:rPr>
                <w:b/>
                <w:sz w:val="20"/>
                <w:szCs w:val="18"/>
              </w:rPr>
              <w:t>11.09.2026</w:t>
            </w:r>
          </w:p>
          <w:p w14:paraId="0E96DA17" w14:textId="54A0303D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911134">
              <w:rPr>
                <w:sz w:val="20"/>
                <w:szCs w:val="18"/>
              </w:rPr>
              <w:t>Hauptpflichten ab:</w:t>
            </w:r>
            <w:r>
              <w:rPr>
                <w:b/>
                <w:sz w:val="20"/>
                <w:szCs w:val="18"/>
              </w:rPr>
              <w:t xml:space="preserve"> 11.09.2027</w:t>
            </w:r>
          </w:p>
          <w:p w14:paraId="64A88243" w14:textId="13E9CC5C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60F51437" w14:textId="60920842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Produkt mit bekannten Schwachstellen</w:t>
            </w:r>
          </w:p>
          <w:p w14:paraId="4DDFE23F" w14:textId="569E4443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911134">
              <w:rPr>
                <w:b/>
                <w:sz w:val="20"/>
                <w:szCs w:val="18"/>
              </w:rPr>
              <w:t>Sicherheitsupdates</w:t>
            </w:r>
          </w:p>
          <w:p w14:paraId="2F9A2AEB" w14:textId="6217CC0A" w:rsidR="00911134" w:rsidRPr="009F29F8" w:rsidRDefault="009F29F8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9F29F8">
              <w:rPr>
                <w:b/>
                <w:bCs/>
                <w:sz w:val="20"/>
                <w:szCs w:val="18"/>
              </w:rPr>
              <w:t>Kein Produktlebenszykluskontrollsystem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EF74EC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Marktüberwachung</w:t>
            </w:r>
          </w:p>
          <w:p w14:paraId="0BA15E8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Produktrückruf</w:t>
            </w:r>
          </w:p>
          <w:p w14:paraId="2264D9B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Vertriebsverbot</w:t>
            </w:r>
          </w:p>
          <w:p w14:paraId="486D4666" w14:textId="6EA135D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</w:tc>
      </w:tr>
      <w:tr w:rsidR="00911134" w:rsidRPr="00CD48CD" w14:paraId="3932E4C5" w14:textId="77777777" w:rsidTr="00DB36F2">
        <w:tc>
          <w:tcPr>
            <w:tcW w:w="637" w:type="dxa"/>
          </w:tcPr>
          <w:p w14:paraId="6ABA29F4" w14:textId="39B07FED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3044" w:type="dxa"/>
          </w:tcPr>
          <w:p w14:paraId="02E870C0" w14:textId="0F7CAADF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KI-Compliance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 EU AI Act</w:t>
            </w:r>
          </w:p>
        </w:tc>
        <w:tc>
          <w:tcPr>
            <w:tcW w:w="1843" w:type="dxa"/>
          </w:tcPr>
          <w:p w14:paraId="084964C2" w14:textId="2258215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9+17 EU AI Act</w:t>
            </w:r>
          </w:p>
        </w:tc>
        <w:tc>
          <w:tcPr>
            <w:tcW w:w="4431" w:type="dxa"/>
          </w:tcPr>
          <w:p w14:paraId="2A3A39F0" w14:textId="17171EBC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Risikomanagementsystem</w:t>
            </w:r>
            <w:r>
              <w:rPr>
                <w:sz w:val="20"/>
                <w:szCs w:val="18"/>
              </w:rPr>
              <w:t xml:space="preserve"> und </w:t>
            </w:r>
            <w:r w:rsidRPr="00911134">
              <w:rPr>
                <w:b/>
                <w:sz w:val="20"/>
                <w:szCs w:val="18"/>
              </w:rPr>
              <w:t>Qualitätsmanagementsystem für Hochrisiko-KI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21028E38" w14:textId="4B6AF5D9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Verbote bestimmter KI-Praktiken seit </w:t>
            </w:r>
            <w:r>
              <w:rPr>
                <w:b/>
                <w:sz w:val="20"/>
                <w:szCs w:val="18"/>
              </w:rPr>
              <w:t>02.02.2025</w:t>
            </w:r>
          </w:p>
          <w:p w14:paraId="4D394B94" w14:textId="1C68B972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Zentrale Pflichten grundsätzlich ab </w:t>
            </w:r>
            <w:r>
              <w:rPr>
                <w:b/>
                <w:sz w:val="20"/>
                <w:szCs w:val="18"/>
              </w:rPr>
              <w:t>02.08.2026</w:t>
            </w:r>
          </w:p>
          <w:p w14:paraId="16CD6AE8" w14:textId="6779C4ED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0482C8BF" w14:textId="4D2EDBE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Hochrisiko-KI ohne Risikomanagement</w:t>
            </w:r>
          </w:p>
          <w:p w14:paraId="33741323" w14:textId="6EF49451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>
              <w:rPr>
                <w:b/>
                <w:sz w:val="20"/>
                <w:szCs w:val="18"/>
              </w:rPr>
              <w:t>Datengovernance</w:t>
            </w:r>
          </w:p>
          <w:p w14:paraId="618B1208" w14:textId="1F6F354E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>Keine menschliche Aufsicht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D48C2B7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Hohe Bußgelder</w:t>
            </w:r>
          </w:p>
          <w:p w14:paraId="71A5716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Marktverbote</w:t>
            </w:r>
          </w:p>
          <w:p w14:paraId="70A3DAE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Rücknahme- oder Korrekturpflichten</w:t>
            </w:r>
          </w:p>
          <w:p w14:paraId="2F3FAF40" w14:textId="6AE0ED8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Haftungsrisiken</w:t>
            </w:r>
          </w:p>
        </w:tc>
      </w:tr>
      <w:tr w:rsidR="00911134" w:rsidRPr="00CD48CD" w14:paraId="6898561C" w14:textId="77777777" w:rsidTr="00DB36F2">
        <w:tc>
          <w:tcPr>
            <w:tcW w:w="637" w:type="dxa"/>
          </w:tcPr>
          <w:p w14:paraId="7AEB19CD" w14:textId="6873F03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10</w:t>
            </w:r>
          </w:p>
        </w:tc>
        <w:tc>
          <w:tcPr>
            <w:tcW w:w="3044" w:type="dxa"/>
          </w:tcPr>
          <w:p w14:paraId="2849CA4E" w14:textId="5719D0DC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Antikorruption</w:t>
            </w:r>
          </w:p>
        </w:tc>
        <w:tc>
          <w:tcPr>
            <w:tcW w:w="1843" w:type="dxa"/>
          </w:tcPr>
          <w:p w14:paraId="79D5CE63" w14:textId="5DFADD6A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 30, 130 OWiG</w:t>
            </w:r>
          </w:p>
        </w:tc>
        <w:tc>
          <w:tcPr>
            <w:tcW w:w="4431" w:type="dxa"/>
          </w:tcPr>
          <w:p w14:paraId="31E2DD7D" w14:textId="46098AF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Korruptionsstraftatbestände </w:t>
            </w:r>
            <w:r>
              <w:rPr>
                <w:sz w:val="20"/>
                <w:szCs w:val="18"/>
              </w:rPr>
              <w:t>im StGB; Pflicht, betriebsbezogene Pflichtverletzungen durch angemessene Organisation zu verhindern)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6757E55E" w14:textId="38AC357E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Laufend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2BA2D24F" w14:textId="34C3971A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Bestechung</w:t>
            </w:r>
            <w:r>
              <w:rPr>
                <w:sz w:val="20"/>
                <w:szCs w:val="18"/>
              </w:rPr>
              <w:t xml:space="preserve"> im Vertrieb</w:t>
            </w:r>
          </w:p>
          <w:p w14:paraId="0738B6E7" w14:textId="545B9F78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Scheinberaterverträge</w:t>
            </w:r>
          </w:p>
          <w:p w14:paraId="320722A3" w14:textId="018CAC14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Geschenke und Einladungen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59114C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Strafverfahren gegen Personen</w:t>
            </w:r>
          </w:p>
          <w:p w14:paraId="2A02FBFA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Unternehmensgeldbußen</w:t>
            </w:r>
          </w:p>
          <w:p w14:paraId="6B520F4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Vermögensabschöpfung</w:t>
            </w:r>
          </w:p>
          <w:p w14:paraId="0E760C2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6C898BC" w14:textId="6B0A1E75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054CF75" w14:textId="77777777" w:rsidTr="00DB36F2">
        <w:tc>
          <w:tcPr>
            <w:tcW w:w="637" w:type="dxa"/>
          </w:tcPr>
          <w:p w14:paraId="69B23AAB" w14:textId="26026EA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</w:t>
            </w:r>
          </w:p>
        </w:tc>
        <w:tc>
          <w:tcPr>
            <w:tcW w:w="3044" w:type="dxa"/>
          </w:tcPr>
          <w:p w14:paraId="75819FBD" w14:textId="3D9EA5EF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Exportkontrolle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 w:rsidR="00980477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Sanktionen</w:t>
            </w:r>
          </w:p>
        </w:tc>
        <w:tc>
          <w:tcPr>
            <w:tcW w:w="1843" w:type="dxa"/>
          </w:tcPr>
          <w:p w14:paraId="4779126F" w14:textId="463BD93C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EU-Sanktionsverordnungen</w:t>
            </w:r>
          </w:p>
        </w:tc>
        <w:tc>
          <w:tcPr>
            <w:tcW w:w="4431" w:type="dxa"/>
          </w:tcPr>
          <w:p w14:paraId="08DA0BE7" w14:textId="2F00D6A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faktische Pflicht zu Screenings-, Genehmigungs- und Kontrollprozessen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3007424F" w14:textId="07C22F7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Laufend; </w:t>
            </w:r>
            <w:r>
              <w:rPr>
                <w:sz w:val="20"/>
                <w:szCs w:val="18"/>
              </w:rPr>
              <w:br/>
              <w:t xml:space="preserve">besonders verschärft </w:t>
            </w:r>
            <w:r>
              <w:rPr>
                <w:b/>
                <w:sz w:val="20"/>
                <w:szCs w:val="18"/>
              </w:rPr>
              <w:t xml:space="preserve">seit 2022 </w:t>
            </w:r>
            <w:r>
              <w:rPr>
                <w:sz w:val="20"/>
                <w:szCs w:val="18"/>
              </w:rPr>
              <w:t xml:space="preserve">durch </w:t>
            </w:r>
            <w:r w:rsidRPr="00911134">
              <w:rPr>
                <w:b/>
                <w:sz w:val="20"/>
                <w:szCs w:val="18"/>
              </w:rPr>
              <w:t>Russland-Sanktionen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50513AFE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Lieferung an sanktionierte Personen</w:t>
            </w:r>
          </w:p>
          <w:p w14:paraId="7BD7FB9C" w14:textId="504D15E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Export </w:t>
            </w:r>
            <w:r>
              <w:rPr>
                <w:sz w:val="20"/>
                <w:szCs w:val="18"/>
              </w:rPr>
              <w:t xml:space="preserve">genehmigungspflichtiger Güter </w:t>
            </w:r>
            <w:r w:rsidRPr="00911134">
              <w:rPr>
                <w:b/>
                <w:sz w:val="20"/>
                <w:szCs w:val="18"/>
              </w:rPr>
              <w:t>ohne Genehmigung</w:t>
            </w:r>
          </w:p>
          <w:p w14:paraId="21879CAE" w14:textId="4E8B5FBE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Umgehungsgeschäfte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2EEC0E3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Straf- und Bußgeldrisiken</w:t>
            </w:r>
          </w:p>
          <w:p w14:paraId="0F987A98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Einziehung</w:t>
            </w:r>
          </w:p>
          <w:p w14:paraId="5EAB223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Lieferstopp</w:t>
            </w:r>
          </w:p>
          <w:p w14:paraId="663C21DB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Verlust von Genehmigungen</w:t>
            </w:r>
          </w:p>
          <w:p w14:paraId="1E673A5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6A9279BA" w14:textId="280FEFF7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A58A5ED" w14:textId="77777777" w:rsidTr="00DB36F2">
        <w:tc>
          <w:tcPr>
            <w:tcW w:w="637" w:type="dxa"/>
          </w:tcPr>
          <w:p w14:paraId="2635C61C" w14:textId="2F3D591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12</w:t>
            </w:r>
          </w:p>
        </w:tc>
        <w:tc>
          <w:tcPr>
            <w:tcW w:w="3044" w:type="dxa"/>
          </w:tcPr>
          <w:p w14:paraId="77FDE94C" w14:textId="4F8AD049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Arbeitsrecht /</w:t>
            </w:r>
            <w:r w:rsidR="00980477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HR-Compliance</w:t>
            </w:r>
          </w:p>
        </w:tc>
        <w:tc>
          <w:tcPr>
            <w:tcW w:w="1843" w:type="dxa"/>
          </w:tcPr>
          <w:p w14:paraId="0E001D7E" w14:textId="77777777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Arbeitsschutzrecht, Arbeitszeitrecht, künftig: EU-Entgelttransparenzrichtlinie</w:t>
            </w:r>
          </w:p>
          <w:p w14:paraId="44F19AC4" w14:textId="020A687C" w:rsidR="00A15CB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431" w:type="dxa"/>
          </w:tcPr>
          <w:p w14:paraId="62EC1399" w14:textId="79C5E600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F29F8">
              <w:rPr>
                <w:sz w:val="20"/>
                <w:szCs w:val="18"/>
              </w:rPr>
              <w:t>faktisch: HR-System, das Diskriminierung, Arbeitsschutz-, Arbeitszeit- und Vergütungsrisiken systematisch adressiert</w:t>
            </w:r>
            <w:r w:rsidRPr="009F29F8">
              <w:t>)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75B725BE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Bestehende HR-Pflichten: laufend</w:t>
            </w:r>
          </w:p>
          <w:p w14:paraId="15B8D2B0" w14:textId="43FC572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EU-EntgelttransparenzRL: ab </w:t>
            </w:r>
            <w:r w:rsidRPr="00911134">
              <w:rPr>
                <w:b/>
                <w:sz w:val="20"/>
                <w:szCs w:val="18"/>
              </w:rPr>
              <w:t>07.06.2026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14:paraId="32B4E40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Diskriminierende Vergütung</w:t>
            </w:r>
          </w:p>
          <w:p w14:paraId="1DA7FE50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Arbeitszeitverstöße</w:t>
            </w:r>
          </w:p>
          <w:p w14:paraId="6E77784F" w14:textId="5DF9BCEA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Beschäftigtendatenverarbeitung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512151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4CAF1D54" w14:textId="0A18ED7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Entschädigung</w:t>
            </w:r>
          </w:p>
          <w:p w14:paraId="196BDA9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84F6EC0" w14:textId="3789255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Arbeitsgerichtliche Verfahren</w:t>
            </w:r>
          </w:p>
        </w:tc>
      </w:tr>
    </w:tbl>
    <w:p w14:paraId="243E01C1" w14:textId="76866684" w:rsidR="00561B7B" w:rsidRPr="00D5464A" w:rsidRDefault="00561B7B" w:rsidP="00CD48CD">
      <w:pPr>
        <w:tabs>
          <w:tab w:val="left" w:pos="788"/>
        </w:tabs>
      </w:pPr>
    </w:p>
    <w:sectPr w:rsidR="00561B7B" w:rsidRPr="00D5464A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46F93" w14:textId="77777777" w:rsidR="00331469" w:rsidRDefault="003314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331469" w14:paraId="57A78A7E" w14:textId="77777777" w:rsidTr="003D2DF5">
      <w:trPr>
        <w:trHeight w:hRule="exact" w:val="821"/>
      </w:trPr>
      <w:tc>
        <w:tcPr>
          <w:tcW w:w="6521" w:type="dxa"/>
          <w:vAlign w:val="bottom"/>
        </w:tcPr>
        <w:p w14:paraId="76BF5F66" w14:textId="77777777" w:rsidR="00331469" w:rsidRPr="007E6E46" w:rsidRDefault="00331469" w:rsidP="00331469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192995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6BBC6F0" w14:textId="0622C5F2" w:rsidR="00331469" w:rsidRPr="007E6E46" w:rsidRDefault="0046564F" w:rsidP="00331469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UPfQK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0CCBBAD6" w14:textId="77777777" w:rsidR="00331469" w:rsidRPr="007E6E46" w:rsidRDefault="00331469" w:rsidP="00331469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25BAD79F" wp14:editId="0BEEB99E">
                <wp:extent cx="1447800" cy="395605"/>
                <wp:effectExtent l="0" t="0" r="0" b="444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7ECB4874" w14:textId="77777777" w:rsidR="00331469" w:rsidRPr="0009625D" w:rsidRDefault="00331469" w:rsidP="00331469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4/2</w:t>
          </w:r>
        </w:p>
      </w:tc>
    </w:tr>
  </w:tbl>
  <w:p w14:paraId="5178E375" w14:textId="77777777" w:rsidR="00331469" w:rsidRPr="003A29C7" w:rsidRDefault="00331469" w:rsidP="00331469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331469" w:rsidRDefault="00567A77" w:rsidP="00331469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018B3F7D" w:rsidR="007C5B77" w:rsidRPr="007E6E46" w:rsidRDefault="0046564F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UPfQK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0BF58689" w:rsidR="007C5B77" w:rsidRPr="007E6E46" w:rsidRDefault="00980477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6536E80B" wp14:editId="0670E9A2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18055E91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331469">
            <w:rPr>
              <w:rFonts w:eastAsiaTheme="minorHAnsi" w:cstheme="minorBidi"/>
              <w:b/>
              <w:color w:val="00B0F0"/>
              <w:sz w:val="20"/>
              <w:lang w:eastAsia="en-US"/>
            </w:rPr>
            <w:t>4/2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F3FB1" w14:textId="77777777" w:rsidR="00331469" w:rsidRDefault="003314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DF039F"/>
    <w:multiLevelType w:val="hybridMultilevel"/>
    <w:tmpl w:val="F0FEC7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15D44"/>
    <w:multiLevelType w:val="hybridMultilevel"/>
    <w:tmpl w:val="6124F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0444B"/>
    <w:multiLevelType w:val="hybridMultilevel"/>
    <w:tmpl w:val="6E0EA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1213F"/>
    <w:multiLevelType w:val="hybridMultilevel"/>
    <w:tmpl w:val="8E5856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9477CF7"/>
    <w:multiLevelType w:val="hybridMultilevel"/>
    <w:tmpl w:val="D9DEB5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2405DCD"/>
    <w:multiLevelType w:val="hybridMultilevel"/>
    <w:tmpl w:val="967EE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A333CC8"/>
    <w:multiLevelType w:val="hybridMultilevel"/>
    <w:tmpl w:val="B6A09C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4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0"/>
  </w:num>
  <w:num w:numId="11" w16cid:durableId="1901404628">
    <w:abstractNumId w:val="26"/>
  </w:num>
  <w:num w:numId="12" w16cid:durableId="98065727">
    <w:abstractNumId w:val="13"/>
  </w:num>
  <w:num w:numId="13" w16cid:durableId="1469087339">
    <w:abstractNumId w:val="15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4"/>
  </w:num>
  <w:num w:numId="18" w16cid:durableId="1058283742">
    <w:abstractNumId w:val="30"/>
  </w:num>
  <w:num w:numId="19" w16cid:durableId="1174413439">
    <w:abstractNumId w:val="11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28"/>
  </w:num>
  <w:num w:numId="25" w16cid:durableId="1174296530">
    <w:abstractNumId w:val="27"/>
  </w:num>
  <w:num w:numId="26" w16cid:durableId="1102915346">
    <w:abstractNumId w:val="12"/>
  </w:num>
  <w:num w:numId="27" w16cid:durableId="1757170791">
    <w:abstractNumId w:val="31"/>
  </w:num>
  <w:num w:numId="28" w16cid:durableId="1816948561">
    <w:abstractNumId w:val="33"/>
  </w:num>
  <w:num w:numId="29" w16cid:durableId="1931114403">
    <w:abstractNumId w:val="29"/>
  </w:num>
  <w:num w:numId="30" w16cid:durableId="2052030244">
    <w:abstractNumId w:val="21"/>
  </w:num>
  <w:num w:numId="31" w16cid:durableId="1321273404">
    <w:abstractNumId w:val="16"/>
  </w:num>
  <w:num w:numId="32" w16cid:durableId="1402561362">
    <w:abstractNumId w:val="9"/>
  </w:num>
  <w:num w:numId="33" w16cid:durableId="969744789">
    <w:abstractNumId w:val="8"/>
  </w:num>
  <w:num w:numId="34" w16cid:durableId="543567771">
    <w:abstractNumId w:val="32"/>
  </w:num>
  <w:num w:numId="35" w16cid:durableId="93451004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4369C"/>
    <w:rsid w:val="000503CF"/>
    <w:rsid w:val="0005326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E26F7"/>
    <w:rsid w:val="00104187"/>
    <w:rsid w:val="00111AC6"/>
    <w:rsid w:val="001205E2"/>
    <w:rsid w:val="00130A8A"/>
    <w:rsid w:val="00143536"/>
    <w:rsid w:val="00143F11"/>
    <w:rsid w:val="0014588B"/>
    <w:rsid w:val="00162F77"/>
    <w:rsid w:val="00163360"/>
    <w:rsid w:val="00165A53"/>
    <w:rsid w:val="00177638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D7F43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6F7F"/>
    <w:rsid w:val="002D7E2D"/>
    <w:rsid w:val="002F09D8"/>
    <w:rsid w:val="002F2A78"/>
    <w:rsid w:val="002F461A"/>
    <w:rsid w:val="002F6B99"/>
    <w:rsid w:val="002F771F"/>
    <w:rsid w:val="00304799"/>
    <w:rsid w:val="00306790"/>
    <w:rsid w:val="00307FCC"/>
    <w:rsid w:val="0031086B"/>
    <w:rsid w:val="00331469"/>
    <w:rsid w:val="0034001D"/>
    <w:rsid w:val="00340216"/>
    <w:rsid w:val="00341A66"/>
    <w:rsid w:val="00342964"/>
    <w:rsid w:val="003465B2"/>
    <w:rsid w:val="00352142"/>
    <w:rsid w:val="0035546B"/>
    <w:rsid w:val="00360F3D"/>
    <w:rsid w:val="00364269"/>
    <w:rsid w:val="00364A86"/>
    <w:rsid w:val="003727D1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4076E9"/>
    <w:rsid w:val="004110AC"/>
    <w:rsid w:val="0041402E"/>
    <w:rsid w:val="004155E7"/>
    <w:rsid w:val="00416098"/>
    <w:rsid w:val="004248A0"/>
    <w:rsid w:val="00432C83"/>
    <w:rsid w:val="00433509"/>
    <w:rsid w:val="00440D21"/>
    <w:rsid w:val="0044561D"/>
    <w:rsid w:val="00445BB8"/>
    <w:rsid w:val="0044742E"/>
    <w:rsid w:val="004545FA"/>
    <w:rsid w:val="00454705"/>
    <w:rsid w:val="00457A41"/>
    <w:rsid w:val="0046564F"/>
    <w:rsid w:val="00465DB3"/>
    <w:rsid w:val="004867BC"/>
    <w:rsid w:val="0049126F"/>
    <w:rsid w:val="004B0115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1B7B"/>
    <w:rsid w:val="00567521"/>
    <w:rsid w:val="00567A77"/>
    <w:rsid w:val="00583AA1"/>
    <w:rsid w:val="00590DC2"/>
    <w:rsid w:val="005913EC"/>
    <w:rsid w:val="005921A2"/>
    <w:rsid w:val="00594A24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5AC3"/>
    <w:rsid w:val="005E730C"/>
    <w:rsid w:val="005E7803"/>
    <w:rsid w:val="005F3383"/>
    <w:rsid w:val="005F5659"/>
    <w:rsid w:val="005F6F40"/>
    <w:rsid w:val="0060647C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3CAC"/>
    <w:rsid w:val="006944E4"/>
    <w:rsid w:val="0069494D"/>
    <w:rsid w:val="006B60F7"/>
    <w:rsid w:val="006C4228"/>
    <w:rsid w:val="006D45A1"/>
    <w:rsid w:val="006E24F6"/>
    <w:rsid w:val="006E30EC"/>
    <w:rsid w:val="006E7126"/>
    <w:rsid w:val="007026D1"/>
    <w:rsid w:val="00705106"/>
    <w:rsid w:val="007053FA"/>
    <w:rsid w:val="00711AB6"/>
    <w:rsid w:val="00716DD5"/>
    <w:rsid w:val="00720E5C"/>
    <w:rsid w:val="00727227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1051"/>
    <w:rsid w:val="007A2E82"/>
    <w:rsid w:val="007A3E0C"/>
    <w:rsid w:val="007B1945"/>
    <w:rsid w:val="007B195D"/>
    <w:rsid w:val="007C5B77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07380"/>
    <w:rsid w:val="0081072B"/>
    <w:rsid w:val="008248D3"/>
    <w:rsid w:val="00834366"/>
    <w:rsid w:val="00840C2B"/>
    <w:rsid w:val="008450CF"/>
    <w:rsid w:val="008471C9"/>
    <w:rsid w:val="00853A39"/>
    <w:rsid w:val="00855B99"/>
    <w:rsid w:val="00862DDF"/>
    <w:rsid w:val="00870FFE"/>
    <w:rsid w:val="00872C95"/>
    <w:rsid w:val="00872F5F"/>
    <w:rsid w:val="00873563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39A9"/>
    <w:rsid w:val="008F75E7"/>
    <w:rsid w:val="00904BF3"/>
    <w:rsid w:val="009062E6"/>
    <w:rsid w:val="009075A9"/>
    <w:rsid w:val="00911134"/>
    <w:rsid w:val="009212B4"/>
    <w:rsid w:val="009219D5"/>
    <w:rsid w:val="00940184"/>
    <w:rsid w:val="0095198B"/>
    <w:rsid w:val="0095337C"/>
    <w:rsid w:val="00963275"/>
    <w:rsid w:val="00970211"/>
    <w:rsid w:val="009760D0"/>
    <w:rsid w:val="00980477"/>
    <w:rsid w:val="0099236A"/>
    <w:rsid w:val="00995EE2"/>
    <w:rsid w:val="009A6E64"/>
    <w:rsid w:val="009C2FF2"/>
    <w:rsid w:val="009C6EFB"/>
    <w:rsid w:val="009D429E"/>
    <w:rsid w:val="009D556F"/>
    <w:rsid w:val="009E1FB1"/>
    <w:rsid w:val="009E4C28"/>
    <w:rsid w:val="009F29F8"/>
    <w:rsid w:val="009F6E01"/>
    <w:rsid w:val="009F7941"/>
    <w:rsid w:val="00A06317"/>
    <w:rsid w:val="00A075E6"/>
    <w:rsid w:val="00A15352"/>
    <w:rsid w:val="00A15CBD"/>
    <w:rsid w:val="00A237ED"/>
    <w:rsid w:val="00A31197"/>
    <w:rsid w:val="00A470E8"/>
    <w:rsid w:val="00A5114A"/>
    <w:rsid w:val="00A613A1"/>
    <w:rsid w:val="00A649A3"/>
    <w:rsid w:val="00A7113B"/>
    <w:rsid w:val="00A75CE3"/>
    <w:rsid w:val="00A8486F"/>
    <w:rsid w:val="00A865BB"/>
    <w:rsid w:val="00A87FE5"/>
    <w:rsid w:val="00A946ED"/>
    <w:rsid w:val="00A96CF9"/>
    <w:rsid w:val="00AA65D6"/>
    <w:rsid w:val="00AB0EBF"/>
    <w:rsid w:val="00AB3372"/>
    <w:rsid w:val="00AB379A"/>
    <w:rsid w:val="00AC17EE"/>
    <w:rsid w:val="00AE290A"/>
    <w:rsid w:val="00AF1983"/>
    <w:rsid w:val="00B0733C"/>
    <w:rsid w:val="00B13741"/>
    <w:rsid w:val="00B15817"/>
    <w:rsid w:val="00B1680D"/>
    <w:rsid w:val="00B17595"/>
    <w:rsid w:val="00B21EEF"/>
    <w:rsid w:val="00B22993"/>
    <w:rsid w:val="00B24C33"/>
    <w:rsid w:val="00B261B2"/>
    <w:rsid w:val="00B2722A"/>
    <w:rsid w:val="00B35104"/>
    <w:rsid w:val="00B36654"/>
    <w:rsid w:val="00B367CE"/>
    <w:rsid w:val="00B37E15"/>
    <w:rsid w:val="00B62D3C"/>
    <w:rsid w:val="00B6345C"/>
    <w:rsid w:val="00B66516"/>
    <w:rsid w:val="00B73242"/>
    <w:rsid w:val="00B77530"/>
    <w:rsid w:val="00B8666D"/>
    <w:rsid w:val="00B9620D"/>
    <w:rsid w:val="00BA02EC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10477"/>
    <w:rsid w:val="00C24E59"/>
    <w:rsid w:val="00C30D7D"/>
    <w:rsid w:val="00C35544"/>
    <w:rsid w:val="00C43D74"/>
    <w:rsid w:val="00C45459"/>
    <w:rsid w:val="00C45CD7"/>
    <w:rsid w:val="00C470A2"/>
    <w:rsid w:val="00C53A69"/>
    <w:rsid w:val="00C61048"/>
    <w:rsid w:val="00C62BB3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D48CD"/>
    <w:rsid w:val="00CD6F8A"/>
    <w:rsid w:val="00CE72ED"/>
    <w:rsid w:val="00CE73C2"/>
    <w:rsid w:val="00D13BD1"/>
    <w:rsid w:val="00D36A13"/>
    <w:rsid w:val="00D414DF"/>
    <w:rsid w:val="00D45365"/>
    <w:rsid w:val="00D52A8C"/>
    <w:rsid w:val="00D5464A"/>
    <w:rsid w:val="00D61222"/>
    <w:rsid w:val="00D82C47"/>
    <w:rsid w:val="00D84574"/>
    <w:rsid w:val="00DA6374"/>
    <w:rsid w:val="00DB3534"/>
    <w:rsid w:val="00DB36F2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6588"/>
    <w:rsid w:val="00E016C0"/>
    <w:rsid w:val="00E106C4"/>
    <w:rsid w:val="00E211D2"/>
    <w:rsid w:val="00E342CA"/>
    <w:rsid w:val="00E352A8"/>
    <w:rsid w:val="00E368C3"/>
    <w:rsid w:val="00E50734"/>
    <w:rsid w:val="00E54CF5"/>
    <w:rsid w:val="00E57522"/>
    <w:rsid w:val="00E57793"/>
    <w:rsid w:val="00E61BCD"/>
    <w:rsid w:val="00E72E48"/>
    <w:rsid w:val="00E74D96"/>
    <w:rsid w:val="00E77518"/>
    <w:rsid w:val="00E9143F"/>
    <w:rsid w:val="00EA18C9"/>
    <w:rsid w:val="00EA2ACF"/>
    <w:rsid w:val="00EA74B3"/>
    <w:rsid w:val="00EC00F0"/>
    <w:rsid w:val="00EC123C"/>
    <w:rsid w:val="00EC3931"/>
    <w:rsid w:val="00ED7446"/>
    <w:rsid w:val="00EE217B"/>
    <w:rsid w:val="00EE6A9D"/>
    <w:rsid w:val="00EF2558"/>
    <w:rsid w:val="00F029CC"/>
    <w:rsid w:val="00F02A61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0F36"/>
    <w:rsid w:val="00FA1E51"/>
    <w:rsid w:val="00FB19BE"/>
    <w:rsid w:val="00FB74D4"/>
    <w:rsid w:val="00FD0600"/>
    <w:rsid w:val="00FD6CCC"/>
    <w:rsid w:val="00FE15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506</Words>
  <Characters>4830</Characters>
  <Application>Microsoft Office Word</Application>
  <DocSecurity>0</DocSecurity>
  <Lines>536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30</cp:revision>
  <cp:lastPrinted>2026-08-27T09:25:00Z</cp:lastPrinted>
  <dcterms:created xsi:type="dcterms:W3CDTF">2026-06-09T06:16:00Z</dcterms:created>
  <dcterms:modified xsi:type="dcterms:W3CDTF">2026-09-04T12:06:00Z</dcterms:modified>
</cp:coreProperties>
</file>