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226C29" w:rsidRPr="002305AB" w14:paraId="4D271DD8" w14:textId="77777777" w:rsidTr="00AF7556">
        <w:trPr>
          <w:cantSplit/>
          <w:trHeight w:val="624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48A1FBB5" w14:textId="09EC8C00" w:rsidR="00226C29" w:rsidRPr="002305AB" w:rsidRDefault="00CB0181" w:rsidP="00226C29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</w:rPr>
            </w:pPr>
            <w:r w:rsidRPr="002C06D1">
              <w:rPr>
                <w:rFonts w:ascii="Century Gothic" w:hAnsi="Century Gothic"/>
                <w:color w:val="00B0F0"/>
              </w:rPr>
              <w:t xml:space="preserve">Arbeitspapier für die QK am </w:t>
            </w:r>
            <w:r w:rsidRPr="00BD13A6">
              <w:rPr>
                <w:rFonts w:ascii="Century Gothic" w:hAnsi="Century Gothic"/>
                <w:color w:val="00B0F0"/>
              </w:rPr>
              <w:t>22.02.202</w:t>
            </w:r>
            <w:r w:rsidR="002668AE">
              <w:rPr>
                <w:rFonts w:ascii="Century Gothic" w:hAnsi="Century Gothic"/>
                <w:color w:val="00B0F0"/>
              </w:rPr>
              <w:t>6</w:t>
            </w:r>
            <w:r w:rsidRPr="00BD13A6">
              <w:rPr>
                <w:rFonts w:ascii="Century Gothic" w:hAnsi="Century Gothic"/>
                <w:color w:val="00B0F0"/>
              </w:rPr>
              <w:t xml:space="preserve"> – Bewusste Auswahl d</w:t>
            </w:r>
            <w:r w:rsidRPr="002C06D1">
              <w:rPr>
                <w:rFonts w:ascii="Century Gothic" w:hAnsi="Century Gothic"/>
                <w:color w:val="00B0F0"/>
              </w:rPr>
              <w:t>er Aufträge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09423CE7" w14:textId="6F9C11F1" w:rsidR="00226C29" w:rsidRPr="00201235" w:rsidRDefault="00226C29" w:rsidP="00AF755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auto"/>
                <w:sz w:val="10"/>
              </w:rPr>
            </w:pPr>
          </w:p>
        </w:tc>
      </w:tr>
    </w:tbl>
    <w:p w14:paraId="70B0BC96" w14:textId="77777777" w:rsidR="00AF7556" w:rsidRPr="00CB6F05" w:rsidRDefault="00AF7556" w:rsidP="00BF4AA9">
      <w:pPr>
        <w:spacing w:before="0"/>
        <w:jc w:val="left"/>
        <w:rPr>
          <w:sz w:val="20"/>
        </w:rPr>
      </w:pPr>
    </w:p>
    <w:p w14:paraId="473FAD85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 xml:space="preserve">STECKBRIEF DER </w:t>
      </w:r>
      <w:r w:rsidR="00C16AD4">
        <w:rPr>
          <w:b/>
          <w:sz w:val="20"/>
        </w:rPr>
        <w:t>WP-PRAXIS</w:t>
      </w:r>
    </w:p>
    <w:p w14:paraId="70F097DD" w14:textId="77777777" w:rsidR="00CB6F05" w:rsidRDefault="009903D9" w:rsidP="00BF4AA9">
      <w:pPr>
        <w:spacing w:before="0"/>
        <w:jc w:val="left"/>
        <w:rPr>
          <w:sz w:val="20"/>
        </w:rPr>
      </w:pPr>
      <w:r w:rsidRPr="009903D9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2048B0" wp14:editId="009172DD">
                <wp:simplePos x="0" y="0"/>
                <wp:positionH relativeFrom="column">
                  <wp:posOffset>9536501</wp:posOffset>
                </wp:positionH>
                <wp:positionV relativeFrom="paragraph">
                  <wp:posOffset>19050</wp:posOffset>
                </wp:positionV>
                <wp:extent cx="3778369" cy="724619"/>
                <wp:effectExtent l="0" t="0" r="12700" b="1841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8369" cy="72461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52D54" w14:textId="77777777" w:rsidR="009903D9" w:rsidRPr="009903D9" w:rsidRDefault="009903D9" w:rsidP="009903D9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903D9">
                              <w:rPr>
                                <w:b/>
                                <w:sz w:val="20"/>
                              </w:rPr>
                              <w:t>BEISPIELHAFTE DARSTELLUNG ALS DISKUSSIONSGRUNDLAGE</w:t>
                            </w:r>
                          </w:p>
                          <w:p w14:paraId="7508F14A" w14:textId="77777777" w:rsidR="009903D9" w:rsidRPr="009903D9" w:rsidRDefault="009903D9" w:rsidP="009903D9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903D9">
                              <w:rPr>
                                <w:b/>
                                <w:sz w:val="20"/>
                              </w:rPr>
                              <w:t>IN DER FORTBILDUNGSVERANSTALTUNG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048B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50.9pt;margin-top:1.5pt;width:297.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" filled="f" strokecolor="#00b0f0" strokeweight="1.5pt">
                <v:textbox>
                  <w:txbxContent>
                    <w:p w14:paraId="6AE52D54" w14:textId="77777777" w:rsidR="009903D9" w:rsidRPr="009903D9" w:rsidRDefault="009903D9" w:rsidP="009903D9">
                      <w:pPr>
                        <w:spacing w:before="0"/>
                        <w:jc w:val="center"/>
                        <w:rPr>
                          <w:b/>
                          <w:sz w:val="20"/>
                        </w:rPr>
                      </w:pPr>
                      <w:r w:rsidRPr="009903D9">
                        <w:rPr>
                          <w:b/>
                          <w:sz w:val="20"/>
                        </w:rPr>
                        <w:t>BEISPIELHAFTE DARSTELLUNG ALS DISKUSSIONSGRUNDLAGE</w:t>
                      </w:r>
                    </w:p>
                    <w:p w14:paraId="7508F14A" w14:textId="77777777" w:rsidR="009903D9" w:rsidRPr="009903D9" w:rsidRDefault="009903D9" w:rsidP="009903D9">
                      <w:pPr>
                        <w:spacing w:before="0"/>
                        <w:jc w:val="center"/>
                        <w:rPr>
                          <w:b/>
                          <w:sz w:val="20"/>
                        </w:rPr>
                      </w:pPr>
                      <w:r w:rsidRPr="009903D9">
                        <w:rPr>
                          <w:b/>
                          <w:sz w:val="20"/>
                        </w:rPr>
                        <w:t>IN DER FORTBILDUNGSVERANSTALTUNG</w:t>
                      </w:r>
                    </w:p>
                  </w:txbxContent>
                </v:textbox>
              </v:shape>
            </w:pict>
          </mc:Fallback>
        </mc:AlternateContent>
      </w:r>
    </w:p>
    <w:p w14:paraId="58FEDD3D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>50 Mitarbeiter</w:t>
      </w:r>
    </w:p>
    <w:p w14:paraId="447A52FD" w14:textId="77777777" w:rsidR="00CB6F05" w:rsidRPr="00CB6F05" w:rsidRDefault="00CB6F05" w:rsidP="00BF4AA9">
      <w:pPr>
        <w:spacing w:before="0"/>
        <w:jc w:val="left"/>
        <w:rPr>
          <w:b/>
          <w:sz w:val="20"/>
        </w:rPr>
      </w:pPr>
      <w:r w:rsidRPr="00CB6F05">
        <w:rPr>
          <w:b/>
          <w:sz w:val="20"/>
        </w:rPr>
        <w:t>davon:</w:t>
      </w:r>
    </w:p>
    <w:p w14:paraId="23CE87FB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8 im Prüfungs</w:t>
      </w:r>
      <w:r w:rsidR="00C16AD4">
        <w:rPr>
          <w:sz w:val="20"/>
        </w:rPr>
        <w:t>team</w:t>
      </w:r>
    </w:p>
    <w:p w14:paraId="45437A61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3 WP/StB</w:t>
      </w:r>
      <w:r w:rsidR="00C16AD4">
        <w:rPr>
          <w:sz w:val="20"/>
        </w:rPr>
        <w:t xml:space="preserve"> (A, B, C)</w:t>
      </w:r>
    </w:p>
    <w:p w14:paraId="48BABF0B" w14:textId="77777777" w:rsidR="00CB6F05" w:rsidRDefault="00CB6F05" w:rsidP="00CB6F05">
      <w:pPr>
        <w:pStyle w:val="Listenabsatz"/>
        <w:numPr>
          <w:ilvl w:val="0"/>
          <w:numId w:val="30"/>
        </w:numPr>
        <w:spacing w:before="60" w:after="60"/>
        <w:contextualSpacing w:val="0"/>
        <w:jc w:val="left"/>
        <w:rPr>
          <w:sz w:val="20"/>
        </w:rPr>
      </w:pPr>
      <w:r>
        <w:rPr>
          <w:sz w:val="20"/>
        </w:rPr>
        <w:t>ca. 30 A</w:t>
      </w:r>
      <w:r w:rsidR="00C16AD4">
        <w:rPr>
          <w:sz w:val="20"/>
        </w:rPr>
        <w:t>bschlussprüfungen</w:t>
      </w:r>
      <w:r>
        <w:rPr>
          <w:sz w:val="20"/>
        </w:rPr>
        <w:t xml:space="preserve"> pro Jahr</w:t>
      </w:r>
      <w:r w:rsidR="00C16AD4">
        <w:rPr>
          <w:sz w:val="20"/>
        </w:rPr>
        <w:t xml:space="preserve"> (ca. 180 im Prüfungszeitraum)</w:t>
      </w:r>
    </w:p>
    <w:p w14:paraId="3F3FE0BD" w14:textId="77777777" w:rsidR="00CB6F05" w:rsidRDefault="00C16AD4" w:rsidP="00CB6F05">
      <w:pPr>
        <w:pStyle w:val="Listenabsatz"/>
        <w:spacing w:before="60" w:after="60"/>
        <w:ind w:left="360"/>
        <w:contextualSpacing w:val="0"/>
        <w:jc w:val="left"/>
        <w:rPr>
          <w:sz w:val="20"/>
        </w:rPr>
      </w:pPr>
      <w:r>
        <w:rPr>
          <w:sz w:val="20"/>
        </w:rPr>
        <w:t>davon</w:t>
      </w:r>
      <w:r w:rsidR="00CB6F05">
        <w:rPr>
          <w:sz w:val="20"/>
        </w:rPr>
        <w:t>:</w:t>
      </w:r>
    </w:p>
    <w:p w14:paraId="109D810A" w14:textId="77777777" w:rsidR="00CB6F05" w:rsidRDefault="00CB6F05" w:rsidP="00CB6F05">
      <w:pPr>
        <w:pStyle w:val="Listenabsatz"/>
        <w:numPr>
          <w:ilvl w:val="0"/>
          <w:numId w:val="31"/>
        </w:numPr>
        <w:spacing w:before="60" w:after="60"/>
        <w:ind w:left="851" w:hanging="425"/>
        <w:contextualSpacing w:val="0"/>
        <w:jc w:val="left"/>
        <w:rPr>
          <w:sz w:val="20"/>
        </w:rPr>
      </w:pPr>
      <w:r>
        <w:rPr>
          <w:sz w:val="20"/>
        </w:rPr>
        <w:t>27 JAP</w:t>
      </w:r>
    </w:p>
    <w:p w14:paraId="056C0FF6" w14:textId="77777777" w:rsidR="00CB6F05" w:rsidRPr="00CB6F05" w:rsidRDefault="00CB6F05" w:rsidP="00CB6F05">
      <w:pPr>
        <w:pStyle w:val="Listenabsatz"/>
        <w:numPr>
          <w:ilvl w:val="0"/>
          <w:numId w:val="31"/>
        </w:numPr>
        <w:spacing w:before="60" w:after="60"/>
        <w:ind w:left="851" w:hanging="425"/>
        <w:contextualSpacing w:val="0"/>
        <w:jc w:val="left"/>
        <w:rPr>
          <w:sz w:val="20"/>
        </w:rPr>
      </w:pPr>
      <w:r>
        <w:rPr>
          <w:sz w:val="20"/>
        </w:rPr>
        <w:t xml:space="preserve">3 </w:t>
      </w:r>
      <w:proofErr w:type="spellStart"/>
      <w:r>
        <w:rPr>
          <w:sz w:val="20"/>
        </w:rPr>
        <w:t>KoAP</w:t>
      </w:r>
      <w:proofErr w:type="spellEnd"/>
    </w:p>
    <w:p w14:paraId="1DAD141B" w14:textId="77777777" w:rsidR="00CB6F05" w:rsidRDefault="00CB6F05" w:rsidP="00BF4AA9">
      <w:pPr>
        <w:spacing w:before="0"/>
        <w:jc w:val="left"/>
        <w:rPr>
          <w:sz w:val="20"/>
        </w:rPr>
      </w:pPr>
    </w:p>
    <w:p w14:paraId="13E90B14" w14:textId="77777777" w:rsidR="00CB6F05" w:rsidRDefault="00CB6F05" w:rsidP="00BF4AA9">
      <w:pPr>
        <w:spacing w:before="0"/>
        <w:jc w:val="left"/>
        <w:rPr>
          <w:sz w:val="20"/>
        </w:rPr>
      </w:pPr>
      <w:r>
        <w:rPr>
          <w:sz w:val="20"/>
        </w:rPr>
        <w:t xml:space="preserve">Übersicht über die Zusammensetzung der </w:t>
      </w:r>
      <w:r w:rsidR="00C16AD4">
        <w:rPr>
          <w:sz w:val="20"/>
        </w:rPr>
        <w:t>bewussten Auswahl</w:t>
      </w:r>
      <w:r>
        <w:rPr>
          <w:sz w:val="20"/>
        </w:rPr>
        <w:t xml:space="preserve"> für die Prüfung der Auftragsabwicklung</w:t>
      </w:r>
      <w:r w:rsidR="00C16AD4">
        <w:rPr>
          <w:sz w:val="20"/>
        </w:rPr>
        <w:t xml:space="preserve"> im Rahmen der Qualitätskontrolle</w:t>
      </w:r>
      <w:r w:rsidR="00BF41D1">
        <w:rPr>
          <w:sz w:val="20"/>
        </w:rPr>
        <w:t xml:space="preserve"> (1 = zutreffend)</w:t>
      </w:r>
      <w:r w:rsidR="00C16AD4">
        <w:rPr>
          <w:sz w:val="20"/>
        </w:rPr>
        <w:t>:</w:t>
      </w:r>
    </w:p>
    <w:p w14:paraId="6E5ACBBD" w14:textId="77777777" w:rsidR="00CB6F05" w:rsidRDefault="00CB6F05" w:rsidP="00BF4AA9">
      <w:pPr>
        <w:spacing w:before="0"/>
        <w:jc w:val="left"/>
        <w:rPr>
          <w:sz w:val="20"/>
        </w:rPr>
      </w:pPr>
    </w:p>
    <w:tbl>
      <w:tblPr>
        <w:tblStyle w:val="Tabellenraster"/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93"/>
        <w:gridCol w:w="904"/>
        <w:gridCol w:w="1078"/>
        <w:gridCol w:w="1892"/>
        <w:gridCol w:w="1901"/>
        <w:gridCol w:w="1279"/>
        <w:gridCol w:w="1667"/>
        <w:gridCol w:w="744"/>
        <w:gridCol w:w="744"/>
        <w:gridCol w:w="744"/>
        <w:gridCol w:w="744"/>
        <w:gridCol w:w="744"/>
        <w:gridCol w:w="745"/>
        <w:gridCol w:w="744"/>
        <w:gridCol w:w="744"/>
        <w:gridCol w:w="744"/>
        <w:gridCol w:w="744"/>
        <w:gridCol w:w="744"/>
        <w:gridCol w:w="745"/>
        <w:gridCol w:w="2835"/>
      </w:tblGrid>
      <w:tr w:rsidR="00C16AD4" w:rsidRPr="00CB6F05" w14:paraId="55EAC47A" w14:textId="77777777" w:rsidTr="007D52FC">
        <w:trPr>
          <w:cantSplit/>
          <w:trHeight w:val="25"/>
        </w:trPr>
        <w:tc>
          <w:tcPr>
            <w:tcW w:w="493" w:type="dxa"/>
            <w:vMerge w:val="restart"/>
            <w:shd w:val="clear" w:color="auto" w:fill="D9D9D9" w:themeFill="background1" w:themeFillShade="D9"/>
            <w:vAlign w:val="bottom"/>
          </w:tcPr>
          <w:p w14:paraId="2C470AD2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Lfd.</w:t>
            </w:r>
          </w:p>
          <w:p w14:paraId="3C76E930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904" w:type="dxa"/>
            <w:vMerge w:val="restart"/>
            <w:shd w:val="clear" w:color="auto" w:fill="D9D9D9" w:themeFill="background1" w:themeFillShade="D9"/>
            <w:vAlign w:val="bottom"/>
          </w:tcPr>
          <w:p w14:paraId="38DCBA8B" w14:textId="77777777" w:rsidR="00C16AD4" w:rsidRPr="00386AA1" w:rsidRDefault="00C16AD4" w:rsidP="00386AA1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Mdt.-Nr.</w:t>
            </w:r>
          </w:p>
        </w:tc>
        <w:tc>
          <w:tcPr>
            <w:tcW w:w="1078" w:type="dxa"/>
            <w:vMerge w:val="restart"/>
            <w:shd w:val="clear" w:color="auto" w:fill="D9D9D9" w:themeFill="background1" w:themeFillShade="D9"/>
            <w:vAlign w:val="bottom"/>
          </w:tcPr>
          <w:p w14:paraId="06ED33C0" w14:textId="77777777" w:rsidR="00C16AD4" w:rsidRPr="00386AA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Rechtsform</w:t>
            </w:r>
          </w:p>
        </w:tc>
        <w:tc>
          <w:tcPr>
            <w:tcW w:w="1892" w:type="dxa"/>
            <w:vMerge w:val="restart"/>
            <w:shd w:val="clear" w:color="auto" w:fill="D9D9D9" w:themeFill="background1" w:themeFillShade="D9"/>
            <w:vAlign w:val="bottom"/>
          </w:tcPr>
          <w:p w14:paraId="54E70AA4" w14:textId="77777777" w:rsidR="00C16AD4" w:rsidRDefault="00C16AD4" w:rsidP="007D52FC">
            <w:pPr>
              <w:spacing w:before="0" w:after="60"/>
              <w:jc w:val="center"/>
              <w:rPr>
                <w:b/>
                <w:sz w:val="12"/>
                <w:szCs w:val="16"/>
              </w:rPr>
            </w:pPr>
            <w:r w:rsidRPr="00C16AD4">
              <w:rPr>
                <w:b/>
                <w:sz w:val="12"/>
                <w:szCs w:val="16"/>
              </w:rPr>
              <w:t>JAP=Jahresabschlussprüfung</w:t>
            </w:r>
          </w:p>
          <w:p w14:paraId="3E9010C4" w14:textId="77777777" w:rsidR="00C16AD4" w:rsidRDefault="00C16AD4" w:rsidP="007D52FC">
            <w:pPr>
              <w:spacing w:before="0" w:after="60"/>
              <w:jc w:val="center"/>
              <w:rPr>
                <w:b/>
                <w:sz w:val="16"/>
                <w:szCs w:val="16"/>
              </w:rPr>
            </w:pPr>
            <w:proofErr w:type="spellStart"/>
            <w:r w:rsidRPr="00C16AD4">
              <w:rPr>
                <w:b/>
                <w:sz w:val="12"/>
                <w:szCs w:val="16"/>
              </w:rPr>
              <w:t>KoAP</w:t>
            </w:r>
            <w:proofErr w:type="spellEnd"/>
            <w:r w:rsidRPr="00C16AD4">
              <w:rPr>
                <w:b/>
                <w:sz w:val="12"/>
                <w:szCs w:val="16"/>
              </w:rPr>
              <w:t>=Konzernabschluss</w:t>
            </w:r>
          </w:p>
          <w:p w14:paraId="37E00B37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Auftragsart</w:t>
            </w:r>
          </w:p>
        </w:tc>
        <w:tc>
          <w:tcPr>
            <w:tcW w:w="1901" w:type="dxa"/>
            <w:vMerge w:val="restart"/>
            <w:shd w:val="clear" w:color="auto" w:fill="D9D9D9" w:themeFill="background1" w:themeFillShade="D9"/>
            <w:vAlign w:val="bottom"/>
          </w:tcPr>
          <w:p w14:paraId="291B18EB" w14:textId="77777777" w:rsidR="00C16AD4" w:rsidRPr="00386AA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Branche</w:t>
            </w:r>
          </w:p>
        </w:tc>
        <w:tc>
          <w:tcPr>
            <w:tcW w:w="1279" w:type="dxa"/>
            <w:vMerge w:val="restart"/>
            <w:shd w:val="clear" w:color="auto" w:fill="D9D9D9" w:themeFill="background1" w:themeFillShade="D9"/>
            <w:vAlign w:val="bottom"/>
          </w:tcPr>
          <w:p w14:paraId="0F97C458" w14:textId="77777777" w:rsidR="00284175" w:rsidRDefault="00C16AD4" w:rsidP="00284175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HGB</w:t>
            </w:r>
          </w:p>
          <w:p w14:paraId="4C5416B2" w14:textId="77777777" w:rsidR="00C16AD4" w:rsidRPr="00386AA1" w:rsidRDefault="00F62DFC" w:rsidP="00284175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Größenklasse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bottom"/>
          </w:tcPr>
          <w:p w14:paraId="50F78361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Abschlussstichtag</w:t>
            </w:r>
          </w:p>
        </w:tc>
        <w:tc>
          <w:tcPr>
            <w:tcW w:w="8930" w:type="dxa"/>
            <w:gridSpan w:val="12"/>
            <w:shd w:val="clear" w:color="auto" w:fill="D9D9D9" w:themeFill="background1" w:themeFillShade="D9"/>
          </w:tcPr>
          <w:p w14:paraId="4277FC7A" w14:textId="77777777" w:rsidR="00C16AD4" w:rsidRPr="00386AA1" w:rsidRDefault="00C16AD4" w:rsidP="003B5297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Kriterien für die „bewusste Auswahl“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bottom"/>
          </w:tcPr>
          <w:p w14:paraId="101D9ECD" w14:textId="77777777" w:rsidR="00BF41D1" w:rsidRDefault="00C16AD4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Bemerkung</w:t>
            </w:r>
            <w:r w:rsidR="00BF41D1">
              <w:rPr>
                <w:b/>
                <w:sz w:val="16"/>
                <w:szCs w:val="16"/>
              </w:rPr>
              <w:t xml:space="preserve"> /</w:t>
            </w:r>
          </w:p>
          <w:p w14:paraId="5B61E714" w14:textId="77777777" w:rsidR="00C16AD4" w:rsidRPr="00386AA1" w:rsidRDefault="00BF41D1" w:rsidP="00A07E2A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Begründung für bewusste Auswahl</w:t>
            </w:r>
          </w:p>
        </w:tc>
      </w:tr>
      <w:tr w:rsidR="00284175" w:rsidRPr="00CB6F05" w14:paraId="7072EA64" w14:textId="77777777" w:rsidTr="00E90D53">
        <w:trPr>
          <w:cantSplit/>
          <w:trHeight w:val="2189"/>
        </w:trPr>
        <w:tc>
          <w:tcPr>
            <w:tcW w:w="493" w:type="dxa"/>
            <w:vMerge/>
            <w:shd w:val="clear" w:color="auto" w:fill="D9D9D9" w:themeFill="background1" w:themeFillShade="D9"/>
            <w:vAlign w:val="bottom"/>
          </w:tcPr>
          <w:p w14:paraId="2A8070D6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D9D9D9" w:themeFill="background1" w:themeFillShade="D9"/>
            <w:vAlign w:val="bottom"/>
          </w:tcPr>
          <w:p w14:paraId="1C758687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8" w:type="dxa"/>
            <w:vMerge/>
            <w:shd w:val="clear" w:color="auto" w:fill="D9D9D9" w:themeFill="background1" w:themeFillShade="D9"/>
            <w:vAlign w:val="bottom"/>
          </w:tcPr>
          <w:p w14:paraId="63B6B924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92" w:type="dxa"/>
            <w:vMerge/>
            <w:shd w:val="clear" w:color="auto" w:fill="D9D9D9" w:themeFill="background1" w:themeFillShade="D9"/>
            <w:vAlign w:val="bottom"/>
          </w:tcPr>
          <w:p w14:paraId="73E97A95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1" w:type="dxa"/>
            <w:vMerge/>
            <w:shd w:val="clear" w:color="auto" w:fill="D9D9D9" w:themeFill="background1" w:themeFillShade="D9"/>
            <w:vAlign w:val="bottom"/>
          </w:tcPr>
          <w:p w14:paraId="5F10A488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9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1C84DFBB" w14:textId="77777777" w:rsidR="00C16AD4" w:rsidRPr="00386AA1" w:rsidRDefault="00C16AD4" w:rsidP="00C16AD4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  <w:vMerge/>
            <w:shd w:val="clear" w:color="auto" w:fill="D9D9D9" w:themeFill="background1" w:themeFillShade="D9"/>
          </w:tcPr>
          <w:p w14:paraId="3087D91C" w14:textId="77777777" w:rsidR="00C16AD4" w:rsidRPr="00386AA1" w:rsidRDefault="00C16AD4" w:rsidP="007D52FC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6A0C848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fachlich besonders anspruchsvoll (</w:t>
            </w:r>
            <w:r>
              <w:rPr>
                <w:b/>
                <w:sz w:val="16"/>
                <w:szCs w:val="16"/>
              </w:rPr>
              <w:t xml:space="preserve">z.B. </w:t>
            </w:r>
            <w:proofErr w:type="spellStart"/>
            <w:r w:rsidRPr="00386AA1">
              <w:rPr>
                <w:b/>
                <w:sz w:val="16"/>
                <w:szCs w:val="16"/>
              </w:rPr>
              <w:t>KoAP</w:t>
            </w:r>
            <w:proofErr w:type="spellEnd"/>
            <w:r w:rsidRPr="00386AA1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41306C71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Auswahl </w:t>
            </w:r>
            <w:r w:rsidRPr="00386AA1">
              <w:rPr>
                <w:b/>
                <w:sz w:val="16"/>
                <w:szCs w:val="16"/>
              </w:rPr>
              <w:t>Nachschau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79BCEF4F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Erstprüfung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603595BF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Spezialbranchen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02BE9788" w14:textId="77777777" w:rsidR="00C16AD4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besonders hohes</w:t>
            </w:r>
          </w:p>
          <w:p w14:paraId="64C7F965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Risiko</w:t>
            </w:r>
          </w:p>
        </w:tc>
        <w:tc>
          <w:tcPr>
            <w:tcW w:w="745" w:type="dxa"/>
            <w:shd w:val="clear" w:color="auto" w:fill="F2F2F2" w:themeFill="background1" w:themeFillShade="F2"/>
            <w:textDirection w:val="btLr"/>
            <w:vAlign w:val="center"/>
          </w:tcPr>
          <w:p w14:paraId="66B79259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proofErr w:type="spellStart"/>
            <w:r w:rsidRPr="00386AA1">
              <w:rPr>
                <w:b/>
                <w:sz w:val="16"/>
                <w:szCs w:val="16"/>
              </w:rPr>
              <w:t>Going</w:t>
            </w:r>
            <w:proofErr w:type="spellEnd"/>
            <w:r w:rsidRPr="00386AA1">
              <w:rPr>
                <w:b/>
                <w:sz w:val="16"/>
                <w:szCs w:val="16"/>
              </w:rPr>
              <w:t>-</w:t>
            </w:r>
            <w:proofErr w:type="spellStart"/>
            <w:r w:rsidRPr="00386AA1">
              <w:rPr>
                <w:b/>
                <w:sz w:val="16"/>
                <w:szCs w:val="16"/>
              </w:rPr>
              <w:t>Concern</w:t>
            </w:r>
            <w:proofErr w:type="spellEnd"/>
            <w:r w:rsidR="00BF41D1">
              <w:rPr>
                <w:b/>
                <w:sz w:val="16"/>
                <w:szCs w:val="16"/>
              </w:rPr>
              <w:t>-Gefährdung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2B765E70" w14:textId="77777777" w:rsidR="00C16AD4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Einschränkung</w:t>
            </w:r>
          </w:p>
          <w:p w14:paraId="7711BD0F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Prüfungsurteil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7E8EE880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Auffälliges Honorar</w:t>
            </w:r>
          </w:p>
        </w:tc>
        <w:tc>
          <w:tcPr>
            <w:tcW w:w="744" w:type="dxa"/>
            <w:shd w:val="clear" w:color="auto" w:fill="D9D9D9" w:themeFill="background1" w:themeFillShade="D9"/>
            <w:textDirection w:val="btLr"/>
            <w:vAlign w:val="center"/>
          </w:tcPr>
          <w:p w14:paraId="4B7A60AC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30DB8F29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Verantw. WP</w:t>
            </w:r>
          </w:p>
        </w:tc>
        <w:tc>
          <w:tcPr>
            <w:tcW w:w="744" w:type="dxa"/>
            <w:shd w:val="clear" w:color="auto" w:fill="F2F2F2" w:themeFill="background1" w:themeFillShade="F2"/>
            <w:textDirection w:val="btLr"/>
            <w:vAlign w:val="center"/>
          </w:tcPr>
          <w:p w14:paraId="720FE837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 w:rsidRPr="00386AA1">
              <w:rPr>
                <w:b/>
                <w:sz w:val="16"/>
                <w:szCs w:val="16"/>
              </w:rPr>
              <w:t>Prüfer-Std. WP</w:t>
            </w:r>
          </w:p>
        </w:tc>
        <w:tc>
          <w:tcPr>
            <w:tcW w:w="745" w:type="dxa"/>
            <w:shd w:val="clear" w:color="auto" w:fill="F2F2F2" w:themeFill="background1" w:themeFillShade="F2"/>
            <w:textDirection w:val="btLr"/>
            <w:vAlign w:val="center"/>
          </w:tcPr>
          <w:p w14:paraId="674C7B64" w14:textId="77777777" w:rsidR="00C16AD4" w:rsidRPr="00386AA1" w:rsidRDefault="00C16AD4" w:rsidP="00C16AD4">
            <w:pPr>
              <w:spacing w:before="0"/>
              <w:ind w:left="113" w:righ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Ø Stundensatz</w:t>
            </w:r>
            <w:r w:rsidR="00541A84">
              <w:rPr>
                <w:b/>
                <w:sz w:val="16"/>
                <w:szCs w:val="16"/>
              </w:rPr>
              <w:t xml:space="preserve"> </w:t>
            </w:r>
            <w:r w:rsidR="00595360">
              <w:rPr>
                <w:b/>
                <w:sz w:val="16"/>
                <w:szCs w:val="16"/>
              </w:rPr>
              <w:t>[h]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bottom"/>
          </w:tcPr>
          <w:p w14:paraId="7C269D71" w14:textId="77777777" w:rsidR="00C16AD4" w:rsidRPr="00386AA1" w:rsidRDefault="00C16AD4" w:rsidP="00C16AD4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</w:tr>
      <w:tr w:rsidR="00284175" w:rsidRPr="00CB6F05" w14:paraId="5CA6DA54" w14:textId="77777777" w:rsidTr="007D52FC">
        <w:tc>
          <w:tcPr>
            <w:tcW w:w="493" w:type="dxa"/>
            <w:vAlign w:val="center"/>
          </w:tcPr>
          <w:p w14:paraId="0396DF5D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904" w:type="dxa"/>
            <w:vAlign w:val="center"/>
          </w:tcPr>
          <w:p w14:paraId="4E03AEF4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12345</w:t>
            </w:r>
          </w:p>
        </w:tc>
        <w:tc>
          <w:tcPr>
            <w:tcW w:w="1078" w:type="dxa"/>
            <w:vAlign w:val="center"/>
          </w:tcPr>
          <w:p w14:paraId="7E5B9B02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1B5689CC" w14:textId="77777777" w:rsidR="00C16AD4" w:rsidRPr="00CB6F05" w:rsidRDefault="005F6225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61F12A81" w14:textId="77777777" w:rsidR="00C16AD4" w:rsidRPr="00CB6F05" w:rsidRDefault="005F6225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Elektrogroß</w:t>
            </w:r>
            <w:r w:rsidR="00BF41D1">
              <w:rPr>
                <w:sz w:val="16"/>
                <w:szCs w:val="16"/>
              </w:rPr>
              <w:t>handel</w:t>
            </w:r>
          </w:p>
        </w:tc>
        <w:tc>
          <w:tcPr>
            <w:tcW w:w="1279" w:type="dxa"/>
            <w:vAlign w:val="center"/>
          </w:tcPr>
          <w:p w14:paraId="7BF87711" w14:textId="77777777" w:rsidR="00C16AD4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05FCD013" w14:textId="67FD5180" w:rsidR="00C16AD4" w:rsidRPr="00CB6F05" w:rsidRDefault="001C3F4F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31.12.201</w:t>
            </w:r>
            <w:r w:rsidR="002668AE">
              <w:rPr>
                <w:sz w:val="16"/>
                <w:szCs w:val="16"/>
              </w:rPr>
              <w:t>9</w:t>
            </w:r>
          </w:p>
        </w:tc>
        <w:tc>
          <w:tcPr>
            <w:tcW w:w="744" w:type="dxa"/>
            <w:vAlign w:val="center"/>
          </w:tcPr>
          <w:p w14:paraId="4EC716FC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6C99039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DAEA9E8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0B902E5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4B0EE53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12B3A59F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0E57279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D6537CA" w14:textId="77777777" w:rsidR="00C16AD4" w:rsidRPr="00CB6F05" w:rsidRDefault="00C16AD4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F1A2430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44" w:type="dxa"/>
            <w:vAlign w:val="center"/>
          </w:tcPr>
          <w:p w14:paraId="68EB1D2D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1ECB3C17" w14:textId="77777777" w:rsidR="00C16AD4" w:rsidRPr="00CB6F05" w:rsidRDefault="00554FCE" w:rsidP="007D52FC">
            <w:pPr>
              <w:spacing w:before="0"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12 %</w:t>
            </w:r>
          </w:p>
        </w:tc>
        <w:tc>
          <w:tcPr>
            <w:tcW w:w="745" w:type="dxa"/>
            <w:vAlign w:val="center"/>
          </w:tcPr>
          <w:p w14:paraId="75CCF1AE" w14:textId="77777777" w:rsidR="00C16AD4" w:rsidRPr="00CB6F05" w:rsidRDefault="00554F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2835" w:type="dxa"/>
            <w:vAlign w:val="center"/>
          </w:tcPr>
          <w:p w14:paraId="52608A4F" w14:textId="77777777" w:rsidR="00C16AD4" w:rsidRPr="00CB6F05" w:rsidRDefault="00554FCE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wenige WP Stunden</w:t>
            </w:r>
          </w:p>
        </w:tc>
      </w:tr>
      <w:tr w:rsidR="000400DD" w:rsidRPr="00CB6F05" w14:paraId="7CFF65F7" w14:textId="77777777" w:rsidTr="007D52FC">
        <w:tc>
          <w:tcPr>
            <w:tcW w:w="493" w:type="dxa"/>
            <w:vAlign w:val="center"/>
          </w:tcPr>
          <w:p w14:paraId="0812BC5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904" w:type="dxa"/>
            <w:vAlign w:val="center"/>
          </w:tcPr>
          <w:p w14:paraId="51D0C1DB" w14:textId="77777777" w:rsidR="000400DD" w:rsidRPr="00CB6F05" w:rsidRDefault="00BF41D1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50A9BD6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1AD335B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33C16509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1D4DC7C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4BF648BA" w14:textId="566F5949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31.12.201</w:t>
            </w:r>
            <w:r w:rsidR="002668AE">
              <w:rPr>
                <w:sz w:val="16"/>
                <w:szCs w:val="16"/>
              </w:rPr>
              <w:t>9</w:t>
            </w:r>
          </w:p>
        </w:tc>
        <w:tc>
          <w:tcPr>
            <w:tcW w:w="744" w:type="dxa"/>
            <w:vAlign w:val="center"/>
          </w:tcPr>
          <w:p w14:paraId="4250F83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74E238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BB4CC1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205E84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7AD549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F9332D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D126A53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685D4A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73D11F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CE6389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1716FF1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22 %</w:t>
            </w:r>
          </w:p>
        </w:tc>
        <w:tc>
          <w:tcPr>
            <w:tcW w:w="745" w:type="dxa"/>
            <w:vAlign w:val="center"/>
          </w:tcPr>
          <w:p w14:paraId="6844A1D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2835" w:type="dxa"/>
            <w:vAlign w:val="center"/>
          </w:tcPr>
          <w:p w14:paraId="2C02A84D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Risiko</w:t>
            </w:r>
            <w:r w:rsidR="00BF41D1">
              <w:rPr>
                <w:sz w:val="16"/>
                <w:szCs w:val="16"/>
              </w:rPr>
              <w:t xml:space="preserve"> </w:t>
            </w:r>
            <w:r w:rsidR="007D52FC">
              <w:rPr>
                <w:sz w:val="16"/>
                <w:szCs w:val="16"/>
              </w:rPr>
              <w:t>hoch</w:t>
            </w:r>
          </w:p>
        </w:tc>
      </w:tr>
      <w:tr w:rsidR="000400DD" w:rsidRPr="00CB6F05" w14:paraId="0BFCEE79" w14:textId="77777777" w:rsidTr="007D52FC">
        <w:tc>
          <w:tcPr>
            <w:tcW w:w="493" w:type="dxa"/>
            <w:vAlign w:val="center"/>
          </w:tcPr>
          <w:p w14:paraId="6CF7A65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904" w:type="dxa"/>
            <w:vAlign w:val="center"/>
          </w:tcPr>
          <w:p w14:paraId="73B47FB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39614</w:t>
            </w:r>
          </w:p>
        </w:tc>
        <w:tc>
          <w:tcPr>
            <w:tcW w:w="1078" w:type="dxa"/>
            <w:vAlign w:val="center"/>
          </w:tcPr>
          <w:p w14:paraId="6E9466E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</w:t>
            </w:r>
          </w:p>
        </w:tc>
        <w:tc>
          <w:tcPr>
            <w:tcW w:w="1892" w:type="dxa"/>
            <w:vAlign w:val="center"/>
          </w:tcPr>
          <w:p w14:paraId="4E3D44A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1F806BB4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Energie</w:t>
            </w:r>
          </w:p>
        </w:tc>
        <w:tc>
          <w:tcPr>
            <w:tcW w:w="1279" w:type="dxa"/>
            <w:vAlign w:val="center"/>
          </w:tcPr>
          <w:p w14:paraId="1CB09D7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3E9616EE" w14:textId="4FBDDC28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20</w:t>
            </w:r>
          </w:p>
        </w:tc>
        <w:tc>
          <w:tcPr>
            <w:tcW w:w="744" w:type="dxa"/>
            <w:vAlign w:val="center"/>
          </w:tcPr>
          <w:p w14:paraId="1EFA787D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09ED069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52284A7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847E48A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917753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13F8E58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E8AFD9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53003AB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E098139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DAF5A33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3B241EFC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20 %</w:t>
            </w:r>
          </w:p>
        </w:tc>
        <w:tc>
          <w:tcPr>
            <w:tcW w:w="745" w:type="dxa"/>
            <w:vAlign w:val="center"/>
          </w:tcPr>
          <w:p w14:paraId="73C575D2" w14:textId="77777777" w:rsidR="000400DD" w:rsidRPr="00CB6F05" w:rsidRDefault="00541A84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835" w:type="dxa"/>
            <w:vAlign w:val="center"/>
          </w:tcPr>
          <w:p w14:paraId="7945F60B" w14:textId="77777777" w:rsidR="000400DD" w:rsidRPr="00CB6F05" w:rsidRDefault="00541A84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Honorar sehr niedrig (8 TEUR)</w:t>
            </w:r>
          </w:p>
        </w:tc>
      </w:tr>
      <w:tr w:rsidR="000400DD" w:rsidRPr="00CB6F05" w14:paraId="1A868569" w14:textId="77777777" w:rsidTr="007D52FC">
        <w:tc>
          <w:tcPr>
            <w:tcW w:w="493" w:type="dxa"/>
            <w:vAlign w:val="center"/>
          </w:tcPr>
          <w:p w14:paraId="01554FC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904" w:type="dxa"/>
            <w:vAlign w:val="center"/>
          </w:tcPr>
          <w:p w14:paraId="40E26B7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71236</w:t>
            </w:r>
          </w:p>
        </w:tc>
        <w:tc>
          <w:tcPr>
            <w:tcW w:w="1078" w:type="dxa"/>
            <w:vAlign w:val="center"/>
          </w:tcPr>
          <w:p w14:paraId="4942B7B0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1F8DA3F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17D924F0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Baubetrieb</w:t>
            </w:r>
          </w:p>
        </w:tc>
        <w:tc>
          <w:tcPr>
            <w:tcW w:w="1279" w:type="dxa"/>
            <w:vAlign w:val="center"/>
          </w:tcPr>
          <w:p w14:paraId="006AC09E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1A6C0E12" w14:textId="35DCDDCA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20</w:t>
            </w:r>
          </w:p>
        </w:tc>
        <w:tc>
          <w:tcPr>
            <w:tcW w:w="744" w:type="dxa"/>
            <w:vAlign w:val="center"/>
          </w:tcPr>
          <w:p w14:paraId="3E64838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115F5B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27F7931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F592A3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AB62D0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39EAD26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096269D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B54182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430203D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45517161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</w:p>
        </w:tc>
        <w:tc>
          <w:tcPr>
            <w:tcW w:w="744" w:type="dxa"/>
            <w:vAlign w:val="center"/>
          </w:tcPr>
          <w:p w14:paraId="607774AF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10 %</w:t>
            </w:r>
          </w:p>
        </w:tc>
        <w:tc>
          <w:tcPr>
            <w:tcW w:w="745" w:type="dxa"/>
            <w:vAlign w:val="center"/>
          </w:tcPr>
          <w:p w14:paraId="61C44905" w14:textId="77777777" w:rsidR="000400DD" w:rsidRPr="00CB6F05" w:rsidRDefault="00E90D5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2835" w:type="dxa"/>
            <w:vAlign w:val="center"/>
          </w:tcPr>
          <w:p w14:paraId="423230CA" w14:textId="77777777" w:rsidR="000400DD" w:rsidRPr="00CB6F05" w:rsidRDefault="00E90D5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Risiko</w:t>
            </w:r>
            <w:r w:rsidR="00BF41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hoch</w:t>
            </w:r>
          </w:p>
        </w:tc>
      </w:tr>
      <w:tr w:rsidR="000400DD" w:rsidRPr="00CB6F05" w14:paraId="54FFD656" w14:textId="77777777" w:rsidTr="007D52FC">
        <w:tc>
          <w:tcPr>
            <w:tcW w:w="493" w:type="dxa"/>
            <w:vAlign w:val="center"/>
          </w:tcPr>
          <w:p w14:paraId="35B8C052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904" w:type="dxa"/>
            <w:vAlign w:val="center"/>
          </w:tcPr>
          <w:p w14:paraId="0BB6E5F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02A0852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6320F5E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02862C09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7054179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65197F74" w14:textId="15771B8E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21</w:t>
            </w:r>
          </w:p>
        </w:tc>
        <w:tc>
          <w:tcPr>
            <w:tcW w:w="744" w:type="dxa"/>
            <w:vAlign w:val="center"/>
          </w:tcPr>
          <w:p w14:paraId="1E3B6B45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88EFFA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0F24504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94E8FC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5EDCF2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1F30141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28037F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BEF9E4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297CF54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4F99292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5578C8B3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22 %</w:t>
            </w:r>
          </w:p>
        </w:tc>
        <w:tc>
          <w:tcPr>
            <w:tcW w:w="745" w:type="dxa"/>
            <w:vAlign w:val="center"/>
          </w:tcPr>
          <w:p w14:paraId="15B856D1" w14:textId="77777777" w:rsidR="000400DD" w:rsidRPr="00CB6F05" w:rsidRDefault="003648B2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2835" w:type="dxa"/>
            <w:vAlign w:val="center"/>
          </w:tcPr>
          <w:p w14:paraId="5BE756F5" w14:textId="77777777" w:rsidR="000400DD" w:rsidRPr="00CB6F05" w:rsidRDefault="003648B2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follow-</w:t>
            </w:r>
            <w:proofErr w:type="spellStart"/>
            <w:r>
              <w:rPr>
                <w:sz w:val="16"/>
                <w:szCs w:val="16"/>
              </w:rPr>
              <w:t>up</w:t>
            </w:r>
            <w:proofErr w:type="spellEnd"/>
            <w:r>
              <w:rPr>
                <w:sz w:val="16"/>
                <w:szCs w:val="16"/>
              </w:rPr>
              <w:t>-Folgejahr</w:t>
            </w:r>
          </w:p>
        </w:tc>
      </w:tr>
      <w:tr w:rsidR="000400DD" w:rsidRPr="00CB6F05" w14:paraId="7CC5CEE0" w14:textId="77777777" w:rsidTr="007D52FC">
        <w:tc>
          <w:tcPr>
            <w:tcW w:w="493" w:type="dxa"/>
            <w:vAlign w:val="center"/>
          </w:tcPr>
          <w:p w14:paraId="75CE7934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904" w:type="dxa"/>
            <w:vAlign w:val="center"/>
          </w:tcPr>
          <w:p w14:paraId="0D0CC98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21967</w:t>
            </w:r>
          </w:p>
        </w:tc>
        <w:tc>
          <w:tcPr>
            <w:tcW w:w="1078" w:type="dxa"/>
            <w:vAlign w:val="center"/>
          </w:tcPr>
          <w:p w14:paraId="3E9C5A2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F3C15D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0F1D9F83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Medien</w:t>
            </w:r>
          </w:p>
        </w:tc>
        <w:tc>
          <w:tcPr>
            <w:tcW w:w="1279" w:type="dxa"/>
            <w:vAlign w:val="center"/>
          </w:tcPr>
          <w:p w14:paraId="7E7D1AF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208130CE" w14:textId="7F63F2D2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21</w:t>
            </w:r>
          </w:p>
        </w:tc>
        <w:tc>
          <w:tcPr>
            <w:tcW w:w="744" w:type="dxa"/>
            <w:vAlign w:val="center"/>
          </w:tcPr>
          <w:p w14:paraId="173A210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C1213B6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C8B04D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C463A4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D374F4C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4DEA00B5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52A0163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784007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E11C1D8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0A4670A9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4B5CBA2B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14 %</w:t>
            </w:r>
          </w:p>
        </w:tc>
        <w:tc>
          <w:tcPr>
            <w:tcW w:w="745" w:type="dxa"/>
            <w:vAlign w:val="center"/>
          </w:tcPr>
          <w:p w14:paraId="3F5ED4FE" w14:textId="77777777" w:rsidR="000400DD" w:rsidRPr="00CB6F05" w:rsidRDefault="00774ECE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2835" w:type="dxa"/>
            <w:vAlign w:val="center"/>
          </w:tcPr>
          <w:p w14:paraId="341DF827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0400DD" w:rsidRPr="00CB6F05" w14:paraId="157EB474" w14:textId="77777777" w:rsidTr="007D52FC">
        <w:tc>
          <w:tcPr>
            <w:tcW w:w="493" w:type="dxa"/>
            <w:vAlign w:val="center"/>
          </w:tcPr>
          <w:p w14:paraId="4B9E57FE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904" w:type="dxa"/>
            <w:vAlign w:val="center"/>
          </w:tcPr>
          <w:p w14:paraId="14A2856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31927</w:t>
            </w:r>
          </w:p>
        </w:tc>
        <w:tc>
          <w:tcPr>
            <w:tcW w:w="1078" w:type="dxa"/>
            <w:vAlign w:val="center"/>
          </w:tcPr>
          <w:p w14:paraId="39E4FAB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2072213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5570BDFA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613503D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49E1887A" w14:textId="2C0F5692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22</w:t>
            </w:r>
          </w:p>
        </w:tc>
        <w:tc>
          <w:tcPr>
            <w:tcW w:w="744" w:type="dxa"/>
            <w:vAlign w:val="center"/>
          </w:tcPr>
          <w:p w14:paraId="6C3D98B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217BF7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4198AD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2F0BDB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8ABCEC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227ACCF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71D743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00034E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62FB44E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5C9060A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29DA0DF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14 %</w:t>
            </w:r>
          </w:p>
        </w:tc>
        <w:tc>
          <w:tcPr>
            <w:tcW w:w="745" w:type="dxa"/>
            <w:vAlign w:val="center"/>
          </w:tcPr>
          <w:p w14:paraId="2D558D66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2835" w:type="dxa"/>
            <w:vAlign w:val="center"/>
          </w:tcPr>
          <w:p w14:paraId="461E5A65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Rückfrage WPK (Abschlussdurchsicht)</w:t>
            </w:r>
          </w:p>
        </w:tc>
      </w:tr>
      <w:tr w:rsidR="000400DD" w:rsidRPr="00CB6F05" w14:paraId="51724EE2" w14:textId="77777777" w:rsidTr="007D52FC">
        <w:tc>
          <w:tcPr>
            <w:tcW w:w="493" w:type="dxa"/>
            <w:vAlign w:val="center"/>
          </w:tcPr>
          <w:p w14:paraId="38DD7EDD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904" w:type="dxa"/>
            <w:vAlign w:val="center"/>
          </w:tcPr>
          <w:p w14:paraId="2458AB0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39147</w:t>
            </w:r>
          </w:p>
        </w:tc>
        <w:tc>
          <w:tcPr>
            <w:tcW w:w="1078" w:type="dxa"/>
            <w:vAlign w:val="center"/>
          </w:tcPr>
          <w:p w14:paraId="78A5A446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59BF9E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4BCE0EAB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Automobilzulieferer</w:t>
            </w:r>
          </w:p>
        </w:tc>
        <w:tc>
          <w:tcPr>
            <w:tcW w:w="1279" w:type="dxa"/>
            <w:vAlign w:val="center"/>
          </w:tcPr>
          <w:p w14:paraId="3B159F7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4793A745" w14:textId="5D0A5E5F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</w:t>
            </w:r>
            <w:r w:rsidR="002668AE">
              <w:rPr>
                <w:sz w:val="16"/>
                <w:szCs w:val="16"/>
              </w:rPr>
              <w:t>22</w:t>
            </w:r>
          </w:p>
        </w:tc>
        <w:tc>
          <w:tcPr>
            <w:tcW w:w="744" w:type="dxa"/>
            <w:vAlign w:val="center"/>
          </w:tcPr>
          <w:p w14:paraId="0684D26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088156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6FA8F5E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FEEFD6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E7B575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6CD1998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FFC182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538567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D5A8840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3529B161" w14:textId="77777777" w:rsidR="000400DD" w:rsidRPr="00CB6F05" w:rsidRDefault="00BF41D1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1B869D93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32 %</w:t>
            </w:r>
          </w:p>
        </w:tc>
        <w:tc>
          <w:tcPr>
            <w:tcW w:w="745" w:type="dxa"/>
            <w:vAlign w:val="center"/>
          </w:tcPr>
          <w:p w14:paraId="1657C0E2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2835" w:type="dxa"/>
            <w:vAlign w:val="center"/>
          </w:tcPr>
          <w:p w14:paraId="3F8F6595" w14:textId="77777777" w:rsidR="00BF41D1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besonders hohes Honorar</w:t>
            </w:r>
          </w:p>
          <w:p w14:paraId="7B38E9E7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BF41D1">
              <w:rPr>
                <w:sz w:val="16"/>
                <w:szCs w:val="16"/>
              </w:rPr>
              <w:t xml:space="preserve">54 </w:t>
            </w:r>
            <w:r>
              <w:rPr>
                <w:sz w:val="16"/>
                <w:szCs w:val="16"/>
              </w:rPr>
              <w:t>TEUR)</w:t>
            </w:r>
          </w:p>
        </w:tc>
      </w:tr>
      <w:tr w:rsidR="000400DD" w:rsidRPr="00CB6F05" w14:paraId="3D29DB19" w14:textId="77777777" w:rsidTr="007D52FC">
        <w:tc>
          <w:tcPr>
            <w:tcW w:w="493" w:type="dxa"/>
            <w:vAlign w:val="center"/>
          </w:tcPr>
          <w:p w14:paraId="294919A2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904" w:type="dxa"/>
            <w:vAlign w:val="center"/>
          </w:tcPr>
          <w:p w14:paraId="7469140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71962</w:t>
            </w:r>
          </w:p>
        </w:tc>
        <w:tc>
          <w:tcPr>
            <w:tcW w:w="1078" w:type="dxa"/>
            <w:vAlign w:val="center"/>
          </w:tcPr>
          <w:p w14:paraId="7E32F30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3A2A90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KoAP</w:t>
            </w:r>
            <w:proofErr w:type="spellEnd"/>
          </w:p>
        </w:tc>
        <w:tc>
          <w:tcPr>
            <w:tcW w:w="1901" w:type="dxa"/>
            <w:vAlign w:val="center"/>
          </w:tcPr>
          <w:p w14:paraId="123AC4F7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Dienstleistung</w:t>
            </w:r>
          </w:p>
        </w:tc>
        <w:tc>
          <w:tcPr>
            <w:tcW w:w="1279" w:type="dxa"/>
            <w:vAlign w:val="center"/>
          </w:tcPr>
          <w:p w14:paraId="73A2E848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4BB606F8" w14:textId="51DB820E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2668AE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13638D4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382EE39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9DE427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EA8BFE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AD7A1C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0D65BEA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35026C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4ED2BF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9BB6923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5BD1A1D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029F9F6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18 %</w:t>
            </w:r>
          </w:p>
        </w:tc>
        <w:tc>
          <w:tcPr>
            <w:tcW w:w="745" w:type="dxa"/>
            <w:vAlign w:val="center"/>
          </w:tcPr>
          <w:p w14:paraId="40B41115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2835" w:type="dxa"/>
            <w:vAlign w:val="center"/>
          </w:tcPr>
          <w:p w14:paraId="57002F77" w14:textId="77777777" w:rsidR="000400DD" w:rsidRPr="00CB6F05" w:rsidRDefault="00BF41D1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niedriger und </w:t>
            </w:r>
            <w:r w:rsidR="008E5E23">
              <w:rPr>
                <w:sz w:val="16"/>
                <w:szCs w:val="16"/>
              </w:rPr>
              <w:t xml:space="preserve">sinkender </w:t>
            </w:r>
            <w:r>
              <w:rPr>
                <w:sz w:val="16"/>
                <w:szCs w:val="16"/>
              </w:rPr>
              <w:t>Stundensatz</w:t>
            </w:r>
          </w:p>
        </w:tc>
      </w:tr>
      <w:tr w:rsidR="000400DD" w:rsidRPr="00CB6F05" w14:paraId="00295F13" w14:textId="77777777" w:rsidTr="007D52FC">
        <w:tc>
          <w:tcPr>
            <w:tcW w:w="493" w:type="dxa"/>
            <w:vAlign w:val="center"/>
          </w:tcPr>
          <w:p w14:paraId="09C71305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904" w:type="dxa"/>
            <w:vAlign w:val="center"/>
          </w:tcPr>
          <w:p w14:paraId="35315E7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31921</w:t>
            </w:r>
          </w:p>
        </w:tc>
        <w:tc>
          <w:tcPr>
            <w:tcW w:w="1078" w:type="dxa"/>
            <w:vAlign w:val="center"/>
          </w:tcPr>
          <w:p w14:paraId="4202B9AD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7D99FAA2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1731226C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53024F97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1AB44334" w14:textId="78B25F3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2668AE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1082D23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5C78E4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3A91A4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1961ADEC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359FCF1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3E498AF5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664B7F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0F1515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4CA9108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2A2AC79C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46387999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17 %</w:t>
            </w:r>
          </w:p>
        </w:tc>
        <w:tc>
          <w:tcPr>
            <w:tcW w:w="745" w:type="dxa"/>
            <w:vAlign w:val="center"/>
          </w:tcPr>
          <w:p w14:paraId="7F9DB8D2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2835" w:type="dxa"/>
            <w:vAlign w:val="center"/>
          </w:tcPr>
          <w:p w14:paraId="60C8531D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weniger WP-</w:t>
            </w:r>
            <w:r w:rsidR="00BF41D1">
              <w:rPr>
                <w:sz w:val="16"/>
                <w:szCs w:val="16"/>
              </w:rPr>
              <w:t>Stunden-</w:t>
            </w:r>
            <w:r>
              <w:rPr>
                <w:sz w:val="16"/>
                <w:szCs w:val="16"/>
              </w:rPr>
              <w:t>Anteil</w:t>
            </w:r>
          </w:p>
        </w:tc>
      </w:tr>
      <w:tr w:rsidR="000400DD" w:rsidRPr="00CB6F05" w14:paraId="6F24B8BD" w14:textId="77777777" w:rsidTr="007D52FC">
        <w:tc>
          <w:tcPr>
            <w:tcW w:w="493" w:type="dxa"/>
            <w:vAlign w:val="center"/>
          </w:tcPr>
          <w:p w14:paraId="4E30FFB8" w14:textId="77777777" w:rsidR="000400DD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904" w:type="dxa"/>
            <w:vAlign w:val="center"/>
          </w:tcPr>
          <w:p w14:paraId="48CF08F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62921</w:t>
            </w:r>
          </w:p>
        </w:tc>
        <w:tc>
          <w:tcPr>
            <w:tcW w:w="1078" w:type="dxa"/>
            <w:vAlign w:val="center"/>
          </w:tcPr>
          <w:p w14:paraId="4996D845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3AF3BD4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33B17AC7" w14:textId="77777777" w:rsidR="000400DD" w:rsidRPr="00CB6F05" w:rsidRDefault="000400DD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Hotel</w:t>
            </w:r>
          </w:p>
        </w:tc>
        <w:tc>
          <w:tcPr>
            <w:tcW w:w="1279" w:type="dxa"/>
            <w:vAlign w:val="center"/>
          </w:tcPr>
          <w:p w14:paraId="3ABFF54B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7131FF48" w14:textId="6F206EF4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2668AE">
              <w:rPr>
                <w:sz w:val="16"/>
                <w:szCs w:val="16"/>
              </w:rPr>
              <w:t>4</w:t>
            </w:r>
          </w:p>
        </w:tc>
        <w:tc>
          <w:tcPr>
            <w:tcW w:w="744" w:type="dxa"/>
            <w:vAlign w:val="center"/>
          </w:tcPr>
          <w:p w14:paraId="261B6079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350CA6B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D7210C9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BFAC56A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E744E8C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5EF61EEF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230D9B01" w14:textId="77777777" w:rsidR="000400DD" w:rsidRPr="00CB6F05" w:rsidRDefault="000400DD" w:rsidP="007D52FC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C004995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213B944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19B71AE8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208FE869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20 %</w:t>
            </w:r>
          </w:p>
        </w:tc>
        <w:tc>
          <w:tcPr>
            <w:tcW w:w="745" w:type="dxa"/>
            <w:vAlign w:val="center"/>
          </w:tcPr>
          <w:p w14:paraId="4BD3CB7A" w14:textId="77777777" w:rsidR="000400DD" w:rsidRPr="00CB6F05" w:rsidRDefault="008E5E23" w:rsidP="007D52FC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835" w:type="dxa"/>
            <w:vAlign w:val="center"/>
          </w:tcPr>
          <w:p w14:paraId="1731DE2A" w14:textId="77777777" w:rsidR="000400DD" w:rsidRPr="00CB6F05" w:rsidRDefault="008E5E23" w:rsidP="007D52FC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Honorar sehr niedrig</w:t>
            </w:r>
          </w:p>
        </w:tc>
      </w:tr>
      <w:tr w:rsidR="008E5E23" w:rsidRPr="00CB6F05" w14:paraId="19E8A56D" w14:textId="77777777" w:rsidTr="007D52FC">
        <w:tc>
          <w:tcPr>
            <w:tcW w:w="493" w:type="dxa"/>
            <w:vAlign w:val="center"/>
          </w:tcPr>
          <w:p w14:paraId="6ED00F70" w14:textId="77777777" w:rsidR="008E5E23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904" w:type="dxa"/>
            <w:vAlign w:val="center"/>
          </w:tcPr>
          <w:p w14:paraId="3EED215E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62921</w:t>
            </w:r>
          </w:p>
        </w:tc>
        <w:tc>
          <w:tcPr>
            <w:tcW w:w="1078" w:type="dxa"/>
            <w:vAlign w:val="center"/>
          </w:tcPr>
          <w:p w14:paraId="2A25D95C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9105978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5345092A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Hotel</w:t>
            </w:r>
          </w:p>
        </w:tc>
        <w:tc>
          <w:tcPr>
            <w:tcW w:w="1279" w:type="dxa"/>
            <w:vAlign w:val="center"/>
          </w:tcPr>
          <w:p w14:paraId="1A7D6F6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</w:t>
            </w:r>
          </w:p>
        </w:tc>
        <w:tc>
          <w:tcPr>
            <w:tcW w:w="1667" w:type="dxa"/>
            <w:vAlign w:val="center"/>
          </w:tcPr>
          <w:p w14:paraId="59282992" w14:textId="1C155464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2668AE"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74CFADBD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E49147C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4A3B76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7BEF86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44B698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1C1CDE34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1A85292A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0188F38C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7DF3F9AD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44" w:type="dxa"/>
            <w:vAlign w:val="center"/>
          </w:tcPr>
          <w:p w14:paraId="13BE6E6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744" w:type="dxa"/>
            <w:vAlign w:val="center"/>
          </w:tcPr>
          <w:p w14:paraId="0B9EB499" w14:textId="77777777" w:rsidR="008E5E23" w:rsidRPr="00CB6F05" w:rsidRDefault="00BF41D1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8E5E23">
              <w:rPr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vAlign w:val="center"/>
          </w:tcPr>
          <w:p w14:paraId="62830E1F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2835" w:type="dxa"/>
            <w:vAlign w:val="center"/>
          </w:tcPr>
          <w:p w14:paraId="58C1B279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follow-</w:t>
            </w:r>
            <w:proofErr w:type="spellStart"/>
            <w:r>
              <w:rPr>
                <w:sz w:val="16"/>
                <w:szCs w:val="16"/>
              </w:rPr>
              <w:t>up</w:t>
            </w:r>
            <w:proofErr w:type="spellEnd"/>
            <w:r>
              <w:rPr>
                <w:sz w:val="16"/>
                <w:szCs w:val="16"/>
              </w:rPr>
              <w:t>-Folgejahr</w:t>
            </w:r>
          </w:p>
        </w:tc>
      </w:tr>
      <w:tr w:rsidR="008E5E23" w:rsidRPr="00CB6F05" w14:paraId="12002935" w14:textId="77777777" w:rsidTr="007D52FC">
        <w:tc>
          <w:tcPr>
            <w:tcW w:w="493" w:type="dxa"/>
            <w:vAlign w:val="center"/>
          </w:tcPr>
          <w:p w14:paraId="0D1EF56E" w14:textId="77777777" w:rsidR="008E5E23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</w:p>
        </w:tc>
        <w:tc>
          <w:tcPr>
            <w:tcW w:w="904" w:type="dxa"/>
            <w:vAlign w:val="center"/>
          </w:tcPr>
          <w:p w14:paraId="77BA4497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31921</w:t>
            </w:r>
          </w:p>
        </w:tc>
        <w:tc>
          <w:tcPr>
            <w:tcW w:w="1078" w:type="dxa"/>
            <w:vAlign w:val="center"/>
          </w:tcPr>
          <w:p w14:paraId="3FE6479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GmbH</w:t>
            </w:r>
          </w:p>
        </w:tc>
        <w:tc>
          <w:tcPr>
            <w:tcW w:w="1892" w:type="dxa"/>
            <w:vAlign w:val="center"/>
          </w:tcPr>
          <w:p w14:paraId="0054897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JAP</w:t>
            </w:r>
          </w:p>
        </w:tc>
        <w:tc>
          <w:tcPr>
            <w:tcW w:w="1901" w:type="dxa"/>
            <w:vAlign w:val="center"/>
          </w:tcPr>
          <w:p w14:paraId="462AD434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Einzelhandel</w:t>
            </w:r>
          </w:p>
        </w:tc>
        <w:tc>
          <w:tcPr>
            <w:tcW w:w="1279" w:type="dxa"/>
            <w:vAlign w:val="center"/>
          </w:tcPr>
          <w:p w14:paraId="741BA249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groß</w:t>
            </w:r>
          </w:p>
        </w:tc>
        <w:tc>
          <w:tcPr>
            <w:tcW w:w="1667" w:type="dxa"/>
            <w:vAlign w:val="center"/>
          </w:tcPr>
          <w:p w14:paraId="632DB91D" w14:textId="07FFD720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</w:t>
            </w:r>
            <w:r w:rsidR="002668AE"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  <w:vAlign w:val="center"/>
          </w:tcPr>
          <w:p w14:paraId="6C236B45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25D718D3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47E019B7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B474AC2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90BE70A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</w:tcPr>
          <w:p w14:paraId="58AB607E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4" w:type="dxa"/>
            <w:vAlign w:val="center"/>
          </w:tcPr>
          <w:p w14:paraId="41A1B756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740337DB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3A82AFB0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44" w:type="dxa"/>
            <w:vAlign w:val="center"/>
          </w:tcPr>
          <w:p w14:paraId="429AD8C4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744" w:type="dxa"/>
            <w:vAlign w:val="center"/>
          </w:tcPr>
          <w:p w14:paraId="497AAB46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16 %</w:t>
            </w:r>
          </w:p>
        </w:tc>
        <w:tc>
          <w:tcPr>
            <w:tcW w:w="745" w:type="dxa"/>
            <w:vAlign w:val="center"/>
          </w:tcPr>
          <w:p w14:paraId="02096EA1" w14:textId="77777777" w:rsidR="008E5E23" w:rsidRPr="00CB6F05" w:rsidRDefault="008E5E23" w:rsidP="008E5E2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  <w:tc>
          <w:tcPr>
            <w:tcW w:w="2835" w:type="dxa"/>
            <w:vAlign w:val="center"/>
          </w:tcPr>
          <w:p w14:paraId="3EE5D3EE" w14:textId="77777777" w:rsidR="008E5E23" w:rsidRPr="00CB6F05" w:rsidRDefault="008E5E23" w:rsidP="008E5E2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Interne </w:t>
            </w:r>
            <w:r w:rsidR="00BF41D1">
              <w:rPr>
                <w:sz w:val="16"/>
                <w:szCs w:val="16"/>
              </w:rPr>
              <w:t>WP-Rotation</w:t>
            </w:r>
          </w:p>
        </w:tc>
      </w:tr>
    </w:tbl>
    <w:p w14:paraId="2B399545" w14:textId="77777777" w:rsidR="00CB6F05" w:rsidRPr="00CB6F05" w:rsidRDefault="00CB6F05" w:rsidP="00BF4AA9">
      <w:pPr>
        <w:spacing w:before="0"/>
        <w:jc w:val="left"/>
        <w:rPr>
          <w:sz w:val="20"/>
        </w:rPr>
      </w:pPr>
    </w:p>
    <w:sectPr w:rsidR="00CB6F05" w:rsidRPr="00CB6F05" w:rsidSect="009651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39" w:orient="landscape" w:code="8"/>
      <w:pgMar w:top="1134" w:right="1701" w:bottom="1418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C1024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15313810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01D3B" w14:textId="77777777" w:rsidR="00085232" w:rsidRDefault="000852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43472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6881"/>
      <w:gridCol w:w="6999"/>
      <w:gridCol w:w="6991"/>
    </w:tblGrid>
    <w:tr w:rsidR="00965108" w14:paraId="7BC218C5" w14:textId="77777777" w:rsidTr="001E6709">
      <w:trPr>
        <w:trHeight w:hRule="exact" w:val="1191"/>
      </w:trPr>
      <w:tc>
        <w:tcPr>
          <w:tcW w:w="6921" w:type="dxa"/>
          <w:vAlign w:val="bottom"/>
          <w:hideMark/>
        </w:tcPr>
        <w:p w14:paraId="139E5538" w14:textId="77777777" w:rsidR="00965108" w:rsidRDefault="00965108" w:rsidP="00965108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C37F8BF" w14:textId="4E012FE5" w:rsidR="00965108" w:rsidRDefault="00743365" w:rsidP="00965108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201235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65108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1E6709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29" w:type="dxa"/>
          <w:vAlign w:val="bottom"/>
          <w:hideMark/>
        </w:tcPr>
        <w:p w14:paraId="4A4E8217" w14:textId="3665EDC5" w:rsidR="00965108" w:rsidRDefault="00202DB5" w:rsidP="0096510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0BB26092" wp14:editId="3867C391">
                <wp:extent cx="1442720" cy="391795"/>
                <wp:effectExtent l="0" t="0" r="5080" b="825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72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vAlign w:val="bottom"/>
          <w:hideMark/>
        </w:tcPr>
        <w:p w14:paraId="2772D780" w14:textId="263EC798" w:rsidR="00965108" w:rsidRPr="00743365" w:rsidRDefault="00202DB5" w:rsidP="00743365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</w:t>
          </w:r>
          <w:r w:rsidR="00965108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2C06D1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085232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</w:p>
      </w:tc>
    </w:tr>
  </w:tbl>
  <w:p w14:paraId="603D4483" w14:textId="77777777" w:rsidR="00965108" w:rsidRPr="00CF7895" w:rsidRDefault="00965108" w:rsidP="00965108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CA91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5E5F4335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281A" w14:textId="77777777" w:rsidR="00085232" w:rsidRDefault="000852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0206"/>
      <w:gridCol w:w="1276"/>
      <w:gridCol w:w="1582"/>
      <w:gridCol w:w="1583"/>
      <w:gridCol w:w="1583"/>
      <w:gridCol w:w="1583"/>
      <w:gridCol w:w="1583"/>
      <w:gridCol w:w="1583"/>
    </w:tblGrid>
    <w:tr w:rsidR="00C650F7" w:rsidRPr="00D56DD7" w14:paraId="01A54C37" w14:textId="77777777" w:rsidTr="00CB7108">
      <w:trPr>
        <w:cantSplit/>
        <w:trHeight w:val="1508"/>
      </w:trPr>
      <w:tc>
        <w:tcPr>
          <w:tcW w:w="10206" w:type="dxa"/>
          <w:tcBorders>
            <w:top w:val="nil"/>
            <w:left w:val="nil"/>
          </w:tcBorders>
        </w:tcPr>
        <w:p w14:paraId="656C6DF4" w14:textId="77777777" w:rsidR="00C650F7" w:rsidRPr="00AF7556" w:rsidRDefault="00C650F7" w:rsidP="00C650F7">
          <w:pPr>
            <w:spacing w:before="0"/>
            <w:jc w:val="left"/>
            <w:rPr>
              <w:sz w:val="20"/>
            </w:rPr>
          </w:pPr>
        </w:p>
      </w:tc>
      <w:tc>
        <w:tcPr>
          <w:tcW w:w="1276" w:type="dxa"/>
          <w:shd w:val="clear" w:color="auto" w:fill="D9D9D9" w:themeFill="background1" w:themeFillShade="D9"/>
          <w:vAlign w:val="center"/>
        </w:tcPr>
        <w:p w14:paraId="0BC315FE" w14:textId="77777777" w:rsidR="00C650F7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IDW QMS 1 (12.2021)</w:t>
          </w:r>
        </w:p>
        <w:p w14:paraId="562F5769" w14:textId="77777777" w:rsidR="00C650F7" w:rsidRPr="00AF7556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TZ.</w:t>
          </w:r>
        </w:p>
      </w:tc>
      <w:tc>
        <w:tcPr>
          <w:tcW w:w="1582" w:type="dxa"/>
          <w:shd w:val="clear" w:color="auto" w:fill="D9D9D9" w:themeFill="background1" w:themeFillShade="D9"/>
          <w:textDirection w:val="btLr"/>
          <w:vAlign w:val="center"/>
        </w:tcPr>
        <w:p w14:paraId="71394270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Komplexität und operative Merkmale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3CB6C716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strategische und operative Entscheidungen und Maßnahmen, Geschäftsprozesse sowie das Geschäftsmodell der WP-Praxis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4B006F55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Eigenschaften und Führungsstil der Praxisleitung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6ABBEFA3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Ressourcen der WP-Praxis, einschließlich von Dienstleistern bereitgestellte Ressourcen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46E51F4C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Umfeld der WP-Praxis und die für die WP-Praxis relevanten Gesetze, sonstige Rechtsvorschriften und Berufspflichten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5EEE93B4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im Falle einer Netzwerkzugehörigkeit, Art und Umfang etwaiger Netzwerkanforderungen oder Netzwerkdienstleistungen</w:t>
          </w:r>
        </w:p>
      </w:tc>
    </w:tr>
  </w:tbl>
  <w:p w14:paraId="3D699C11" w14:textId="77777777" w:rsidR="001E1F96" w:rsidRPr="00264DD0" w:rsidRDefault="001E1F96" w:rsidP="00B73242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FE3F" w14:textId="77777777" w:rsidR="001E1F96" w:rsidRPr="00AF7556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3473C9"/>
    <w:multiLevelType w:val="hybridMultilevel"/>
    <w:tmpl w:val="745C77F8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A124F"/>
    <w:multiLevelType w:val="hybridMultilevel"/>
    <w:tmpl w:val="2C60E3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223106414">
    <w:abstractNumId w:val="30"/>
  </w:num>
  <w:num w:numId="2" w16cid:durableId="336226787">
    <w:abstractNumId w:val="6"/>
  </w:num>
  <w:num w:numId="3" w16cid:durableId="837424143">
    <w:abstractNumId w:val="5"/>
  </w:num>
  <w:num w:numId="4" w16cid:durableId="1791581372">
    <w:abstractNumId w:val="4"/>
  </w:num>
  <w:num w:numId="5" w16cid:durableId="1691178168">
    <w:abstractNumId w:val="7"/>
  </w:num>
  <w:num w:numId="6" w16cid:durableId="344018050">
    <w:abstractNumId w:val="3"/>
  </w:num>
  <w:num w:numId="7" w16cid:durableId="207882813">
    <w:abstractNumId w:val="2"/>
  </w:num>
  <w:num w:numId="8" w16cid:durableId="1470584800">
    <w:abstractNumId w:val="1"/>
  </w:num>
  <w:num w:numId="9" w16cid:durableId="589435730">
    <w:abstractNumId w:val="0"/>
  </w:num>
  <w:num w:numId="10" w16cid:durableId="1692410223">
    <w:abstractNumId w:val="13"/>
  </w:num>
  <w:num w:numId="11" w16cid:durableId="9845007">
    <w:abstractNumId w:val="24"/>
  </w:num>
  <w:num w:numId="12" w16cid:durableId="2137747660">
    <w:abstractNumId w:val="15"/>
  </w:num>
  <w:num w:numId="13" w16cid:durableId="1517186132">
    <w:abstractNumId w:val="18"/>
  </w:num>
  <w:num w:numId="14" w16cid:durableId="1310935102">
    <w:abstractNumId w:val="14"/>
  </w:num>
  <w:num w:numId="15" w16cid:durableId="822817127">
    <w:abstractNumId w:val="19"/>
  </w:num>
  <w:num w:numId="16" w16cid:durableId="866336879">
    <w:abstractNumId w:val="26"/>
  </w:num>
  <w:num w:numId="17" w16cid:durableId="295256795">
    <w:abstractNumId w:val="22"/>
  </w:num>
  <w:num w:numId="18" w16cid:durableId="1430082543">
    <w:abstractNumId w:val="28"/>
  </w:num>
  <w:num w:numId="19" w16cid:durableId="765006034">
    <w:abstractNumId w:val="23"/>
  </w:num>
  <w:num w:numId="20" w16cid:durableId="1076513794">
    <w:abstractNumId w:val="8"/>
  </w:num>
  <w:num w:numId="21" w16cid:durableId="609168472">
    <w:abstractNumId w:val="11"/>
  </w:num>
  <w:num w:numId="22" w16cid:durableId="793982094">
    <w:abstractNumId w:val="27"/>
  </w:num>
  <w:num w:numId="23" w16cid:durableId="406653349">
    <w:abstractNumId w:val="25"/>
  </w:num>
  <w:num w:numId="24" w16cid:durableId="850948589">
    <w:abstractNumId w:val="16"/>
  </w:num>
  <w:num w:numId="25" w16cid:durableId="846752413">
    <w:abstractNumId w:val="10"/>
  </w:num>
  <w:num w:numId="26" w16cid:durableId="60713586">
    <w:abstractNumId w:val="12"/>
  </w:num>
  <w:num w:numId="27" w16cid:durableId="306980751">
    <w:abstractNumId w:val="29"/>
  </w:num>
  <w:num w:numId="28" w16cid:durableId="1323849519">
    <w:abstractNumId w:val="20"/>
  </w:num>
  <w:num w:numId="29" w16cid:durableId="1331254124">
    <w:abstractNumId w:val="21"/>
  </w:num>
  <w:num w:numId="30" w16cid:durableId="1134445786">
    <w:abstractNumId w:val="17"/>
  </w:num>
  <w:num w:numId="31" w16cid:durableId="1658921211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3242D"/>
    <w:rsid w:val="000400DD"/>
    <w:rsid w:val="0004061E"/>
    <w:rsid w:val="0004471A"/>
    <w:rsid w:val="0005326E"/>
    <w:rsid w:val="000616B8"/>
    <w:rsid w:val="000625BF"/>
    <w:rsid w:val="00064F40"/>
    <w:rsid w:val="00070B53"/>
    <w:rsid w:val="00075E7C"/>
    <w:rsid w:val="00080B9A"/>
    <w:rsid w:val="00085232"/>
    <w:rsid w:val="00086B8A"/>
    <w:rsid w:val="00087C1A"/>
    <w:rsid w:val="00097B2B"/>
    <w:rsid w:val="000B1337"/>
    <w:rsid w:val="000C1C5A"/>
    <w:rsid w:val="000C5DBD"/>
    <w:rsid w:val="000D4E59"/>
    <w:rsid w:val="000E26F7"/>
    <w:rsid w:val="000E5B5D"/>
    <w:rsid w:val="000E6836"/>
    <w:rsid w:val="000E7FEB"/>
    <w:rsid w:val="00100AFA"/>
    <w:rsid w:val="0010589A"/>
    <w:rsid w:val="00111AC6"/>
    <w:rsid w:val="001205E2"/>
    <w:rsid w:val="001209FD"/>
    <w:rsid w:val="001227C6"/>
    <w:rsid w:val="00137801"/>
    <w:rsid w:val="00143E58"/>
    <w:rsid w:val="00143F11"/>
    <w:rsid w:val="00144163"/>
    <w:rsid w:val="00145569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3F4F"/>
    <w:rsid w:val="001C6A70"/>
    <w:rsid w:val="001D1F6B"/>
    <w:rsid w:val="001D22E2"/>
    <w:rsid w:val="001D5106"/>
    <w:rsid w:val="001D5562"/>
    <w:rsid w:val="001D6478"/>
    <w:rsid w:val="001E1F96"/>
    <w:rsid w:val="001E38E2"/>
    <w:rsid w:val="001E42DF"/>
    <w:rsid w:val="001E661C"/>
    <w:rsid w:val="001E6709"/>
    <w:rsid w:val="001E7A82"/>
    <w:rsid w:val="001F04DD"/>
    <w:rsid w:val="001F31A5"/>
    <w:rsid w:val="001F3E48"/>
    <w:rsid w:val="001F4F66"/>
    <w:rsid w:val="00200DEF"/>
    <w:rsid w:val="00201235"/>
    <w:rsid w:val="00202DB5"/>
    <w:rsid w:val="002065BE"/>
    <w:rsid w:val="0021047B"/>
    <w:rsid w:val="00216D2F"/>
    <w:rsid w:val="00226806"/>
    <w:rsid w:val="00226C29"/>
    <w:rsid w:val="002305AB"/>
    <w:rsid w:val="00231F3E"/>
    <w:rsid w:val="00246F2B"/>
    <w:rsid w:val="002524BA"/>
    <w:rsid w:val="00257647"/>
    <w:rsid w:val="00264DD0"/>
    <w:rsid w:val="002668AE"/>
    <w:rsid w:val="00267C77"/>
    <w:rsid w:val="002717FB"/>
    <w:rsid w:val="002735BE"/>
    <w:rsid w:val="0027583C"/>
    <w:rsid w:val="00277292"/>
    <w:rsid w:val="00281DCE"/>
    <w:rsid w:val="0028255B"/>
    <w:rsid w:val="00284175"/>
    <w:rsid w:val="00284FA6"/>
    <w:rsid w:val="00285560"/>
    <w:rsid w:val="00290924"/>
    <w:rsid w:val="0029592F"/>
    <w:rsid w:val="002970F8"/>
    <w:rsid w:val="002A064F"/>
    <w:rsid w:val="002B17CE"/>
    <w:rsid w:val="002B25D2"/>
    <w:rsid w:val="002B298F"/>
    <w:rsid w:val="002C06D1"/>
    <w:rsid w:val="002C2AF5"/>
    <w:rsid w:val="002C3F20"/>
    <w:rsid w:val="002C4573"/>
    <w:rsid w:val="002D00CA"/>
    <w:rsid w:val="002D0908"/>
    <w:rsid w:val="002D7E2D"/>
    <w:rsid w:val="002F09D8"/>
    <w:rsid w:val="002F6B99"/>
    <w:rsid w:val="002F771F"/>
    <w:rsid w:val="00304799"/>
    <w:rsid w:val="003200B6"/>
    <w:rsid w:val="00332181"/>
    <w:rsid w:val="00334ACF"/>
    <w:rsid w:val="00340216"/>
    <w:rsid w:val="00342964"/>
    <w:rsid w:val="00344881"/>
    <w:rsid w:val="00352142"/>
    <w:rsid w:val="00364269"/>
    <w:rsid w:val="003648B2"/>
    <w:rsid w:val="0037102A"/>
    <w:rsid w:val="00376DCD"/>
    <w:rsid w:val="00380CF4"/>
    <w:rsid w:val="00382BCD"/>
    <w:rsid w:val="00386AA1"/>
    <w:rsid w:val="00387430"/>
    <w:rsid w:val="003932A1"/>
    <w:rsid w:val="00394DF0"/>
    <w:rsid w:val="003A0017"/>
    <w:rsid w:val="003A6CE0"/>
    <w:rsid w:val="003A6FEB"/>
    <w:rsid w:val="003B5297"/>
    <w:rsid w:val="003C7008"/>
    <w:rsid w:val="003E348F"/>
    <w:rsid w:val="003F1944"/>
    <w:rsid w:val="003F1B18"/>
    <w:rsid w:val="00400C56"/>
    <w:rsid w:val="004120BE"/>
    <w:rsid w:val="0041402E"/>
    <w:rsid w:val="00424D52"/>
    <w:rsid w:val="00433509"/>
    <w:rsid w:val="00440D21"/>
    <w:rsid w:val="00445BB8"/>
    <w:rsid w:val="0044742E"/>
    <w:rsid w:val="00454705"/>
    <w:rsid w:val="0045474A"/>
    <w:rsid w:val="004571AF"/>
    <w:rsid w:val="00465DB3"/>
    <w:rsid w:val="00466137"/>
    <w:rsid w:val="004729E4"/>
    <w:rsid w:val="00474E52"/>
    <w:rsid w:val="004867BC"/>
    <w:rsid w:val="0049126F"/>
    <w:rsid w:val="004B0F7A"/>
    <w:rsid w:val="004B2234"/>
    <w:rsid w:val="004B5526"/>
    <w:rsid w:val="004B5A8E"/>
    <w:rsid w:val="004B6415"/>
    <w:rsid w:val="004C60FF"/>
    <w:rsid w:val="004D6C91"/>
    <w:rsid w:val="004E3751"/>
    <w:rsid w:val="004E699D"/>
    <w:rsid w:val="004E71A1"/>
    <w:rsid w:val="004F1C26"/>
    <w:rsid w:val="004F1E92"/>
    <w:rsid w:val="00500D3D"/>
    <w:rsid w:val="0050152B"/>
    <w:rsid w:val="005060F4"/>
    <w:rsid w:val="005222A7"/>
    <w:rsid w:val="00523EE6"/>
    <w:rsid w:val="00525CDB"/>
    <w:rsid w:val="00527267"/>
    <w:rsid w:val="005401E5"/>
    <w:rsid w:val="00541A84"/>
    <w:rsid w:val="00544525"/>
    <w:rsid w:val="005473EF"/>
    <w:rsid w:val="0055136F"/>
    <w:rsid w:val="0055156D"/>
    <w:rsid w:val="00554FCE"/>
    <w:rsid w:val="0056744F"/>
    <w:rsid w:val="00567521"/>
    <w:rsid w:val="00583AA1"/>
    <w:rsid w:val="005913EC"/>
    <w:rsid w:val="00591DFE"/>
    <w:rsid w:val="00591E6B"/>
    <w:rsid w:val="005921A2"/>
    <w:rsid w:val="00595360"/>
    <w:rsid w:val="00595994"/>
    <w:rsid w:val="005967E6"/>
    <w:rsid w:val="005A12BC"/>
    <w:rsid w:val="005B12AC"/>
    <w:rsid w:val="005B3711"/>
    <w:rsid w:val="005B57D7"/>
    <w:rsid w:val="005B7F7F"/>
    <w:rsid w:val="005C617E"/>
    <w:rsid w:val="005D26BD"/>
    <w:rsid w:val="005D2A74"/>
    <w:rsid w:val="005E07BD"/>
    <w:rsid w:val="005E0AB0"/>
    <w:rsid w:val="005F6225"/>
    <w:rsid w:val="005F6F40"/>
    <w:rsid w:val="005F7764"/>
    <w:rsid w:val="00606EF1"/>
    <w:rsid w:val="00620CD2"/>
    <w:rsid w:val="006227C1"/>
    <w:rsid w:val="006232D0"/>
    <w:rsid w:val="006454CF"/>
    <w:rsid w:val="006477B4"/>
    <w:rsid w:val="0065198F"/>
    <w:rsid w:val="00664E55"/>
    <w:rsid w:val="00666190"/>
    <w:rsid w:val="0066763B"/>
    <w:rsid w:val="0067180B"/>
    <w:rsid w:val="0067758A"/>
    <w:rsid w:val="006820D2"/>
    <w:rsid w:val="00682AE9"/>
    <w:rsid w:val="0068416F"/>
    <w:rsid w:val="00684B37"/>
    <w:rsid w:val="006958D4"/>
    <w:rsid w:val="006C1BCD"/>
    <w:rsid w:val="006C4228"/>
    <w:rsid w:val="006D45A1"/>
    <w:rsid w:val="006D6C1A"/>
    <w:rsid w:val="006E22FC"/>
    <w:rsid w:val="006E24F6"/>
    <w:rsid w:val="006E7126"/>
    <w:rsid w:val="006F08D9"/>
    <w:rsid w:val="007026D1"/>
    <w:rsid w:val="00703CDF"/>
    <w:rsid w:val="007063B1"/>
    <w:rsid w:val="00711AB6"/>
    <w:rsid w:val="00716DD5"/>
    <w:rsid w:val="00720E5C"/>
    <w:rsid w:val="00722850"/>
    <w:rsid w:val="00722FFB"/>
    <w:rsid w:val="00743365"/>
    <w:rsid w:val="00744772"/>
    <w:rsid w:val="0075013A"/>
    <w:rsid w:val="00760D67"/>
    <w:rsid w:val="00763FC1"/>
    <w:rsid w:val="007648E0"/>
    <w:rsid w:val="00765666"/>
    <w:rsid w:val="00774ECE"/>
    <w:rsid w:val="00780A60"/>
    <w:rsid w:val="00783EFB"/>
    <w:rsid w:val="00785B62"/>
    <w:rsid w:val="0078728B"/>
    <w:rsid w:val="00790130"/>
    <w:rsid w:val="00793A83"/>
    <w:rsid w:val="00796513"/>
    <w:rsid w:val="007A060E"/>
    <w:rsid w:val="007A2D62"/>
    <w:rsid w:val="007A3E0C"/>
    <w:rsid w:val="007C42EF"/>
    <w:rsid w:val="007D3976"/>
    <w:rsid w:val="007D52FC"/>
    <w:rsid w:val="007E0249"/>
    <w:rsid w:val="007F3A7C"/>
    <w:rsid w:val="007F4E97"/>
    <w:rsid w:val="007F7813"/>
    <w:rsid w:val="00802ED4"/>
    <w:rsid w:val="00805892"/>
    <w:rsid w:val="00806FCF"/>
    <w:rsid w:val="0081072B"/>
    <w:rsid w:val="00830826"/>
    <w:rsid w:val="00830B20"/>
    <w:rsid w:val="00832991"/>
    <w:rsid w:val="00833554"/>
    <w:rsid w:val="0084265D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4570"/>
    <w:rsid w:val="00887C76"/>
    <w:rsid w:val="00891EEA"/>
    <w:rsid w:val="0089402B"/>
    <w:rsid w:val="008976BA"/>
    <w:rsid w:val="008A5560"/>
    <w:rsid w:val="008C44B0"/>
    <w:rsid w:val="008D1A8E"/>
    <w:rsid w:val="008D75D8"/>
    <w:rsid w:val="008E0FC7"/>
    <w:rsid w:val="008E5E23"/>
    <w:rsid w:val="00902F9C"/>
    <w:rsid w:val="00904763"/>
    <w:rsid w:val="009075A9"/>
    <w:rsid w:val="00907FDD"/>
    <w:rsid w:val="009212B4"/>
    <w:rsid w:val="00927146"/>
    <w:rsid w:val="00943EF4"/>
    <w:rsid w:val="00965108"/>
    <w:rsid w:val="0097243A"/>
    <w:rsid w:val="009903D9"/>
    <w:rsid w:val="009A6E64"/>
    <w:rsid w:val="009C2FF2"/>
    <w:rsid w:val="009D0984"/>
    <w:rsid w:val="009D429E"/>
    <w:rsid w:val="009E083C"/>
    <w:rsid w:val="009E1FB1"/>
    <w:rsid w:val="009F0D5A"/>
    <w:rsid w:val="009F6E01"/>
    <w:rsid w:val="00A021C2"/>
    <w:rsid w:val="00A056D2"/>
    <w:rsid w:val="00A06317"/>
    <w:rsid w:val="00A06A33"/>
    <w:rsid w:val="00A07E2A"/>
    <w:rsid w:val="00A115A2"/>
    <w:rsid w:val="00A237ED"/>
    <w:rsid w:val="00A27DD1"/>
    <w:rsid w:val="00A30A7B"/>
    <w:rsid w:val="00A31197"/>
    <w:rsid w:val="00A414A8"/>
    <w:rsid w:val="00A43F5D"/>
    <w:rsid w:val="00A5114A"/>
    <w:rsid w:val="00A613A1"/>
    <w:rsid w:val="00A649A3"/>
    <w:rsid w:val="00A7113B"/>
    <w:rsid w:val="00A75CE3"/>
    <w:rsid w:val="00A8486F"/>
    <w:rsid w:val="00A86E07"/>
    <w:rsid w:val="00A87BA7"/>
    <w:rsid w:val="00AC17EE"/>
    <w:rsid w:val="00AD1F27"/>
    <w:rsid w:val="00AE290A"/>
    <w:rsid w:val="00AF1983"/>
    <w:rsid w:val="00AF389E"/>
    <w:rsid w:val="00AF7556"/>
    <w:rsid w:val="00B03F9E"/>
    <w:rsid w:val="00B05028"/>
    <w:rsid w:val="00B13741"/>
    <w:rsid w:val="00B15817"/>
    <w:rsid w:val="00B22993"/>
    <w:rsid w:val="00B261B2"/>
    <w:rsid w:val="00B2748B"/>
    <w:rsid w:val="00B33615"/>
    <w:rsid w:val="00B47E26"/>
    <w:rsid w:val="00B53FD1"/>
    <w:rsid w:val="00B6345C"/>
    <w:rsid w:val="00B73242"/>
    <w:rsid w:val="00B77530"/>
    <w:rsid w:val="00BA02EC"/>
    <w:rsid w:val="00BA062A"/>
    <w:rsid w:val="00BA1564"/>
    <w:rsid w:val="00BA7590"/>
    <w:rsid w:val="00BB0F01"/>
    <w:rsid w:val="00BC6A51"/>
    <w:rsid w:val="00BD0F98"/>
    <w:rsid w:val="00BD10FB"/>
    <w:rsid w:val="00BD13A6"/>
    <w:rsid w:val="00BD2864"/>
    <w:rsid w:val="00BD37FF"/>
    <w:rsid w:val="00BD62C0"/>
    <w:rsid w:val="00BE368B"/>
    <w:rsid w:val="00BF0354"/>
    <w:rsid w:val="00BF41D1"/>
    <w:rsid w:val="00BF4AA9"/>
    <w:rsid w:val="00BF5839"/>
    <w:rsid w:val="00BF7CF5"/>
    <w:rsid w:val="00BF7EB9"/>
    <w:rsid w:val="00C04872"/>
    <w:rsid w:val="00C071A4"/>
    <w:rsid w:val="00C07CF5"/>
    <w:rsid w:val="00C141F2"/>
    <w:rsid w:val="00C15AB3"/>
    <w:rsid w:val="00C16AD4"/>
    <w:rsid w:val="00C1764A"/>
    <w:rsid w:val="00C20BD2"/>
    <w:rsid w:val="00C229CA"/>
    <w:rsid w:val="00C24E59"/>
    <w:rsid w:val="00C260C4"/>
    <w:rsid w:val="00C32D5B"/>
    <w:rsid w:val="00C43D74"/>
    <w:rsid w:val="00C43D90"/>
    <w:rsid w:val="00C470A2"/>
    <w:rsid w:val="00C60606"/>
    <w:rsid w:val="00C60C37"/>
    <w:rsid w:val="00C650F7"/>
    <w:rsid w:val="00C72EC3"/>
    <w:rsid w:val="00C8522D"/>
    <w:rsid w:val="00C91AC1"/>
    <w:rsid w:val="00C92AF9"/>
    <w:rsid w:val="00C92F0B"/>
    <w:rsid w:val="00C940C7"/>
    <w:rsid w:val="00CA51A0"/>
    <w:rsid w:val="00CA6FFC"/>
    <w:rsid w:val="00CB0181"/>
    <w:rsid w:val="00CB24C7"/>
    <w:rsid w:val="00CB32BB"/>
    <w:rsid w:val="00CB6F05"/>
    <w:rsid w:val="00CB7F13"/>
    <w:rsid w:val="00CC19EF"/>
    <w:rsid w:val="00CD1A9A"/>
    <w:rsid w:val="00CE0534"/>
    <w:rsid w:val="00CE73C2"/>
    <w:rsid w:val="00D13777"/>
    <w:rsid w:val="00D13BD1"/>
    <w:rsid w:val="00D16453"/>
    <w:rsid w:val="00D210AD"/>
    <w:rsid w:val="00D379A7"/>
    <w:rsid w:val="00D45365"/>
    <w:rsid w:val="00D547F8"/>
    <w:rsid w:val="00D56DD7"/>
    <w:rsid w:val="00D61222"/>
    <w:rsid w:val="00D739BD"/>
    <w:rsid w:val="00D919FB"/>
    <w:rsid w:val="00DA6374"/>
    <w:rsid w:val="00DB369C"/>
    <w:rsid w:val="00DB3B77"/>
    <w:rsid w:val="00DB6368"/>
    <w:rsid w:val="00DD3447"/>
    <w:rsid w:val="00DD453C"/>
    <w:rsid w:val="00DD5810"/>
    <w:rsid w:val="00DE10AB"/>
    <w:rsid w:val="00DE2B44"/>
    <w:rsid w:val="00DF21A8"/>
    <w:rsid w:val="00DF6239"/>
    <w:rsid w:val="00E016C0"/>
    <w:rsid w:val="00E342CA"/>
    <w:rsid w:val="00E34777"/>
    <w:rsid w:val="00E368C3"/>
    <w:rsid w:val="00E50734"/>
    <w:rsid w:val="00E52645"/>
    <w:rsid w:val="00E54CF5"/>
    <w:rsid w:val="00E57522"/>
    <w:rsid w:val="00E57793"/>
    <w:rsid w:val="00E61BCD"/>
    <w:rsid w:val="00E7680E"/>
    <w:rsid w:val="00E77518"/>
    <w:rsid w:val="00E81433"/>
    <w:rsid w:val="00E87B36"/>
    <w:rsid w:val="00E90A3B"/>
    <w:rsid w:val="00E90D53"/>
    <w:rsid w:val="00E971FB"/>
    <w:rsid w:val="00EA66E7"/>
    <w:rsid w:val="00EA74B3"/>
    <w:rsid w:val="00EB6849"/>
    <w:rsid w:val="00EC00F0"/>
    <w:rsid w:val="00EE0117"/>
    <w:rsid w:val="00EE06BA"/>
    <w:rsid w:val="00EE217B"/>
    <w:rsid w:val="00EE3488"/>
    <w:rsid w:val="00EE42D8"/>
    <w:rsid w:val="00EE6C0E"/>
    <w:rsid w:val="00EF2558"/>
    <w:rsid w:val="00F029CC"/>
    <w:rsid w:val="00F02A61"/>
    <w:rsid w:val="00F2421E"/>
    <w:rsid w:val="00F2456F"/>
    <w:rsid w:val="00F24B3D"/>
    <w:rsid w:val="00F2622A"/>
    <w:rsid w:val="00F3121A"/>
    <w:rsid w:val="00F31D11"/>
    <w:rsid w:val="00F35247"/>
    <w:rsid w:val="00F44179"/>
    <w:rsid w:val="00F502F3"/>
    <w:rsid w:val="00F508B7"/>
    <w:rsid w:val="00F51F9C"/>
    <w:rsid w:val="00F552F4"/>
    <w:rsid w:val="00F579A0"/>
    <w:rsid w:val="00F60FA7"/>
    <w:rsid w:val="00F62DFC"/>
    <w:rsid w:val="00F643D5"/>
    <w:rsid w:val="00F66222"/>
    <w:rsid w:val="00F66832"/>
    <w:rsid w:val="00F672A4"/>
    <w:rsid w:val="00F72D8D"/>
    <w:rsid w:val="00F76C1A"/>
    <w:rsid w:val="00F80032"/>
    <w:rsid w:val="00F84690"/>
    <w:rsid w:val="00F87375"/>
    <w:rsid w:val="00F920AB"/>
    <w:rsid w:val="00F9332D"/>
    <w:rsid w:val="00F9768C"/>
    <w:rsid w:val="00FA1E51"/>
    <w:rsid w:val="00FB19BE"/>
    <w:rsid w:val="00FB4D4E"/>
    <w:rsid w:val="00FB74D4"/>
    <w:rsid w:val="00FD0600"/>
    <w:rsid w:val="00FD2893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518E006D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30FA9932-ED6E-4C62-B6EC-68A10E83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285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182</cp:revision>
  <cp:lastPrinted>2026-07-27T08:49:00Z</cp:lastPrinted>
  <dcterms:created xsi:type="dcterms:W3CDTF">2019-07-25T10:04:00Z</dcterms:created>
  <dcterms:modified xsi:type="dcterms:W3CDTF">2026-09-16T07:23:00Z</dcterms:modified>
</cp:coreProperties>
</file>