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lenraster"/>
        <w:tblW w:w="9072" w:type="dxa"/>
        <w:shd w:val="clear" w:color="auto" w:fill="CCECFF"/>
        <w:tblLook w:val="04A0" w:firstRow="1" w:lastRow="0" w:firstColumn="1" w:lastColumn="0" w:noHBand="0" w:noVBand="1"/>
      </w:tblPr>
      <w:tblGrid>
        <w:gridCol w:w="8647"/>
        <w:gridCol w:w="425"/>
      </w:tblGrid>
      <w:tr w:rsidR="003B559D" w:rsidRPr="00CA4B53" w14:paraId="408BC5D2" w14:textId="77777777" w:rsidTr="003B559D">
        <w:trPr>
          <w:cantSplit/>
          <w:trHeight w:val="680"/>
        </w:trPr>
        <w:tc>
          <w:tcPr>
            <w:tcW w:w="8647" w:type="dxa"/>
            <w:tcBorders>
              <w:top w:val="nil"/>
              <w:left w:val="nil"/>
              <w:bottom w:val="nil"/>
              <w:right w:val="nil"/>
            </w:tcBorders>
            <w:shd w:val="clear" w:color="auto" w:fill="C5F1C5"/>
            <w:tcMar>
              <w:top w:w="113" w:type="dxa"/>
              <w:bottom w:w="113" w:type="dxa"/>
            </w:tcMar>
            <w:vAlign w:val="center"/>
          </w:tcPr>
          <w:p w14:paraId="714A631E" w14:textId="77777777" w:rsidR="003B559D" w:rsidRPr="004E20B0" w:rsidRDefault="00311471" w:rsidP="003B559D">
            <w:pPr>
              <w:pStyle w:val="berschrift1"/>
              <w:numPr>
                <w:ilvl w:val="0"/>
                <w:numId w:val="0"/>
              </w:numPr>
              <w:rPr>
                <w:rFonts w:ascii="Century Gothic" w:hAnsi="Century Gothic"/>
                <w:color w:val="228B22"/>
                <w:sz w:val="28"/>
              </w:rPr>
            </w:pPr>
            <w:r w:rsidRPr="00CA21DD">
              <w:rPr>
                <w:rFonts w:ascii="Century Gothic" w:hAnsi="Century Gothic"/>
                <w:color w:val="228B22"/>
                <w:sz w:val="28"/>
              </w:rPr>
              <w:t xml:space="preserve">Windkraft </w:t>
            </w:r>
            <w:proofErr w:type="spellStart"/>
            <w:r w:rsidRPr="00CA21DD">
              <w:rPr>
                <w:rFonts w:ascii="Century Gothic" w:hAnsi="Century Gothic"/>
                <w:color w:val="228B22"/>
                <w:sz w:val="28"/>
              </w:rPr>
              <w:t>Simonsfeld</w:t>
            </w:r>
            <w:proofErr w:type="spellEnd"/>
            <w:r w:rsidRPr="00CA21DD">
              <w:rPr>
                <w:rFonts w:ascii="Century Gothic" w:hAnsi="Century Gothic"/>
                <w:color w:val="228B22"/>
                <w:sz w:val="28"/>
              </w:rPr>
              <w:t xml:space="preserve"> Nachhaltigkeitsbericht 2024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C5F1C5"/>
            <w:textDirection w:val="btLr"/>
            <w:vAlign w:val="center"/>
          </w:tcPr>
          <w:p w14:paraId="4DC959ED" w14:textId="77777777" w:rsidR="003B559D" w:rsidRPr="003B559D" w:rsidRDefault="003B559D" w:rsidP="003B559D">
            <w:pPr>
              <w:pStyle w:val="berschrift1"/>
              <w:numPr>
                <w:ilvl w:val="0"/>
                <w:numId w:val="0"/>
              </w:numPr>
              <w:ind w:left="113" w:right="113"/>
              <w:jc w:val="center"/>
              <w:rPr>
                <w:rFonts w:ascii="Century Gothic" w:hAnsi="Century Gothic"/>
                <w:b w:val="0"/>
                <w:color w:val="228722"/>
                <w:sz w:val="12"/>
                <w:szCs w:val="12"/>
              </w:rPr>
            </w:pPr>
            <w:r w:rsidRPr="003B559D">
              <w:rPr>
                <w:rFonts w:ascii="Century Gothic" w:hAnsi="Century Gothic"/>
                <w:b w:val="0"/>
                <w:color w:val="228722"/>
                <w:sz w:val="12"/>
                <w:szCs w:val="12"/>
                <w:shd w:val="clear" w:color="auto" w:fill="228722"/>
              </w:rPr>
              <w:t>02/2026</w:t>
            </w:r>
          </w:p>
        </w:tc>
      </w:tr>
    </w:tbl>
    <w:p w14:paraId="4D30D245" w14:textId="77777777" w:rsidR="006D7F78" w:rsidRDefault="006D7F78" w:rsidP="006D7F78">
      <w:pPr>
        <w:spacing w:before="0"/>
        <w:contextualSpacing/>
        <w:rPr>
          <w:sz w:val="20"/>
          <w:szCs w:val="16"/>
        </w:rPr>
      </w:pPr>
      <w:bookmarkStart w:id="0" w:name="_Hlk219208545"/>
    </w:p>
    <w:bookmarkEnd w:id="0"/>
    <w:p w14:paraId="64FF77C2" w14:textId="77777777" w:rsidR="00B768EE" w:rsidRDefault="0055465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6BDCF8F7" wp14:editId="17481D36">
                <wp:simplePos x="0" y="0"/>
                <wp:positionH relativeFrom="column">
                  <wp:posOffset>1352466</wp:posOffset>
                </wp:positionH>
                <wp:positionV relativeFrom="paragraph">
                  <wp:posOffset>291465</wp:posOffset>
                </wp:positionV>
                <wp:extent cx="2787650" cy="290946"/>
                <wp:effectExtent l="0" t="0" r="0" b="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7650" cy="2909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3A7246" w14:textId="77777777" w:rsidR="00554657" w:rsidRPr="00FA6D5F" w:rsidRDefault="00554657" w:rsidP="00554657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 w:rsidRPr="00FA6D5F"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 xml:space="preserve">„B“ </w:t>
                            </w: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 xml:space="preserve">+ „C“ </w:t>
                            </w:r>
                            <w:r w:rsidRPr="00FA6D5F"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– Basismodul</w:t>
                            </w: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 xml:space="preserve"> + Zusatzmodul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3DC675A" id="_x0000_t202" coordsize="21600,21600" o:spt="202" path="m,l,21600r21600,l21600,xe">
                <v:stroke joinstyle="miter"/>
                <v:path gradientshapeok="t" o:connecttype="rect"/>
              </v:shapetype>
              <v:shape id="Textfeld 11" o:spid="_x0000_s1026" type="#_x0000_t202" style="position:absolute;left:0;text-align:left;margin-left:106.5pt;margin-top:22.95pt;width:219.5pt;height:22.9pt;z-index:251959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" filled="f" stroked="f" strokeweight=".5pt">
                <v:textbox>
                  <w:txbxContent>
                    <w:p w:rsidR="00554657" w:rsidRPr="00FA6D5F" w:rsidRDefault="00554657" w:rsidP="00554657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 w:rsidRPr="00FA6D5F">
                        <w:rPr>
                          <w:b/>
                          <w:color w:val="0070C0"/>
                          <w:sz w:val="20"/>
                          <w:szCs w:val="12"/>
                        </w:rPr>
                        <w:t xml:space="preserve">„B“ </w:t>
                      </w: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 xml:space="preserve">+ „C“ </w:t>
                      </w:r>
                      <w:r w:rsidRPr="00FA6D5F">
                        <w:rPr>
                          <w:b/>
                          <w:color w:val="0070C0"/>
                          <w:sz w:val="20"/>
                          <w:szCs w:val="12"/>
                        </w:rPr>
                        <w:t>– Basismodul</w:t>
                      </w: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 xml:space="preserve"> + Zusatzmodul</w:t>
                      </w:r>
                    </w:p>
                  </w:txbxContent>
                </v:textbox>
              </v:shape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44954F4C" wp14:editId="2F0FF6AB">
            <wp:extent cx="5753100" cy="81343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22D63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3B3F59F" w14:textId="77777777" w:rsidR="00B768EE" w:rsidRDefault="005B437D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276D2B8" wp14:editId="737E9317">
                <wp:simplePos x="0" y="0"/>
                <wp:positionH relativeFrom="column">
                  <wp:posOffset>638810</wp:posOffset>
                </wp:positionH>
                <wp:positionV relativeFrom="paragraph">
                  <wp:posOffset>2857500</wp:posOffset>
                </wp:positionV>
                <wp:extent cx="1670050" cy="171450"/>
                <wp:effectExtent l="0" t="0" r="6350" b="0"/>
                <wp:wrapNone/>
                <wp:docPr id="60" name="Rechteck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17145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A71A3A" id="Rechteck 60" o:spid="_x0000_s1026" style="position:absolute;margin-left:50.3pt;margin-top:225pt;width:131.5pt;height:13.5pt;z-index:251635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59DDC6AD" wp14:editId="2C1BB54A">
            <wp:extent cx="5753100" cy="813435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2B99E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9F7A89B" w14:textId="77777777" w:rsidR="00B768EE" w:rsidRDefault="00E40664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E069493" wp14:editId="1D7EAA30">
                <wp:simplePos x="0" y="0"/>
                <wp:positionH relativeFrom="column">
                  <wp:posOffset>1353012</wp:posOffset>
                </wp:positionH>
                <wp:positionV relativeFrom="paragraph">
                  <wp:posOffset>7532370</wp:posOffset>
                </wp:positionV>
                <wp:extent cx="225136" cy="82550"/>
                <wp:effectExtent l="0" t="0" r="3810" b="0"/>
                <wp:wrapNone/>
                <wp:docPr id="64" name="Rechteck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136" cy="8255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215D2D" id="Rechteck 64" o:spid="_x0000_s1026" style="position:absolute;margin-left:106.55pt;margin-top:593.1pt;width:17.75pt;height:6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" fillcolor="yellow" stroked="f" strokeweight="2pt">
                <v:fill opacity="19789f"/>
              </v:rect>
            </w:pict>
          </mc:Fallback>
        </mc:AlternateContent>
      </w:r>
      <w:r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F53C4A9" wp14:editId="6BAC5D56">
                <wp:simplePos x="0" y="0"/>
                <wp:positionH relativeFrom="column">
                  <wp:posOffset>1470660</wp:posOffset>
                </wp:positionH>
                <wp:positionV relativeFrom="paragraph">
                  <wp:posOffset>6426200</wp:posOffset>
                </wp:positionV>
                <wp:extent cx="1377950" cy="139700"/>
                <wp:effectExtent l="0" t="0" r="0" b="0"/>
                <wp:wrapNone/>
                <wp:docPr id="62" name="Rechteck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95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8492C7" id="Rechteck 62" o:spid="_x0000_s1026" style="position:absolute;margin-left:115.8pt;margin-top:506pt;width:108.5pt;height:11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" fillcolor="yellow" stroked="f" strokeweight="2pt">
                <v:fill opacity="19789f"/>
              </v:rect>
            </w:pict>
          </mc:Fallback>
        </mc:AlternateContent>
      </w:r>
      <w:r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E859331" wp14:editId="756CAED1">
                <wp:simplePos x="0" y="0"/>
                <wp:positionH relativeFrom="column">
                  <wp:posOffset>397510</wp:posOffset>
                </wp:positionH>
                <wp:positionV relativeFrom="paragraph">
                  <wp:posOffset>6540500</wp:posOffset>
                </wp:positionV>
                <wp:extent cx="971550" cy="127000"/>
                <wp:effectExtent l="0" t="0" r="0" b="6350"/>
                <wp:wrapNone/>
                <wp:docPr id="63" name="Rechtec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1270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392F5" id="Rechteck 63" o:spid="_x0000_s1026" style="position:absolute;margin-left:31.3pt;margin-top:515pt;width:76.5pt;height:10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" fillcolor="yellow" stroked="f" strokeweight="2pt">
                <v:fill opacity="19789f"/>
              </v:rect>
            </w:pict>
          </mc:Fallback>
        </mc:AlternateContent>
      </w:r>
      <w:r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57B76F8" wp14:editId="4C8FE96D">
                <wp:simplePos x="0" y="0"/>
                <wp:positionH relativeFrom="column">
                  <wp:posOffset>397510</wp:posOffset>
                </wp:positionH>
                <wp:positionV relativeFrom="paragraph">
                  <wp:posOffset>3365500</wp:posOffset>
                </wp:positionV>
                <wp:extent cx="2451100" cy="171450"/>
                <wp:effectExtent l="0" t="0" r="6350" b="0"/>
                <wp:wrapNone/>
                <wp:docPr id="61" name="Rechteck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0" cy="17145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B695834" id="Rechteck 61" o:spid="_x0000_s1026" style="position:absolute;margin-left:31.3pt;margin-top:265pt;width:193pt;height:13.5pt;z-index:251637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47FAD290" wp14:editId="7C6CC197">
            <wp:extent cx="5753100" cy="8143875"/>
            <wp:effectExtent l="0" t="0" r="0" b="952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C23B8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5C3026B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lastRenderedPageBreak/>
        <w:drawing>
          <wp:inline distT="0" distB="0" distL="0" distR="0" wp14:anchorId="734BB18B" wp14:editId="39E70CB8">
            <wp:extent cx="5753100" cy="8143875"/>
            <wp:effectExtent l="0" t="0" r="0" b="952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07BAB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5D51CD2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6FDFC5FC" wp14:editId="76BB37E6">
            <wp:extent cx="5753100" cy="8143875"/>
            <wp:effectExtent l="0" t="0" r="0" b="952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F8BFD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E6A51BC" w14:textId="77777777" w:rsidR="00B768EE" w:rsidRDefault="0055465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075C6D5E" wp14:editId="7FDC5788">
                <wp:simplePos x="0" y="0"/>
                <wp:positionH relativeFrom="column">
                  <wp:posOffset>-384681</wp:posOffset>
                </wp:positionH>
                <wp:positionV relativeFrom="paragraph">
                  <wp:posOffset>5293598</wp:posOffset>
                </wp:positionV>
                <wp:extent cx="749300" cy="254000"/>
                <wp:effectExtent l="0" t="0" r="0" b="0"/>
                <wp:wrapNone/>
                <wp:docPr id="228" name="Gruppieren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29" name="Gruppieren 22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30" name="Textfeld 23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14DED84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32" name="Textfeld 23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D20969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A253C6" id="Gruppieren 228" o:spid="_x0000_s1027" style="position:absolute;left:0;text-align:left;margin-left:-30.3pt;margin-top:416.8pt;width:59pt;height:20pt;z-index:25196748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">
                <v:group id="Gruppieren 229" o:spid="_x0000_s102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shape id="Textfeld 230" o:spid="_x0000_s102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aHC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vg7zA9nwhGQ0ycAAAD//wMAUEsBAi0AFAAGAAgAAAAhANvh9svuAAAAhQEAABMAAAAAAAAAAAAA&#10;AAAAAAAAAFtDb250ZW50X1R5cGVzXS54bWxQSwECLQAUAAYACAAAACEAWvQsW78AAAAVAQAACwAA&#10;AAAAAAAAAAAAAAAfAQAAX3JlbHMvLnJlbHNQSwECLQAUAAYACAAAACEAfN2hwsMAAADcAAAADwAA&#10;AAAAAAAAAAAAAAAHAgAAZHJzL2Rvd25yZXYueG1sUEsFBgAAAAADAAMAtwAAAPcCAAAAAA=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Gleichschenkliges Dreieck 122" o:spid="_x0000_s103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" fillcolor="#7f7f7f [1612]" stroked="f" strokeweight="2pt"/>
                </v:group>
                <v:shape id="Textfeld 232" o:spid="_x0000_s103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5ou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/hueZcATk5AEAAP//AwBQSwECLQAUAAYACAAAACEA2+H2y+4AAACFAQAAEwAAAAAAAAAA&#10;AAAAAAAAAAAAW0NvbnRlbnRfVHlwZXNdLnhtbFBLAQItABQABgAIAAAAIQBa9CxbvwAAABUBAAAL&#10;AAAAAAAAAAAAAAAAAB8BAABfcmVscy8ucmVsc1BLAQItABQABgAIAAAAIQDjQ5ouxQAAANwAAAAP&#10;AAAAAAAAAAAAAAAAAAcCAABkcnMvZG93bnJldi54bWxQSwUGAAAAAAMAAwC3AAAA+QIAAAAA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4316F8F0" wp14:editId="6358E4D4">
                <wp:simplePos x="0" y="0"/>
                <wp:positionH relativeFrom="column">
                  <wp:posOffset>5392802</wp:posOffset>
                </wp:positionH>
                <wp:positionV relativeFrom="paragraph">
                  <wp:posOffset>5614435</wp:posOffset>
                </wp:positionV>
                <wp:extent cx="749300" cy="254000"/>
                <wp:effectExtent l="0" t="0" r="0" b="0"/>
                <wp:wrapNone/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24" name="Gruppieren 22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25" name="Textfeld 22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E9680CF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27" name="Textfeld 22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E3E7A35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B7A4F4" id="Gruppieren 207" o:spid="_x0000_s1032" style="position:absolute;left:0;text-align:left;margin-left:424.65pt;margin-top:442.1pt;width:59pt;height:20pt;z-index:251965440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">
                <v:group id="Gruppieren 224" o:spid="_x0000_s103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shape id="Textfeld 225" o:spid="_x0000_s103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5SH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kGSzOHvTDgCcvkLAAD//wMAUEsBAi0AFAAGAAgAAAAhANvh9svuAAAAhQEAABMAAAAAAAAA&#10;AAAAAAAAAAAAAFtDb250ZW50X1R5cGVzXS54bWxQSwECLQAUAAYACAAAACEAWvQsW78AAAAVAQAA&#10;CwAAAAAAAAAAAAAAAAAfAQAAX3JlbHMvLnJlbHNQSwECLQAUAAYACAAAACEA6XOUh8YAAADcAAAA&#10;DwAAAAAAAAAAAAAAAAAHAgAAZHJzL2Rvd25yZXYueG1sUEsFBgAAAAADAAMAtwAAAPoCAAAAAA=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3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" fillcolor="#7f7f7f [1612]" stroked="f" strokeweight="2pt"/>
                </v:group>
                <v:shape id="Textfeld 227" o:spid="_x0000_s103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a9rxgAAANw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jjITzPhCMgJw8AAAD//wMAUEsBAi0AFAAGAAgAAAAhANvh9svuAAAAhQEAABMAAAAAAAAA&#10;AAAAAAAAAAAAAFtDb250ZW50X1R5cGVzXS54bWxQSwECLQAUAAYACAAAACEAWvQsW78AAAAVAQAA&#10;CwAAAAAAAAAAAAAAAAAfAQAAX3JlbHMvLnJlbHNQSwECLQAUAAYACAAAACEAdu2va8YAAADcAAAA&#10;DwAAAAAAAAAAAAAAAAAHAgAAZHJzL2Rvd25yZXYueG1sUEsFBgAAAAADAAMAtwAAAPoCAAAAAA=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644F8A75" wp14:editId="5A7F847E">
                <wp:simplePos x="0" y="0"/>
                <wp:positionH relativeFrom="column">
                  <wp:posOffset>5381357</wp:posOffset>
                </wp:positionH>
                <wp:positionV relativeFrom="paragraph">
                  <wp:posOffset>3919877</wp:posOffset>
                </wp:positionV>
                <wp:extent cx="749300" cy="254000"/>
                <wp:effectExtent l="0" t="0" r="0" b="0"/>
                <wp:wrapNone/>
                <wp:docPr id="122" name="Gruppieren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31" name="Gruppieren 131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65" name="Textfeld 16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CBA8CA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82" name="Textfeld 18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3913DB3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9C8AC92" id="Gruppieren 122" o:spid="_x0000_s1037" style="position:absolute;left:0;text-align:left;margin-left:423.75pt;margin-top:308.65pt;width:59pt;height:20pt;z-index:251963392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">
                <v:group id="Gruppieren 131" o:spid="_x0000_s103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Textfeld 165" o:spid="_x0000_s103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4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" fillcolor="#7f7f7f [1612]" stroked="f" strokeweight="2pt"/>
                </v:group>
                <v:shape id="Textfeld 182" o:spid="_x0000_s104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690AB561" wp14:editId="5ADD41BF">
                <wp:simplePos x="0" y="0"/>
                <wp:positionH relativeFrom="column">
                  <wp:posOffset>5469321</wp:posOffset>
                </wp:positionH>
                <wp:positionV relativeFrom="paragraph">
                  <wp:posOffset>1387266</wp:posOffset>
                </wp:positionV>
                <wp:extent cx="749300" cy="254000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5" name="Gruppieren 25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9" name="Textfeld 2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112B24B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18" name="Textfeld 118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2FBC37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B2E3F8" id="Gruppieren 24" o:spid="_x0000_s1042" style="position:absolute;left:0;text-align:left;margin-left:430.65pt;margin-top:109.25pt;width:59pt;height:20pt;z-index:25196134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">
                <v:group id="Gruppieren 25" o:spid="_x0000_s104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Textfeld 29" o:spid="_x0000_s104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4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" fillcolor="#7f7f7f [1612]" stroked="f" strokeweight="2pt"/>
                </v:group>
                <v:shape id="Textfeld 118" o:spid="_x0000_s104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DY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4RWnpEJdPYPAAD//wMAUEsBAi0AFAAGAAgAAAAhANvh9svuAAAAhQEAABMAAAAAAAAA&#10;AAAAAAAAAAAAAFtDb250ZW50X1R5cGVzXS54bWxQSwECLQAUAAYACAAAACEAWvQsW78AAAAVAQAA&#10;CwAAAAAAAAAAAAAAAAAfAQAAX3JlbHMvLnJlbHNQSwECLQAUAAYACAAAACEAEjuQ2MYAAADcAAAA&#10;DwAAAAAAAAAAAAAAAAAHAgAAZHJzL2Rvd25yZXYueG1sUEsFBgAAAAADAAMAtwAAAPoCAAAAAA=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3C31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53031B9" wp14:editId="54F07147">
                <wp:simplePos x="0" y="0"/>
                <wp:positionH relativeFrom="column">
                  <wp:posOffset>394335</wp:posOffset>
                </wp:positionH>
                <wp:positionV relativeFrom="paragraph">
                  <wp:posOffset>3065463</wp:posOffset>
                </wp:positionV>
                <wp:extent cx="1071563" cy="100012"/>
                <wp:effectExtent l="0" t="0" r="0" b="0"/>
                <wp:wrapNone/>
                <wp:docPr id="147" name="Rechteck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1563" cy="10001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847D20" id="Rechteck 147" o:spid="_x0000_s1026" style="position:absolute;margin-left:31.05pt;margin-top:241.4pt;width:84.4pt;height:7.8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483C31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736A05D" wp14:editId="75B2D504">
                <wp:simplePos x="0" y="0"/>
                <wp:positionH relativeFrom="column">
                  <wp:posOffset>394653</wp:posOffset>
                </wp:positionH>
                <wp:positionV relativeFrom="paragraph">
                  <wp:posOffset>2941320</wp:posOffset>
                </wp:positionV>
                <wp:extent cx="2424113" cy="133350"/>
                <wp:effectExtent l="0" t="0" r="0" b="0"/>
                <wp:wrapNone/>
                <wp:docPr id="146" name="Rechteck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113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14AC1F" id="Rechteck 146" o:spid="_x0000_s1026" style="position:absolute;margin-left:31.1pt;margin-top:231.6pt;width:190.9pt;height:10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" fillcolor="#bfbfbf [2412]" stroked="f" strokeweight="2pt">
                <v:fill opacity="19789f"/>
              </v:rect>
            </w:pict>
          </mc:Fallback>
        </mc:AlternateContent>
      </w:r>
      <w:r w:rsidR="00483C31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8A2F45C" wp14:editId="4E855BA4">
                <wp:simplePos x="0" y="0"/>
                <wp:positionH relativeFrom="column">
                  <wp:posOffset>394335</wp:posOffset>
                </wp:positionH>
                <wp:positionV relativeFrom="paragraph">
                  <wp:posOffset>2808287</wp:posOffset>
                </wp:positionV>
                <wp:extent cx="2424113" cy="133350"/>
                <wp:effectExtent l="0" t="0" r="0" b="0"/>
                <wp:wrapNone/>
                <wp:docPr id="145" name="Rechteck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113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C7B25A" id="Rechteck 145" o:spid="_x0000_s1026" style="position:absolute;margin-left:31.05pt;margin-top:221.1pt;width:190.9pt;height:10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" fillcolor="#bfbfbf [2412]" stroked="f" strokeweight="2pt">
                <v:fill opacity="19789f"/>
              </v:rect>
            </w:pict>
          </mc:Fallback>
        </mc:AlternateContent>
      </w:r>
      <w:r w:rsidR="00483C31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D1983D5" wp14:editId="06E379BE">
                <wp:simplePos x="0" y="0"/>
                <wp:positionH relativeFrom="column">
                  <wp:posOffset>394334</wp:posOffset>
                </wp:positionH>
                <wp:positionV relativeFrom="paragraph">
                  <wp:posOffset>2670175</wp:posOffset>
                </wp:positionV>
                <wp:extent cx="2424113" cy="133350"/>
                <wp:effectExtent l="0" t="0" r="0" b="0"/>
                <wp:wrapNone/>
                <wp:docPr id="144" name="Rechteck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113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C6C85" id="Rechteck 144" o:spid="_x0000_s1026" style="position:absolute;margin-left:31.05pt;margin-top:210.25pt;width:190.9pt;height:10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" fillcolor="#bfbfbf [2412]" stroked="f" strokeweight="2pt">
                <v:fill opacity="19789f"/>
              </v:rect>
            </w:pict>
          </mc:Fallback>
        </mc:AlternateContent>
      </w:r>
      <w:r w:rsidR="00483C31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FC22F22" wp14:editId="379725A3">
                <wp:simplePos x="0" y="0"/>
                <wp:positionH relativeFrom="column">
                  <wp:posOffset>965835</wp:posOffset>
                </wp:positionH>
                <wp:positionV relativeFrom="paragraph">
                  <wp:posOffset>2535873</wp:posOffset>
                </wp:positionV>
                <wp:extent cx="1880870" cy="133350"/>
                <wp:effectExtent l="0" t="0" r="5080" b="0"/>
                <wp:wrapNone/>
                <wp:docPr id="143" name="Rechteck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870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41921" id="Rechteck 143" o:spid="_x0000_s1026" style="position:absolute;margin-left:76.05pt;margin-top:199.7pt;width:148.1pt;height:10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483C31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C8BA27A" wp14:editId="53E4E801">
                <wp:simplePos x="0" y="0"/>
                <wp:positionH relativeFrom="column">
                  <wp:posOffset>3480435</wp:posOffset>
                </wp:positionH>
                <wp:positionV relativeFrom="paragraph">
                  <wp:posOffset>2064703</wp:posOffset>
                </wp:positionV>
                <wp:extent cx="1880870" cy="133350"/>
                <wp:effectExtent l="0" t="0" r="5080" b="0"/>
                <wp:wrapNone/>
                <wp:docPr id="142" name="Rechteck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870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0A0F50" id="Rechteck 142" o:spid="_x0000_s1026" style="position:absolute;margin-left:274.05pt;margin-top:162.6pt;width:148.1pt;height:10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483C31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FA5455C" wp14:editId="5262897A">
                <wp:simplePos x="0" y="0"/>
                <wp:positionH relativeFrom="column">
                  <wp:posOffset>3943350</wp:posOffset>
                </wp:positionH>
                <wp:positionV relativeFrom="paragraph">
                  <wp:posOffset>1843087</wp:posOffset>
                </wp:positionV>
                <wp:extent cx="1265558" cy="95417"/>
                <wp:effectExtent l="0" t="0" r="0" b="0"/>
                <wp:wrapNone/>
                <wp:docPr id="141" name="Rechteck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5558" cy="9541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31F203" id="Rechteck 141" o:spid="_x0000_s1026" style="position:absolute;margin-left:310.5pt;margin-top:145.1pt;width:99.65pt;height:7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" fillcolor="#bfbfbf [2412]" stroked="f" strokeweight="2pt">
                <v:fill opacity="19789f"/>
              </v:rect>
            </w:pict>
          </mc:Fallback>
        </mc:AlternateContent>
      </w:r>
      <w:r w:rsidR="008F529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40E9DC" wp14:editId="3A585CE9">
                <wp:simplePos x="0" y="0"/>
                <wp:positionH relativeFrom="column">
                  <wp:posOffset>2942273</wp:posOffset>
                </wp:positionH>
                <wp:positionV relativeFrom="paragraph">
                  <wp:posOffset>4114800</wp:posOffset>
                </wp:positionV>
                <wp:extent cx="276225" cy="139700"/>
                <wp:effectExtent l="0" t="0" r="9525" b="0"/>
                <wp:wrapNone/>
                <wp:docPr id="74" name="Rechteck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DFC3B5" id="Rechteck 74" o:spid="_x0000_s1026" style="position:absolute;margin-left:231.7pt;margin-top:324pt;width:21.75pt;height:1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8F529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AF13520" wp14:editId="42900EB3">
                <wp:simplePos x="0" y="0"/>
                <wp:positionH relativeFrom="column">
                  <wp:posOffset>3263582</wp:posOffset>
                </wp:positionH>
                <wp:positionV relativeFrom="paragraph">
                  <wp:posOffset>3975100</wp:posOffset>
                </wp:positionV>
                <wp:extent cx="2100262" cy="139700"/>
                <wp:effectExtent l="0" t="0" r="0" b="0"/>
                <wp:wrapNone/>
                <wp:docPr id="73" name="Rechteck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026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7E6E5" id="Rechteck 73" o:spid="_x0000_s1026" style="position:absolute;margin-left:256.95pt;margin-top:313pt;width:165.35pt;height:1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4471B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90CF75" wp14:editId="6D737A97">
                <wp:simplePos x="0" y="0"/>
                <wp:positionH relativeFrom="column">
                  <wp:posOffset>2942273</wp:posOffset>
                </wp:positionH>
                <wp:positionV relativeFrom="paragraph">
                  <wp:posOffset>1708150</wp:posOffset>
                </wp:positionV>
                <wp:extent cx="2100262" cy="139700"/>
                <wp:effectExtent l="0" t="0" r="0" b="0"/>
                <wp:wrapNone/>
                <wp:docPr id="72" name="Rechteck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026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F96FF" id="Rechteck 72" o:spid="_x0000_s1026" style="position:absolute;margin-left:231.7pt;margin-top:134.5pt;width:165.35pt;height:1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" fillcolor="yellow" stroked="f" strokeweight="2pt">
                <v:fill opacity="19789f"/>
              </v:rect>
            </w:pict>
          </mc:Fallback>
        </mc:AlternateContent>
      </w:r>
      <w:r w:rsidR="004471B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232F0D0" wp14:editId="774D1C13">
                <wp:simplePos x="0" y="0"/>
                <wp:positionH relativeFrom="column">
                  <wp:posOffset>4937760</wp:posOffset>
                </wp:positionH>
                <wp:positionV relativeFrom="paragraph">
                  <wp:posOffset>1570038</wp:posOffset>
                </wp:positionV>
                <wp:extent cx="414338" cy="139700"/>
                <wp:effectExtent l="0" t="0" r="5080" b="0"/>
                <wp:wrapNone/>
                <wp:docPr id="71" name="Rechtec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63A4D" id="Rechteck 71" o:spid="_x0000_s1026" style="position:absolute;margin-left:388.8pt;margin-top:123.65pt;width:32.65pt;height:1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4471B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43AEDCD" wp14:editId="43C1CDC7">
                <wp:simplePos x="0" y="0"/>
                <wp:positionH relativeFrom="column">
                  <wp:posOffset>2908936</wp:posOffset>
                </wp:positionH>
                <wp:positionV relativeFrom="paragraph">
                  <wp:posOffset>1579563</wp:posOffset>
                </wp:positionV>
                <wp:extent cx="261938" cy="139700"/>
                <wp:effectExtent l="0" t="0" r="5080" b="0"/>
                <wp:wrapNone/>
                <wp:docPr id="70" name="Rechtec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DF74E" id="Rechteck 70" o:spid="_x0000_s1026" style="position:absolute;margin-left:229.05pt;margin-top:124.4pt;width:20.65pt;height:11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" fillcolor="yellow" stroked="f" strokeweight="2pt">
                <v:fill opacity="19789f"/>
              </v:rect>
            </w:pict>
          </mc:Fallback>
        </mc:AlternateContent>
      </w:r>
      <w:r w:rsidR="004471B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D00323E" wp14:editId="0B946465">
                <wp:simplePos x="0" y="0"/>
                <wp:positionH relativeFrom="column">
                  <wp:posOffset>4599624</wp:posOffset>
                </wp:positionH>
                <wp:positionV relativeFrom="paragraph">
                  <wp:posOffset>1455738</wp:posOffset>
                </wp:positionV>
                <wp:extent cx="785812" cy="139700"/>
                <wp:effectExtent l="0" t="0" r="0" b="0"/>
                <wp:wrapNone/>
                <wp:docPr id="69" name="Rechteck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81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9FDFD" id="Rechteck 69" o:spid="_x0000_s1026" style="position:absolute;margin-left:362.2pt;margin-top:114.65pt;width:61.85pt;height:11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4471B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6DC3182" wp14:editId="5864389E">
                <wp:simplePos x="0" y="0"/>
                <wp:positionH relativeFrom="column">
                  <wp:posOffset>1065848</wp:posOffset>
                </wp:positionH>
                <wp:positionV relativeFrom="paragraph">
                  <wp:posOffset>5689600</wp:posOffset>
                </wp:positionV>
                <wp:extent cx="1752600" cy="139700"/>
                <wp:effectExtent l="0" t="0" r="0" b="0"/>
                <wp:wrapNone/>
                <wp:docPr id="68" name="Rechteck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D003F" id="Rechteck 68" o:spid="_x0000_s1026" style="position:absolute;margin-left:83.95pt;margin-top:448pt;width:138pt;height:1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" fillcolor="yellow" stroked="f" strokeweight="2pt">
                <v:fill opacity="19789f"/>
              </v:rect>
            </w:pict>
          </mc:Fallback>
        </mc:AlternateContent>
      </w:r>
      <w:r w:rsidR="004471B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7DCF0EC" wp14:editId="12135A50">
                <wp:simplePos x="0" y="0"/>
                <wp:positionH relativeFrom="column">
                  <wp:posOffset>365761</wp:posOffset>
                </wp:positionH>
                <wp:positionV relativeFrom="paragraph">
                  <wp:posOffset>5408613</wp:posOffset>
                </wp:positionV>
                <wp:extent cx="1328738" cy="139700"/>
                <wp:effectExtent l="0" t="0" r="5080" b="0"/>
                <wp:wrapNone/>
                <wp:docPr id="67" name="Rechtec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873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01DC7" id="Rechteck 67" o:spid="_x0000_s1026" style="position:absolute;margin-left:28.8pt;margin-top:425.9pt;width:104.65pt;height:11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E4066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B7C7AF8" wp14:editId="41862FA5">
                <wp:simplePos x="0" y="0"/>
                <wp:positionH relativeFrom="column">
                  <wp:posOffset>365761</wp:posOffset>
                </wp:positionH>
                <wp:positionV relativeFrom="paragraph">
                  <wp:posOffset>3975100</wp:posOffset>
                </wp:positionV>
                <wp:extent cx="1423988" cy="139700"/>
                <wp:effectExtent l="0" t="0" r="5080" b="0"/>
                <wp:wrapNone/>
                <wp:docPr id="66" name="Rechteck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98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F1384" id="Rechteck 66" o:spid="_x0000_s1026" style="position:absolute;margin-left:28.8pt;margin-top:313pt;width:112.15pt;height:11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E4066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3DEA595" wp14:editId="1F831A66">
                <wp:simplePos x="0" y="0"/>
                <wp:positionH relativeFrom="column">
                  <wp:posOffset>1280159</wp:posOffset>
                </wp:positionH>
                <wp:positionV relativeFrom="paragraph">
                  <wp:posOffset>3870325</wp:posOffset>
                </wp:positionV>
                <wp:extent cx="1566863" cy="139700"/>
                <wp:effectExtent l="0" t="0" r="0" b="0"/>
                <wp:wrapNone/>
                <wp:docPr id="65" name="Rechteck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6863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04DC9F" id="Rechteck 65" o:spid="_x0000_s1026" style="position:absolute;margin-left:100.8pt;margin-top:304.75pt;width:123.4pt;height:11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039889A9" wp14:editId="0DE5BA44">
            <wp:extent cx="5753100" cy="813435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E77A2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ED04FA0" w14:textId="77777777" w:rsidR="00B768EE" w:rsidRDefault="0055465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41277A13" wp14:editId="22830DA9">
                <wp:simplePos x="0" y="0"/>
                <wp:positionH relativeFrom="column">
                  <wp:posOffset>5003165</wp:posOffset>
                </wp:positionH>
                <wp:positionV relativeFrom="paragraph">
                  <wp:posOffset>499110</wp:posOffset>
                </wp:positionV>
                <wp:extent cx="749300" cy="254000"/>
                <wp:effectExtent l="0" t="0" r="0" b="0"/>
                <wp:wrapNone/>
                <wp:docPr id="233" name="Gruppieren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34" name="Gruppieren 23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35" name="Textfeld 23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D1E6E99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37" name="Textfeld 23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39BB7F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944056D" id="Gruppieren 233" o:spid="_x0000_s1047" style="position:absolute;left:0;text-align:left;margin-left:393.95pt;margin-top:39.3pt;width:59pt;height:20pt;z-index:25196953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">
                <v:group id="Gruppieren 234" o:spid="_x0000_s104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Textfeld 235" o:spid="_x0000_s104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Ja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GyqAlrHAAAA3AAA&#10;AA8AAAAAAAAAAAAAAAAABwIAAGRycy9kb3ducmV2LnhtbFBLBQYAAAAAAwADALcAAAD7AgAAAAA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5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" fillcolor="#7f7f7f [1612]" stroked="f" strokeweight="2pt"/>
                </v:group>
                <v:shape id="Textfeld 237" o:spid="_x0000_s105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18AFCF4F" wp14:editId="2BB0C50B">
            <wp:extent cx="5753100" cy="813435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9BCB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EE49F87" w14:textId="77777777" w:rsidR="00B768EE" w:rsidRDefault="0055465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37840B71" wp14:editId="5FB7BCB9">
                <wp:simplePos x="0" y="0"/>
                <wp:positionH relativeFrom="column">
                  <wp:posOffset>869396</wp:posOffset>
                </wp:positionH>
                <wp:positionV relativeFrom="paragraph">
                  <wp:posOffset>1197720</wp:posOffset>
                </wp:positionV>
                <wp:extent cx="749300" cy="254000"/>
                <wp:effectExtent l="0" t="0" r="0" b="0"/>
                <wp:wrapNone/>
                <wp:docPr id="243" name="Gruppieren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44" name="Gruppieren 24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45" name="Textfeld 24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3FB322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47" name="Textfeld 24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5C16B6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A1F54E" id="Gruppieren 243" o:spid="_x0000_s1052" style="position:absolute;left:0;text-align:left;margin-left:68.45pt;margin-top:94.3pt;width:59pt;height:20pt;z-index:251973632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">
                <v:group id="Gruppieren 244" o:spid="_x0000_s105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shape id="Textfeld 245" o:spid="_x0000_s105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En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DSscSfHAAAA3AAA&#10;AA8AAAAAAAAAAAAAAAAABwIAAGRycy9kb3ducmV2LnhtbFBLBQYAAAAAAwADALcAAAD7AgAAAAA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5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" fillcolor="#7f7f7f [1612]" stroked="f" strokeweight="2pt"/>
                </v:group>
                <v:shape id="Textfeld 247" o:spid="_x0000_s105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krL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XEb2O4nQlHQM6uAAAA//8DAFBLAQItABQABgAIAAAAIQDb4fbL7gAAAIUBAAATAAAAAAAA&#10;AAAAAAAAAAAAAABbQ29udGVudF9UeXBlc10ueG1sUEsBAi0AFAAGAAgAAAAhAFr0LFu/AAAAFQEA&#10;AAsAAAAAAAAAAAAAAAAAHwEAAF9yZWxzLy5yZWxzUEsBAi0AFAAGAAgAAAAhAKsySsvHAAAA3AAA&#10;AA8AAAAAAAAAAAAAAAAABwIAAGRycy9kb3ducmV2LnhtbFBLBQYAAAAAAwADALcAAAD7AgAAAAA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26CFFAC5" wp14:editId="13D4312F">
                <wp:simplePos x="0" y="0"/>
                <wp:positionH relativeFrom="column">
                  <wp:posOffset>1960212</wp:posOffset>
                </wp:positionH>
                <wp:positionV relativeFrom="paragraph">
                  <wp:posOffset>430364</wp:posOffset>
                </wp:positionV>
                <wp:extent cx="749300" cy="254000"/>
                <wp:effectExtent l="0" t="0" r="0" b="0"/>
                <wp:wrapNone/>
                <wp:docPr id="238" name="Gruppieren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39" name="Gruppieren 23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40" name="Textfeld 24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0EED89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42" name="Textfeld 24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A53BFE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F2C1F8" id="Gruppieren 238" o:spid="_x0000_s1057" style="position:absolute;left:0;text-align:left;margin-left:154.35pt;margin-top:33.9pt;width:59pt;height:20pt;z-index:25197158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">
                <v:group id="Gruppieren 239" o:spid="_x0000_s105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Textfeld 240" o:spid="_x0000_s105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9K/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vg7zA9nwhGQ0ycAAAD//wMAUEsBAi0AFAAGAAgAAAAhANvh9svuAAAAhQEAABMAAAAAAAAAAAAA&#10;AAAAAAAAAFtDb250ZW50X1R5cGVzXS54bWxQSwECLQAUAAYACAAAACEAWvQsW78AAAAVAQAACwAA&#10;AAAAAAAAAAAAAAAfAQAAX3JlbHMvLnJlbHNQSwECLQAUAAYACAAAACEAJNvSv8MAAADcAAAADwAA&#10;AAAAAAAAAAAAAAAHAgAAZHJzL2Rvd25yZXYueG1sUEsFBgAAAAADAAMAtwAAAPcCAAAAAA=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6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" fillcolor="#7f7f7f [1612]" stroked="f" strokeweight="2pt"/>
                </v:group>
                <v:shape id="Textfeld 242" o:spid="_x0000_s106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elT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/hueZcATk5AEAAP//AwBQSwECLQAUAAYACAAAACEA2+H2y+4AAACFAQAAEwAAAAAAAAAA&#10;AAAAAAAAAAAAW0NvbnRlbnRfVHlwZXNdLnhtbFBLAQItABQABgAIAAAAIQBa9CxbvwAAABUBAAAL&#10;AAAAAAAAAAAAAAAAAB8BAABfcmVscy8ucmVsc1BLAQItABQABgAIAAAAIQC7RelTxQAAANwAAAAP&#10;AAAAAAAAAAAAAAAAAAcCAABkcnMvZG93bnJldi54bWxQSwUGAAAAAAMAAwC3AAAA+QIAAAAA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F3479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6F94D7" wp14:editId="29ADE1DC">
                <wp:simplePos x="0" y="0"/>
                <wp:positionH relativeFrom="column">
                  <wp:posOffset>1213485</wp:posOffset>
                </wp:positionH>
                <wp:positionV relativeFrom="paragraph">
                  <wp:posOffset>6608763</wp:posOffset>
                </wp:positionV>
                <wp:extent cx="1362075" cy="139700"/>
                <wp:effectExtent l="0" t="0" r="9525" b="0"/>
                <wp:wrapNone/>
                <wp:docPr id="76" name="Rechteck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289C54" id="Rechteck 76" o:spid="_x0000_s1026" style="position:absolute;margin-left:95.55pt;margin-top:520.4pt;width:107.25pt;height:1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7F3479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EBE8207" wp14:editId="3D8EF67F">
                <wp:simplePos x="0" y="0"/>
                <wp:positionH relativeFrom="column">
                  <wp:posOffset>3008948</wp:posOffset>
                </wp:positionH>
                <wp:positionV relativeFrom="paragraph">
                  <wp:posOffset>6470650</wp:posOffset>
                </wp:positionV>
                <wp:extent cx="1152525" cy="139700"/>
                <wp:effectExtent l="0" t="0" r="9525" b="0"/>
                <wp:wrapNone/>
                <wp:docPr id="75" name="Rechteck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52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3B480" id="Rechteck 75" o:spid="_x0000_s1026" style="position:absolute;margin-left:236.95pt;margin-top:509.5pt;width:90.75pt;height:1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30934991" wp14:editId="1D7A1AF1">
            <wp:extent cx="5753100" cy="813435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8BD49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71258B0" w14:textId="77777777" w:rsidR="00B768EE" w:rsidRDefault="0055465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70684C2A" wp14:editId="6C3EE56F">
                <wp:simplePos x="0" y="0"/>
                <wp:positionH relativeFrom="column">
                  <wp:posOffset>5361305</wp:posOffset>
                </wp:positionH>
                <wp:positionV relativeFrom="paragraph">
                  <wp:posOffset>2660356</wp:posOffset>
                </wp:positionV>
                <wp:extent cx="749300" cy="254000"/>
                <wp:effectExtent l="0" t="0" r="0" b="0"/>
                <wp:wrapNone/>
                <wp:docPr id="263" name="Gruppieren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64" name="Gruppieren 26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65" name="Textfeld 26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36A5C16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67" name="Textfeld 26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523A68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208FC2" id="Gruppieren 263" o:spid="_x0000_s1062" style="position:absolute;left:0;text-align:left;margin-left:422.15pt;margin-top:209.5pt;width:59pt;height:20pt;z-index:251983872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">
                <v:group id="Gruppieren 264" o:spid="_x0000_s106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shape id="Textfeld 265" o:spid="_x0000_s106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S1HxgAAANw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kGyXMDfmXAE5PoXAAD//wMAUEsBAi0AFAAGAAgAAAAhANvh9svuAAAAhQEAABMAAAAAAAAA&#10;AAAAAAAAAAAAAFtDb250ZW50X1R5cGVzXS54bWxQSwECLQAUAAYACAAAACEAWvQsW78AAAAVAQAA&#10;CwAAAAAAAAAAAAAAAAAfAQAAX3JlbHMvLnJlbHNQSwECLQAUAAYACAAAACEAfxktR8YAAADcAAAA&#10;DwAAAAAAAAAAAAAAAAAHAgAAZHJzL2Rvd25yZXYueG1sUEsFBgAAAAADAAMAtwAAAPoCAAAAAA=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</w:t>
                          </w:r>
                        </w:p>
                      </w:txbxContent>
                    </v:textbox>
                  </v:shape>
                  <v:shape id="Gleichschenkliges Dreieck 122" o:spid="_x0000_s106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" fillcolor="#7f7f7f [1612]" stroked="f" strokeweight="2pt"/>
                </v:group>
                <v:shape id="Textfeld 267" o:spid="_x0000_s106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xar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kG8eIHfM+EIyPUPAAAA//8DAFBLAQItABQABgAIAAAAIQDb4fbL7gAAAIUBAAATAAAAAAAA&#10;AAAAAAAAAAAAAABbQ29udGVudF9UeXBlc10ueG1sUEsBAi0AFAAGAAgAAAAhAFr0LFu/AAAAFQEA&#10;AAsAAAAAAAAAAAAAAAAAHwEAAF9yZWxzLy5yZWxzUEsBAi0AFAAGAAgAAAAhAOCHFqvHAAAA3AAA&#10;AA8AAAAAAAAAAAAAAAAABwIAAGRycy9kb3ducmV2LnhtbFBLBQYAAAAAAwADALcAAAD7AgAAAAA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43F4CF08" wp14:editId="21B73B8D">
                <wp:simplePos x="0" y="0"/>
                <wp:positionH relativeFrom="column">
                  <wp:posOffset>-354554</wp:posOffset>
                </wp:positionH>
                <wp:positionV relativeFrom="paragraph">
                  <wp:posOffset>2555709</wp:posOffset>
                </wp:positionV>
                <wp:extent cx="749300" cy="254000"/>
                <wp:effectExtent l="0" t="0" r="0" b="0"/>
                <wp:wrapNone/>
                <wp:docPr id="258" name="Gruppieren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59" name="Gruppieren 25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60" name="Textfeld 26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986654C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62" name="Textfeld 26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5602E0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7C8B51D" id="Gruppieren 258" o:spid="_x0000_s1067" style="position:absolute;left:0;text-align:left;margin-left:-27.9pt;margin-top:201.25pt;width:59pt;height:20pt;z-index:25198182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">
                <v:group id="Gruppieren 259" o:spid="_x0000_s106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shape id="Textfeld 260" o:spid="_x0000_s106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C1</w:t>
                          </w:r>
                        </w:p>
                      </w:txbxContent>
                    </v:textbox>
                  </v:shape>
                  <v:shape id="Gleichschenkliges Dreieck 122" o:spid="_x0000_s107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" fillcolor="#7f7f7f [1612]" stroked="f" strokeweight="2pt"/>
                </v:group>
                <v:shape id="Textfeld 262" o:spid="_x0000_s107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LUz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JkmsDfmXAE5OIXAAD//wMAUEsBAi0AFAAGAAgAAAAhANvh9svuAAAAhQEAABMAAAAAAAAA&#10;AAAAAAAAAAAAAFtDb250ZW50X1R5cGVzXS54bWxQSwECLQAUAAYACAAAACEAWvQsW78AAAAVAQAA&#10;CwAAAAAAAAAAAAAAAAAfAQAAX3JlbHMvLnJlbHNQSwECLQAUAAYACAAAACEA8PC1M8YAAADcAAAA&#10;DwAAAAAAAAAAAAAAAAAHAgAAZHJzL2Rvd25yZXYueG1sUEsFBgAAAAADAAMAtwAAAPoCAAAAAA=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D745B4E" wp14:editId="43DF72F6">
                <wp:simplePos x="0" y="0"/>
                <wp:positionH relativeFrom="column">
                  <wp:posOffset>3217108</wp:posOffset>
                </wp:positionH>
                <wp:positionV relativeFrom="paragraph">
                  <wp:posOffset>932345</wp:posOffset>
                </wp:positionV>
                <wp:extent cx="514350" cy="254000"/>
                <wp:effectExtent l="0" t="0" r="0" b="0"/>
                <wp:wrapNone/>
                <wp:docPr id="255" name="Textfeld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5F7A71" w14:textId="77777777" w:rsidR="00554657" w:rsidRPr="000E4181" w:rsidRDefault="00554657" w:rsidP="00554657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55" o:spid="_x0000_s1072" type="#_x0000_t202" style="position:absolute;left:0;text-align:left;margin-left:253.3pt;margin-top:73.4pt;width:40.5pt;height:20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" filled="f" stroked="f" strokeweight=".5pt">
                <v:textbox>
                  <w:txbxContent>
                    <w:p w:rsidR="00554657" w:rsidRPr="000E4181" w:rsidRDefault="00554657" w:rsidP="00554657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6E4A26F9" wp14:editId="2DC615F8">
                <wp:simplePos x="0" y="0"/>
                <wp:positionH relativeFrom="column">
                  <wp:posOffset>-397565</wp:posOffset>
                </wp:positionH>
                <wp:positionV relativeFrom="paragraph">
                  <wp:posOffset>1820559</wp:posOffset>
                </wp:positionV>
                <wp:extent cx="749300" cy="254000"/>
                <wp:effectExtent l="0" t="0" r="0" b="0"/>
                <wp:wrapNone/>
                <wp:docPr id="248" name="Gruppieren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49" name="Gruppieren 24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50" name="Textfeld 25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A81F768" w14:textId="77777777" w:rsidR="00554657" w:rsidRPr="000E4181" w:rsidRDefault="00554657" w:rsidP="00554657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52" name="Textfeld 25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A6586E" w14:textId="77777777" w:rsidR="00554657" w:rsidRPr="00204753" w:rsidRDefault="00554657" w:rsidP="00554657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04B120" id="Gruppieren 248" o:spid="_x0000_s1073" style="position:absolute;left:0;text-align:left;margin-left:-31.3pt;margin-top:143.35pt;width:59pt;height:20pt;z-index:251975680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">
                <v:group id="Gruppieren 249" o:spid="_x0000_s107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shape id="Textfeld 250" o:spid="_x0000_s107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" filled="f" stroked="f" strokeweight=".5pt">
                    <v:textbox>
                      <w:txbxContent>
                        <w:p w:rsidR="00554657" w:rsidRPr="000E4181" w:rsidRDefault="00554657" w:rsidP="00554657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C1</w:t>
                          </w:r>
                        </w:p>
                      </w:txbxContent>
                    </v:textbox>
                  </v:shape>
                  <v:shape id="Gleichschenkliges Dreieck 122" o:spid="_x0000_s107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" fillcolor="#7f7f7f [1612]" stroked="f" strokeweight="2pt"/>
                </v:group>
                <v:shape id="Textfeld 252" o:spid="_x0000_s1077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H+O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kEyT+DvTDgCcvkLAAD//wMAUEsBAi0AFAAGAAgAAAAhANvh9svuAAAAhQEAABMAAAAAAAAA&#10;AAAAAAAAAAAAAFtDb250ZW50X1R5cGVzXS54bWxQSwECLQAUAAYACAAAACEAWvQsW78AAAAVAQAA&#10;CwAAAAAAAAAAAAAAAAAfAQAAX3JlbHMvLnJlbHNQSwECLQAUAAYACAAAACEAPpx/jsYAAADcAAAA&#10;DwAAAAAAAAAAAAAAAAAHAgAAZHJzL2Rvd25yZXYueG1sUEsFBgAAAAADAAMAtwAAAPoCAAAAAA==&#10;" filled="f" stroked="f" strokeweight=".5pt">
                  <v:textbox>
                    <w:txbxContent>
                      <w:p w:rsidR="00554657" w:rsidRPr="00204753" w:rsidRDefault="00554657" w:rsidP="00554657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6019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3459A25" wp14:editId="4037491F">
                <wp:simplePos x="0" y="0"/>
                <wp:positionH relativeFrom="column">
                  <wp:posOffset>3513773</wp:posOffset>
                </wp:positionH>
                <wp:positionV relativeFrom="paragraph">
                  <wp:posOffset>2774950</wp:posOffset>
                </wp:positionV>
                <wp:extent cx="1676400" cy="133350"/>
                <wp:effectExtent l="0" t="0" r="0" b="0"/>
                <wp:wrapNone/>
                <wp:docPr id="151" name="Rechteck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F67408" id="Rechteck 151" o:spid="_x0000_s1026" style="position:absolute;margin-left:276.7pt;margin-top:218.5pt;width:132pt;height:10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096019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3FCEF46" wp14:editId="39740F12">
                <wp:simplePos x="0" y="0"/>
                <wp:positionH relativeFrom="column">
                  <wp:posOffset>1827848</wp:posOffset>
                </wp:positionH>
                <wp:positionV relativeFrom="paragraph">
                  <wp:posOffset>2532063</wp:posOffset>
                </wp:positionV>
                <wp:extent cx="981075" cy="133350"/>
                <wp:effectExtent l="0" t="0" r="9525" b="0"/>
                <wp:wrapNone/>
                <wp:docPr id="150" name="Rechteck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6C6FE8" id="Rechteck 150" o:spid="_x0000_s1026" style="position:absolute;margin-left:143.95pt;margin-top:199.4pt;width:77.25pt;height:10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" fillcolor="#bfbfbf [2412]" stroked="f" strokeweight="2pt">
                <v:fill opacity="19789f"/>
              </v:rect>
            </w:pict>
          </mc:Fallback>
        </mc:AlternateContent>
      </w:r>
      <w:r w:rsidR="00096019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472F9AF" wp14:editId="39E187BD">
                <wp:simplePos x="0" y="0"/>
                <wp:positionH relativeFrom="column">
                  <wp:posOffset>394335</wp:posOffset>
                </wp:positionH>
                <wp:positionV relativeFrom="paragraph">
                  <wp:posOffset>2198688</wp:posOffset>
                </wp:positionV>
                <wp:extent cx="981075" cy="133350"/>
                <wp:effectExtent l="0" t="0" r="9525" b="0"/>
                <wp:wrapNone/>
                <wp:docPr id="149" name="Rechteck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6C09A" id="Rechteck 149" o:spid="_x0000_s1026" style="position:absolute;margin-left:31.05pt;margin-top:173.15pt;width:77.25pt;height:10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096019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C213D59" wp14:editId="423B3116">
                <wp:simplePos x="0" y="0"/>
                <wp:positionH relativeFrom="column">
                  <wp:posOffset>842010</wp:posOffset>
                </wp:positionH>
                <wp:positionV relativeFrom="paragraph">
                  <wp:posOffset>2065338</wp:posOffset>
                </wp:positionV>
                <wp:extent cx="2000250" cy="133350"/>
                <wp:effectExtent l="0" t="0" r="0" b="0"/>
                <wp:wrapNone/>
                <wp:docPr id="148" name="Rechtec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3ABE6" id="Rechteck 148" o:spid="_x0000_s1026" style="position:absolute;margin-left:66.3pt;margin-top:162.65pt;width:157.5pt;height:10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" fillcolor="#bfbfbf [2412]" stroked="f" strokeweight="2pt">
                <v:fill opacity="19789f"/>
              </v:rect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3D6E3D8" wp14:editId="15EFC0EB">
                <wp:simplePos x="0" y="0"/>
                <wp:positionH relativeFrom="column">
                  <wp:posOffset>3451542</wp:posOffset>
                </wp:positionH>
                <wp:positionV relativeFrom="paragraph">
                  <wp:posOffset>2417762</wp:posOffset>
                </wp:positionV>
                <wp:extent cx="871537" cy="139700"/>
                <wp:effectExtent l="0" t="0" r="5080" b="0"/>
                <wp:wrapNone/>
                <wp:docPr id="78" name="Rechtec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537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7E2C5" id="Rechteck 78" o:spid="_x0000_s1026" style="position:absolute;margin-left:271.75pt;margin-top:190.35pt;width:68.6pt;height:1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C8BD22" wp14:editId="150C78F4">
                <wp:simplePos x="0" y="0"/>
                <wp:positionH relativeFrom="column">
                  <wp:posOffset>1732598</wp:posOffset>
                </wp:positionH>
                <wp:positionV relativeFrom="paragraph">
                  <wp:posOffset>1822450</wp:posOffset>
                </wp:positionV>
                <wp:extent cx="871537" cy="139700"/>
                <wp:effectExtent l="0" t="0" r="5080" b="0"/>
                <wp:wrapNone/>
                <wp:docPr id="77" name="Rechtec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537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1D4E0" id="Rechteck 77" o:spid="_x0000_s1026" style="position:absolute;margin-left:136.45pt;margin-top:143.5pt;width:68.6pt;height:1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1A88D394" wp14:editId="0E298B51">
            <wp:extent cx="5753100" cy="813435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11022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634CB09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6AD25EE4" wp14:editId="238F4113">
            <wp:extent cx="5753100" cy="813435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DD437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4A30171" w14:textId="77777777" w:rsidR="00B768EE" w:rsidRDefault="00C363F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49C02D46" wp14:editId="6C95B92F">
                <wp:simplePos x="0" y="0"/>
                <wp:positionH relativeFrom="column">
                  <wp:posOffset>5396230</wp:posOffset>
                </wp:positionH>
                <wp:positionV relativeFrom="paragraph">
                  <wp:posOffset>4705339</wp:posOffset>
                </wp:positionV>
                <wp:extent cx="749300" cy="254000"/>
                <wp:effectExtent l="0" t="0" r="0" b="0"/>
                <wp:wrapNone/>
                <wp:docPr id="268" name="Gruppieren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69" name="Gruppieren 26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70" name="Textfeld 27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6125FF9" w14:textId="77777777" w:rsidR="00C363FE" w:rsidRPr="000E4181" w:rsidRDefault="00C363FE" w:rsidP="00C363F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72" name="Textfeld 27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0A1FC2" w14:textId="77777777" w:rsidR="00C363FE" w:rsidRPr="00204753" w:rsidRDefault="00B739D5" w:rsidP="00C363F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7B8FF6" id="Gruppieren 268" o:spid="_x0000_s1078" style="position:absolute;left:0;text-align:left;margin-left:424.9pt;margin-top:370.5pt;width:59pt;height:20pt;z-index:251985920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">
                <v:group id="Gruppieren 269" o:spid="_x0000_s107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<v:shape id="Textfeld 270" o:spid="_x0000_s108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xgC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fE4zA9nwhGQ0ycAAAD//wMAUEsBAi0AFAAGAAgAAAAhANvh9svuAAAAhQEAABMAAAAAAAAAAAAA&#10;AAAAAAAAAFtDb250ZW50X1R5cGVzXS54bWxQSwECLQAUAAYACAAAACEAWvQsW78AAAAVAQAACwAA&#10;AAAAAAAAAAAAAAAfAQAAX3JlbHMvLnJlbHNQSwECLQAUAAYACAAAACEA6rcYAsMAAADcAAAADwAA&#10;AAAAAAAAAAAAAAAHAgAAZHJzL2Rvd25yZXYueG1sUEsFBgAAAAADAAMAtwAAAPcCAAAAAA==&#10;" filled="f" stroked="f" strokeweight=".5pt">
                    <v:textbox>
                      <w:txbxContent>
                        <w:p w:rsidR="00C363FE" w:rsidRPr="000E4181" w:rsidRDefault="00C363FE" w:rsidP="00C363F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C1</w:t>
                          </w:r>
                        </w:p>
                      </w:txbxContent>
                    </v:textbox>
                  </v:shape>
                  <v:shape id="Gleichschenkliges Dreieck 122" o:spid="_x0000_s108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" fillcolor="#7f7f7f [1612]" stroked="f" strokeweight="2pt"/>
                </v:group>
                <v:shape id="Textfeld 272" o:spid="_x0000_s1082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PuxgAAANw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MTzPhCMgJw8AAAD//wMAUEsBAi0AFAAGAAgAAAAhANvh9svuAAAAhQEAABMAAAAAAAAA&#10;AAAAAAAAAAAAAFtDb250ZW50X1R5cGVzXS54bWxQSwECLQAUAAYACAAAACEAWvQsW78AAAAVAQAA&#10;CwAAAAAAAAAAAAAAAAAfAQAAX3JlbHMvLnJlbHNQSwECLQAUAAYACAAAACEAdSkj7sYAAADcAAAA&#10;DwAAAAAAAAAAAAAAAAAHAgAAZHJzL2Rvd25yZXYueG1sUEsFBgAAAAADAAMAtwAAAPoCAAAAAA==&#10;" filled="f" stroked="f" strokeweight=".5pt">
                  <v:textbox>
                    <w:txbxContent>
                      <w:p w:rsidR="00C363FE" w:rsidRPr="00204753" w:rsidRDefault="00B739D5" w:rsidP="00C363F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6EE2959" wp14:editId="39B51D1D">
                <wp:simplePos x="0" y="0"/>
                <wp:positionH relativeFrom="column">
                  <wp:posOffset>680086</wp:posOffset>
                </wp:positionH>
                <wp:positionV relativeFrom="paragraph">
                  <wp:posOffset>6027738</wp:posOffset>
                </wp:positionV>
                <wp:extent cx="419100" cy="139700"/>
                <wp:effectExtent l="0" t="0" r="0" b="0"/>
                <wp:wrapNone/>
                <wp:docPr id="84" name="Rechteck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F7A44" id="Rechteck 84" o:spid="_x0000_s1026" style="position:absolute;margin-left:53.55pt;margin-top:474.65pt;width:33pt;height:1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" fillcolor="yellow" stroked="f" strokeweight="2pt">
                <v:fill opacity="19789f"/>
              </v:rect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2ABCF2" wp14:editId="269F80D5">
                <wp:simplePos x="0" y="0"/>
                <wp:positionH relativeFrom="column">
                  <wp:posOffset>680085</wp:posOffset>
                </wp:positionH>
                <wp:positionV relativeFrom="paragraph">
                  <wp:posOffset>5889625</wp:posOffset>
                </wp:positionV>
                <wp:extent cx="4509453" cy="139700"/>
                <wp:effectExtent l="0" t="0" r="5715" b="0"/>
                <wp:wrapNone/>
                <wp:docPr id="83" name="Rechtec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9453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647236" id="Rechteck 83" o:spid="_x0000_s1026" style="position:absolute;margin-left:53.55pt;margin-top:463.75pt;width:355.1pt;height:1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01E3B07" wp14:editId="32CB589B">
                <wp:simplePos x="0" y="0"/>
                <wp:positionH relativeFrom="column">
                  <wp:posOffset>3228023</wp:posOffset>
                </wp:positionH>
                <wp:positionV relativeFrom="paragraph">
                  <wp:posOffset>5784850</wp:posOffset>
                </wp:positionV>
                <wp:extent cx="1961832" cy="139700"/>
                <wp:effectExtent l="0" t="0" r="635" b="0"/>
                <wp:wrapNone/>
                <wp:docPr id="82" name="Rechtec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183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E1D3FE" id="Rechteck 82" o:spid="_x0000_s1026" style="position:absolute;margin-left:254.2pt;margin-top:455.5pt;width:154.45pt;height:1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12FCB6" wp14:editId="7975BA1D">
                <wp:simplePos x="0" y="0"/>
                <wp:positionH relativeFrom="column">
                  <wp:posOffset>680086</wp:posOffset>
                </wp:positionH>
                <wp:positionV relativeFrom="paragraph">
                  <wp:posOffset>4913313</wp:posOffset>
                </wp:positionV>
                <wp:extent cx="762000" cy="139700"/>
                <wp:effectExtent l="0" t="0" r="0" b="0"/>
                <wp:wrapNone/>
                <wp:docPr id="81" name="Rechtec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FE5876" id="Rechteck 81" o:spid="_x0000_s1026" style="position:absolute;margin-left:53.55pt;margin-top:386.9pt;width:60pt;height:1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" fillcolor="yellow" stroked="f" strokeweight="2pt">
                <v:fill opacity="19789f"/>
              </v:rect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471EF3C" wp14:editId="11F39EA7">
                <wp:simplePos x="0" y="0"/>
                <wp:positionH relativeFrom="column">
                  <wp:posOffset>2799080</wp:posOffset>
                </wp:positionH>
                <wp:positionV relativeFrom="paragraph">
                  <wp:posOffset>4774883</wp:posOffset>
                </wp:positionV>
                <wp:extent cx="2405062" cy="139700"/>
                <wp:effectExtent l="0" t="0" r="0" b="0"/>
                <wp:wrapNone/>
                <wp:docPr id="80" name="Rechtec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506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8DE9F" id="Rechteck 80" o:spid="_x0000_s1026" style="position:absolute;margin-left:220.4pt;margin-top:376pt;width:189.35pt;height:1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7F13A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1A1594" wp14:editId="65BAAF59">
                <wp:simplePos x="0" y="0"/>
                <wp:positionH relativeFrom="column">
                  <wp:posOffset>1675130</wp:posOffset>
                </wp:positionH>
                <wp:positionV relativeFrom="paragraph">
                  <wp:posOffset>3864928</wp:posOffset>
                </wp:positionV>
                <wp:extent cx="2405062" cy="139700"/>
                <wp:effectExtent l="0" t="0" r="0" b="0"/>
                <wp:wrapNone/>
                <wp:docPr id="79" name="Rechtec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506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C82C7" id="Rechteck 79" o:spid="_x0000_s1026" style="position:absolute;margin-left:131.9pt;margin-top:304.35pt;width:189.35pt;height:1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45E5C857" wp14:editId="1B4397BC">
            <wp:extent cx="5753100" cy="813435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B467C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04BEC40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0B20D0E1" wp14:editId="04FA0974">
            <wp:extent cx="5753100" cy="813435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3079F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E385DB2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07496616" wp14:editId="25DDFD49">
            <wp:extent cx="5753100" cy="813435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F2BFC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AF756D7" w14:textId="77777777" w:rsidR="00B768EE" w:rsidRDefault="00BF1BA5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04AA233" wp14:editId="5A3D5FB5">
                <wp:simplePos x="0" y="0"/>
                <wp:positionH relativeFrom="column">
                  <wp:posOffset>408623</wp:posOffset>
                </wp:positionH>
                <wp:positionV relativeFrom="paragraph">
                  <wp:posOffset>727075</wp:posOffset>
                </wp:positionV>
                <wp:extent cx="1000125" cy="139700"/>
                <wp:effectExtent l="0" t="0" r="9525" b="0"/>
                <wp:wrapNone/>
                <wp:docPr id="85" name="Rechtec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862435" id="Rechteck 85" o:spid="_x0000_s1026" style="position:absolute;margin-left:32.2pt;margin-top:57.25pt;width:78.75pt;height:1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7F8D9325" wp14:editId="7552DDF6">
            <wp:extent cx="5753100" cy="813435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B25FC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57D1103" w14:textId="77777777" w:rsidR="00B768EE" w:rsidRDefault="00B739D5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071A1963" wp14:editId="0F4C978D">
                <wp:simplePos x="0" y="0"/>
                <wp:positionH relativeFrom="column">
                  <wp:posOffset>3778316</wp:posOffset>
                </wp:positionH>
                <wp:positionV relativeFrom="paragraph">
                  <wp:posOffset>1292225</wp:posOffset>
                </wp:positionV>
                <wp:extent cx="749300" cy="254000"/>
                <wp:effectExtent l="0" t="0" r="0" b="0"/>
                <wp:wrapNone/>
                <wp:docPr id="273" name="Gruppieren 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74" name="Gruppieren 27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75" name="Textfeld 27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7429E58" w14:textId="77777777" w:rsidR="00B739D5" w:rsidRPr="000E4181" w:rsidRDefault="00B739D5" w:rsidP="00B739D5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77" name="Textfeld 27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D78D4F" w14:textId="77777777" w:rsidR="00B739D5" w:rsidRPr="00204753" w:rsidRDefault="00B739D5" w:rsidP="00B739D5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56C6B1" id="Gruppieren 273" o:spid="_x0000_s1083" style="position:absolute;left:0;text-align:left;margin-left:297.5pt;margin-top:101.75pt;width:59pt;height:20pt;z-index:25198796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">
                <v:group id="Gruppieren 274" o:spid="_x0000_s108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I5e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">
                  <v:shape id="Textfeld 275" o:spid="_x0000_s108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Lua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YQvyVwOxOOgFz+AQAA//8DAFBLAQItABQABgAIAAAAIQDb4fbL7gAAAIUBAAATAAAAAAAA&#10;AAAAAAAAAAAAAABbQ29udGVudF9UeXBlc10ueG1sUEsBAi0AFAAGAAgAAAAhAFr0LFu/AAAAFQEA&#10;AAsAAAAAAAAAAAAAAAAAHwEAAF9yZWxzLy5yZWxzUEsBAi0AFAAGAAgAAAAhAPrAu5rHAAAA3AAA&#10;AA8AAAAAAAAAAAAAAAAABwIAAGRycy9kb3ducmV2LnhtbFBLBQYAAAAAAwADALcAAAD7AgAAAAA=&#10;" filled="f" stroked="f" strokeweight=".5pt">
                    <v:textbox>
                      <w:txbxContent>
                        <w:p w:rsidR="00B739D5" w:rsidRPr="000E4181" w:rsidRDefault="00B739D5" w:rsidP="00B739D5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B2</w:t>
                          </w:r>
                        </w:p>
                      </w:txbxContent>
                    </v:textbox>
                  </v:shape>
                  <v:shape id="Gleichschenkliges Dreieck 122" o:spid="_x0000_s108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" fillcolor="#7f7f7f [1612]" stroked="f" strokeweight="2pt"/>
                </v:group>
                <v:shape id="Textfeld 277" o:spid="_x0000_s1087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B2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uIFwv4OxOOgFz/AgAA//8DAFBLAQItABQABgAIAAAAIQDb4fbL7gAAAIUBAAATAAAAAAAA&#10;AAAAAAAAAAAAAABbQ29udGVudF9UeXBlc10ueG1sUEsBAi0AFAAGAAgAAAAhAFr0LFu/AAAAFQEA&#10;AAsAAAAAAAAAAAAAAAAAHwEAAF9yZWxzLy5yZWxzUEsBAi0AFAAGAAgAAAAhAGVegHbHAAAA3AAA&#10;AA8AAAAAAAAAAAAAAAAABwIAAGRycy9kb3ducmV2LnhtbFBLBQYAAAAAAwADALcAAAD7AgAAAAA=&#10;" filled="f" stroked="f" strokeweight=".5pt">
                  <v:textbox>
                    <w:txbxContent>
                      <w:p w:rsidR="00B739D5" w:rsidRPr="00204753" w:rsidRDefault="00B739D5" w:rsidP="00B739D5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085EB2A0" wp14:editId="33F752A8">
            <wp:extent cx="5753100" cy="813435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591D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72169C7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322AC927" wp14:editId="2E73BA01">
            <wp:extent cx="5753100" cy="8143875"/>
            <wp:effectExtent l="0" t="0" r="0" b="9525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3D2A2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A145471" w14:textId="77777777" w:rsidR="00B768EE" w:rsidRDefault="00B739D5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28B3943A" wp14:editId="0C4A4313">
                <wp:simplePos x="0" y="0"/>
                <wp:positionH relativeFrom="column">
                  <wp:posOffset>3417570</wp:posOffset>
                </wp:positionH>
                <wp:positionV relativeFrom="paragraph">
                  <wp:posOffset>1001233</wp:posOffset>
                </wp:positionV>
                <wp:extent cx="749300" cy="254000"/>
                <wp:effectExtent l="0" t="0" r="0" b="0"/>
                <wp:wrapNone/>
                <wp:docPr id="278" name="Gruppieren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79" name="Gruppieren 27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80" name="Textfeld 28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23D4B17" w14:textId="77777777" w:rsidR="00B739D5" w:rsidRPr="000E4181" w:rsidRDefault="00B739D5" w:rsidP="00B739D5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82" name="Textfeld 28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CADF47" w14:textId="77777777" w:rsidR="00B739D5" w:rsidRPr="00204753" w:rsidRDefault="00B739D5" w:rsidP="00B739D5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5-7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1A97D3" id="Gruppieren 278" o:spid="_x0000_s1088" style="position:absolute;left:0;text-align:left;margin-left:269.1pt;margin-top:78.85pt;width:59pt;height:20pt;z-index:25199001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">
                <v:group id="Gruppieren 279" o:spid="_x0000_s108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shape id="Textfeld 280" o:spid="_x0000_s109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" filled="f" stroked="f" strokeweight=".5pt">
                    <v:textbox>
                      <w:txbxContent>
                        <w:p w:rsidR="00B739D5" w:rsidRPr="000E4181" w:rsidRDefault="00B739D5" w:rsidP="00B739D5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C2</w:t>
                          </w:r>
                        </w:p>
                      </w:txbxContent>
                    </v:textbox>
                  </v:shape>
                  <v:shape id="Gleichschenkliges Dreieck 122" o:spid="_x0000_s109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" fillcolor="#7f7f7f [1612]" stroked="f" strokeweight="2pt"/>
                </v:group>
                <v:shape id="Textfeld 282" o:spid="_x0000_s1092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" filled="f" stroked="f" strokeweight=".5pt">
                  <v:textbox>
                    <w:txbxContent>
                      <w:p w:rsidR="00B739D5" w:rsidRPr="00204753" w:rsidRDefault="00B739D5" w:rsidP="00B739D5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5-7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17FBE6C1" wp14:editId="35D02C17">
            <wp:extent cx="5753100" cy="813435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82063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1FF2553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0E384E1E" wp14:editId="21198D9F">
            <wp:extent cx="5753100" cy="813435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78CD6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7F2C39D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6C5AD37E" wp14:editId="73707498">
            <wp:extent cx="5753100" cy="8143875"/>
            <wp:effectExtent l="0" t="0" r="0" b="9525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72EA8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0D5CDF5" w14:textId="77777777" w:rsidR="00B768EE" w:rsidRDefault="009F713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C35D3BF" wp14:editId="780908D8">
                <wp:simplePos x="0" y="0"/>
                <wp:positionH relativeFrom="column">
                  <wp:posOffset>4637405</wp:posOffset>
                </wp:positionH>
                <wp:positionV relativeFrom="paragraph">
                  <wp:posOffset>864870</wp:posOffset>
                </wp:positionV>
                <wp:extent cx="556895" cy="284829"/>
                <wp:effectExtent l="0" t="0" r="14605" b="20320"/>
                <wp:wrapNone/>
                <wp:docPr id="178" name="Rechteck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" cy="28482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7A41BE" w14:textId="77777777" w:rsidR="009F7137" w:rsidRPr="008050E9" w:rsidRDefault="009F7137" w:rsidP="009F7137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TAX-VO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12CF27" id="Rechteck 178" o:spid="_x0000_s1093" style="position:absolute;left:0;text-align:left;margin-left:365.15pt;margin-top:68.1pt;width:43.85pt;height:22.4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" filled="f" strokecolor="#0070c0" strokeweight="1pt">
                <v:textbox inset="0,0,0,0">
                  <w:txbxContent>
                    <w:p w:rsidR="009F7137" w:rsidRPr="008050E9" w:rsidRDefault="009F7137" w:rsidP="009F7137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TAX-VO</w:t>
                      </w:r>
                    </w:p>
                  </w:txbxContent>
                </v:textbox>
              </v:rect>
            </w:pict>
          </mc:Fallback>
        </mc:AlternateContent>
      </w:r>
      <w:r w:rsidR="00D82F3A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DA54B18" wp14:editId="193E9EAE">
                <wp:simplePos x="0" y="0"/>
                <wp:positionH relativeFrom="column">
                  <wp:posOffset>2913698</wp:posOffset>
                </wp:positionH>
                <wp:positionV relativeFrom="paragraph">
                  <wp:posOffset>3513138</wp:posOffset>
                </wp:positionV>
                <wp:extent cx="233362" cy="133350"/>
                <wp:effectExtent l="0" t="0" r="0" b="0"/>
                <wp:wrapNone/>
                <wp:docPr id="153" name="Rechteck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A88764" id="Rechteck 153" o:spid="_x0000_s1026" style="position:absolute;margin-left:229.45pt;margin-top:276.65pt;width:18.35pt;height:10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" fillcolor="#bfbfbf [2412]" stroked="f" strokeweight="2pt">
                <v:fill opacity="19789f"/>
              </v:rect>
            </w:pict>
          </mc:Fallback>
        </mc:AlternateContent>
      </w:r>
      <w:r w:rsidR="006062EB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25A2D37" wp14:editId="28854CB5">
                <wp:simplePos x="0" y="0"/>
                <wp:positionH relativeFrom="column">
                  <wp:posOffset>3394710</wp:posOffset>
                </wp:positionH>
                <wp:positionV relativeFrom="paragraph">
                  <wp:posOffset>3403600</wp:posOffset>
                </wp:positionV>
                <wp:extent cx="1975168" cy="133350"/>
                <wp:effectExtent l="0" t="0" r="6350" b="0"/>
                <wp:wrapNone/>
                <wp:docPr id="152" name="Rechteck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5168" cy="133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8FC3F" id="Rechteck 152" o:spid="_x0000_s1026" style="position:absolute;margin-left:267.3pt;margin-top:268pt;width:155.55pt;height:10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" fillcolor="#bfbfbf [2412]" stroked="f" strokeweight="2pt">
                <v:fill opacity="19789f"/>
              </v:rect>
            </w:pict>
          </mc:Fallback>
        </mc:AlternateContent>
      </w:r>
      <w:r w:rsidR="0035398F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CDC784C" wp14:editId="50FFCC75">
                <wp:simplePos x="0" y="0"/>
                <wp:positionH relativeFrom="column">
                  <wp:posOffset>2942274</wp:posOffset>
                </wp:positionH>
                <wp:positionV relativeFrom="paragraph">
                  <wp:posOffset>3656013</wp:posOffset>
                </wp:positionV>
                <wp:extent cx="2195512" cy="139700"/>
                <wp:effectExtent l="0" t="0" r="0" b="0"/>
                <wp:wrapNone/>
                <wp:docPr id="91" name="Rechteck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551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92DA4" id="Rechteck 91" o:spid="_x0000_s1026" style="position:absolute;margin-left:231.7pt;margin-top:287.9pt;width:172.85pt;height:1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35398F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0537DF9" wp14:editId="1E14684A">
                <wp:simplePos x="0" y="0"/>
                <wp:positionH relativeFrom="column">
                  <wp:posOffset>2913380</wp:posOffset>
                </wp:positionH>
                <wp:positionV relativeFrom="paragraph">
                  <wp:posOffset>3519487</wp:posOffset>
                </wp:positionV>
                <wp:extent cx="2428875" cy="139700"/>
                <wp:effectExtent l="0" t="0" r="9525" b="0"/>
                <wp:wrapNone/>
                <wp:docPr id="90" name="Rechtec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FB3D64" id="Rechteck 90" o:spid="_x0000_s1026" style="position:absolute;margin-left:229.4pt;margin-top:277.1pt;width:191.25pt;height:1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CF1BFB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FF1A685" wp14:editId="448DF0B1">
                <wp:simplePos x="0" y="0"/>
                <wp:positionH relativeFrom="column">
                  <wp:posOffset>2913697</wp:posOffset>
                </wp:positionH>
                <wp:positionV relativeFrom="paragraph">
                  <wp:posOffset>3394075</wp:posOffset>
                </wp:positionV>
                <wp:extent cx="2428875" cy="139700"/>
                <wp:effectExtent l="0" t="0" r="9525" b="0"/>
                <wp:wrapNone/>
                <wp:docPr id="89" name="Rechtec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C87AC" id="Rechteck 89" o:spid="_x0000_s1026" style="position:absolute;margin-left:229.4pt;margin-top:267.25pt;width:191.25pt;height:1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CF1BFB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4578EDE" wp14:editId="7E10A8F2">
                <wp:simplePos x="0" y="0"/>
                <wp:positionH relativeFrom="column">
                  <wp:posOffset>4766310</wp:posOffset>
                </wp:positionH>
                <wp:positionV relativeFrom="paragraph">
                  <wp:posOffset>3265488</wp:posOffset>
                </wp:positionV>
                <wp:extent cx="603568" cy="139700"/>
                <wp:effectExtent l="0" t="0" r="6350" b="0"/>
                <wp:wrapNone/>
                <wp:docPr id="88" name="Rechteck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6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99DA5F" id="Rechteck 88" o:spid="_x0000_s1026" style="position:absolute;margin-left:375.3pt;margin-top:257.15pt;width:47.55pt;height:1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CF1BFB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02E44FF" wp14:editId="6A19D8DB">
                <wp:simplePos x="0" y="0"/>
                <wp:positionH relativeFrom="column">
                  <wp:posOffset>2913698</wp:posOffset>
                </wp:positionH>
                <wp:positionV relativeFrom="paragraph">
                  <wp:posOffset>2913063</wp:posOffset>
                </wp:positionV>
                <wp:extent cx="1028700" cy="139700"/>
                <wp:effectExtent l="0" t="0" r="0" b="0"/>
                <wp:wrapNone/>
                <wp:docPr id="87" name="Rechteck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982E70" id="Rechteck 87" o:spid="_x0000_s1026" style="position:absolute;margin-left:229.45pt;margin-top:229.4pt;width:81pt;height:1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" fillcolor="yellow" stroked="f" strokeweight="2pt">
                <v:fill opacity="19789f"/>
              </v:rect>
            </w:pict>
          </mc:Fallback>
        </mc:AlternateContent>
      </w:r>
      <w:r w:rsidR="00CF1BFB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A12AD0" wp14:editId="4DF464EC">
                <wp:simplePos x="0" y="0"/>
                <wp:positionH relativeFrom="column">
                  <wp:posOffset>2913698</wp:posOffset>
                </wp:positionH>
                <wp:positionV relativeFrom="paragraph">
                  <wp:posOffset>2770188</wp:posOffset>
                </wp:positionV>
                <wp:extent cx="2456497" cy="139700"/>
                <wp:effectExtent l="0" t="0" r="1270" b="0"/>
                <wp:wrapNone/>
                <wp:docPr id="86" name="Rechteck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497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A8F1B" id="Rechteck 86" o:spid="_x0000_s1026" style="position:absolute;margin-left:229.45pt;margin-top:218.15pt;width:193.4pt;height:1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33D09936" wp14:editId="64928089">
            <wp:extent cx="5753100" cy="813435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AEB46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630A9E8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6359F264" wp14:editId="0CB4D261">
            <wp:extent cx="5753100" cy="8134350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30794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D769647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0FF783DF" wp14:editId="258AB112">
            <wp:extent cx="5753100" cy="8143875"/>
            <wp:effectExtent l="0" t="0" r="0" b="9525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FEFA5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6495C38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54B7B5B6" wp14:editId="26C2ED79">
            <wp:extent cx="5753100" cy="8134350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38A91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0C79552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1F1CF315" wp14:editId="34A621FB">
            <wp:extent cx="5753100" cy="813435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850EA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10510F4" w14:textId="77777777" w:rsidR="00B768EE" w:rsidRDefault="00B768EE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64725A3F" wp14:editId="11FD0858">
            <wp:extent cx="5753100" cy="813435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8225B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7FABBFF" w14:textId="77777777" w:rsidR="00B768EE" w:rsidRDefault="00B739D5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3335C933" wp14:editId="317469F8">
                <wp:simplePos x="0" y="0"/>
                <wp:positionH relativeFrom="column">
                  <wp:posOffset>2922204</wp:posOffset>
                </wp:positionH>
                <wp:positionV relativeFrom="paragraph">
                  <wp:posOffset>2671522</wp:posOffset>
                </wp:positionV>
                <wp:extent cx="749300" cy="254000"/>
                <wp:effectExtent l="0" t="0" r="0" b="0"/>
                <wp:wrapNone/>
                <wp:docPr id="288" name="Gruppieren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89" name="Gruppieren 28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90" name="Textfeld 29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D993700" w14:textId="77777777" w:rsidR="00B739D5" w:rsidRPr="000E4181" w:rsidRDefault="00B739D5" w:rsidP="00B739D5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92" name="Textfeld 29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A103A4" w14:textId="77777777" w:rsidR="00B739D5" w:rsidRPr="00204753" w:rsidRDefault="00B739D5" w:rsidP="00B739D5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7A47E8" id="Gruppieren 288" o:spid="_x0000_s1094" style="position:absolute;left:0;text-align:left;margin-left:230.1pt;margin-top:210.35pt;width:59pt;height:20pt;z-index:251992064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">
                <v:group id="Gruppieren 289" o:spid="_x0000_s1095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<v:shape id="Textfeld 290" o:spid="_x0000_s1096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" filled="f" stroked="f" strokeweight=".5pt">
                    <v:textbox>
                      <w:txbxContent>
                        <w:p w:rsidR="00B739D5" w:rsidRPr="000E4181" w:rsidRDefault="00B739D5" w:rsidP="00B739D5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B3</w:t>
                          </w:r>
                        </w:p>
                      </w:txbxContent>
                    </v:textbox>
                  </v:shape>
                  <v:shape id="Gleichschenkliges Dreieck 122" o:spid="_x0000_s1097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" fillcolor="#7f7f7f [1612]" stroked="f" strokeweight="2pt"/>
                </v:group>
                <v:shape id="Textfeld 292" o:spid="_x0000_s1098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UU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" filled="f" stroked="f" strokeweight=".5pt">
                  <v:textbox>
                    <w:txbxContent>
                      <w:p w:rsidR="00B739D5" w:rsidRPr="00204753" w:rsidRDefault="00B739D5" w:rsidP="00B739D5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5A120AA9" wp14:editId="012FDEBF">
            <wp:extent cx="5753100" cy="8134350"/>
            <wp:effectExtent l="0" t="0" r="0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B15A7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94A96C9" w14:textId="77777777" w:rsidR="00B768EE" w:rsidRDefault="00057876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248107B3" wp14:editId="05112E5B">
                <wp:simplePos x="0" y="0"/>
                <wp:positionH relativeFrom="column">
                  <wp:posOffset>1769459</wp:posOffset>
                </wp:positionH>
                <wp:positionV relativeFrom="paragraph">
                  <wp:posOffset>990600</wp:posOffset>
                </wp:positionV>
                <wp:extent cx="749300" cy="254000"/>
                <wp:effectExtent l="0" t="0" r="0" b="0"/>
                <wp:wrapNone/>
                <wp:docPr id="253" name="Gruppieren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54" name="Gruppieren 25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59" name="Textfeld 5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A10A1E3" w14:textId="77777777" w:rsidR="00057876" w:rsidRPr="000E4181" w:rsidRDefault="00057876" w:rsidP="0005787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57" name="Textfeld 25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E50931" w14:textId="77777777" w:rsidR="00057876" w:rsidRPr="00204753" w:rsidRDefault="00057876" w:rsidP="0005787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</w:t>
                              </w:r>
                              <w:r w:rsidR="009C27DF"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9AA7B1" id="Gruppieren 253" o:spid="_x0000_s1099" style="position:absolute;left:0;text-align:left;margin-left:139.35pt;margin-top:78pt;width:59pt;height:20pt;z-index:251994112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">
                <v:group id="Gruppieren 254" o:spid="_x0000_s1100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<v:shape id="Textfeld 59" o:spid="_x0000_s1101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" filled="f" stroked="f" strokeweight=".5pt">
                    <v:textbox>
                      <w:txbxContent>
                        <w:p w:rsidR="00057876" w:rsidRPr="000E4181" w:rsidRDefault="00057876" w:rsidP="0005787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B3</w:t>
                          </w:r>
                        </w:p>
                      </w:txbxContent>
                    </v:textbox>
                  </v:shape>
                  <v:shape id="Gleichschenkliges Dreieck 122" o:spid="_x0000_s1102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" fillcolor="#7f7f7f [1612]" stroked="f" strokeweight="2pt"/>
                </v:group>
                <v:shape id="Textfeld 257" o:spid="_x0000_s1103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9wW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YQJ29wOxOOgFz+AQAA//8DAFBLAQItABQABgAIAAAAIQDb4fbL7gAAAIUBAAATAAAAAAAA&#10;AAAAAAAAAAAAAABbQ29udGVudF9UeXBlc10ueG1sUEsBAi0AFAAGAAgAAAAhAFr0LFu/AAAAFQEA&#10;AAsAAAAAAAAAAAAAAAAAHwEAAF9yZWxzLy5yZWxzUEsBAi0AFAAGAAgAAAAhAC7r3BbHAAAA3AAA&#10;AA8AAAAAAAAAAAAAAAAABwIAAGRycy9kb3ducmV2LnhtbFBLBQYAAAAAAwADALcAAAD7AgAAAAA=&#10;" filled="f" stroked="f" strokeweight=".5pt">
                  <v:textbox>
                    <w:txbxContent>
                      <w:p w:rsidR="00057876" w:rsidRPr="00204753" w:rsidRDefault="00057876" w:rsidP="0005787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</w:t>
                        </w:r>
                        <w:r w:rsidR="009C27DF">
                          <w:rPr>
                            <w:b/>
                            <w:color w:val="FFFFFF" w:themeColor="background1"/>
                            <w:sz w:val="12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7F2C0D3E" wp14:editId="58050436">
            <wp:extent cx="5753100" cy="8134350"/>
            <wp:effectExtent l="0" t="0" r="0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7852B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30CAEE6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537F7770" wp14:editId="5C15EC23">
                <wp:simplePos x="0" y="0"/>
                <wp:positionH relativeFrom="column">
                  <wp:posOffset>3724462</wp:posOffset>
                </wp:positionH>
                <wp:positionV relativeFrom="paragraph">
                  <wp:posOffset>415817</wp:posOffset>
                </wp:positionV>
                <wp:extent cx="888252" cy="291002"/>
                <wp:effectExtent l="0" t="0" r="0" b="0"/>
                <wp:wrapNone/>
                <wp:docPr id="283" name="Gruppieren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8252" cy="291002"/>
                          <a:chOff x="0" y="0"/>
                          <a:chExt cx="888252" cy="291002"/>
                        </a:xfrm>
                      </wpg:grpSpPr>
                      <wpg:grpSp>
                        <wpg:cNvPr id="284" name="Gruppieren 284"/>
                        <wpg:cNvGrpSpPr/>
                        <wpg:grpSpPr>
                          <a:xfrm>
                            <a:off x="0" y="0"/>
                            <a:ext cx="792832" cy="291002"/>
                            <a:chOff x="0" y="0"/>
                            <a:chExt cx="792832" cy="291002"/>
                          </a:xfrm>
                        </wpg:grpSpPr>
                        <wps:wsp>
                          <wps:cNvPr id="285" name="Textfeld 28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AA5E36" w14:textId="77777777" w:rsidR="00057876" w:rsidRPr="000E4181" w:rsidRDefault="00057876" w:rsidP="0005787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404271" y="24342"/>
                              <a:ext cx="388561" cy="26666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87" name="Textfeld 287"/>
                        <wps:cNvSpPr txBox="1"/>
                        <wps:spPr>
                          <a:xfrm>
                            <a:off x="395742" y="15892"/>
                            <a:ext cx="49251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C1E4B6" w14:textId="77777777" w:rsidR="00057876" w:rsidRPr="00204753" w:rsidRDefault="00057876" w:rsidP="0005787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19-21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4C8C5C" id="Gruppieren 283" o:spid="_x0000_s1104" style="position:absolute;left:0;text-align:left;margin-left:293.25pt;margin-top:32.75pt;width:69.95pt;height:22.9pt;z-index:251996160;mso-width-relative:margin;mso-height-relative:margin" coordsize="8882,2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">
                <v:group id="Gruppieren 284" o:spid="_x0000_s1105" style="position:absolute;width:7928;height:2910" coordsize="7928,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<v:shape id="Textfeld 285" o:spid="_x0000_s1106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" filled="f" stroked="f" strokeweight=".5pt">
                    <v:textbox>
                      <w:txbxContent>
                        <w:p w:rsidR="00057876" w:rsidRPr="000E4181" w:rsidRDefault="00057876" w:rsidP="0005787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B3</w:t>
                          </w:r>
                        </w:p>
                      </w:txbxContent>
                    </v:textbox>
                  </v:shape>
                  <v:shape id="Gleichschenkliges Dreieck 122" o:spid="_x0000_s1107" type="#_x0000_t5" style="position:absolute;left:4042;top:243;width:3886;height:266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" fillcolor="#7f7f7f [1612]" stroked="f" strokeweight="2pt"/>
                </v:group>
                <v:shape id="Textfeld 287" o:spid="_x0000_s1108" type="#_x0000_t202" style="position:absolute;left:3957;top:158;width:4925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BR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ri5B3+zoQjILMbAAAA//8DAFBLAQItABQABgAIAAAAIQDb4fbL7gAAAIUBAAATAAAAAAAA&#10;AAAAAAAAAAAAAABbQ29udGVudF9UeXBlc10ueG1sUEsBAi0AFAAGAAgAAAAhAFr0LFu/AAAAFQEA&#10;AAsAAAAAAAAAAAAAAAAAHwEAAF9yZWxzLy5yZWxzUEsBAi0AFAAGAAgAAAAhAFCL8FHHAAAA3AAA&#10;AA8AAAAAAAAAAAAAAAAABwIAAGRycy9kb3ducmV2LnhtbFBLBQYAAAAAAwADALcAAAD7AgAAAAA=&#10;" filled="f" stroked="f" strokeweight=".5pt">
                  <v:textbox>
                    <w:txbxContent>
                      <w:p w:rsidR="00057876" w:rsidRPr="00204753" w:rsidRDefault="00057876" w:rsidP="0005787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19-21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5010DC7F" wp14:editId="31E7CF8D">
                <wp:simplePos x="0" y="0"/>
                <wp:positionH relativeFrom="column">
                  <wp:posOffset>3265423</wp:posOffset>
                </wp:positionH>
                <wp:positionV relativeFrom="paragraph">
                  <wp:posOffset>3035960</wp:posOffset>
                </wp:positionV>
                <wp:extent cx="749300" cy="254000"/>
                <wp:effectExtent l="0" t="0" r="0" b="0"/>
                <wp:wrapNone/>
                <wp:docPr id="293" name="Gruppieren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94" name="Gruppieren 29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95" name="Textfeld 29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3C6C2F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97" name="Textfeld 29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F2BCBB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D7D3C2" id="Gruppieren 293" o:spid="_x0000_s1109" style="position:absolute;left:0;text-align:left;margin-left:257.1pt;margin-top:239.05pt;width:59pt;height:20pt;z-index:251998208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">
                <v:group id="Gruppieren 294" o:spid="_x0000_s1110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<v:shape id="Textfeld 295" o:spid="_x0000_s1111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B3</w:t>
                          </w:r>
                        </w:p>
                      </w:txbxContent>
                    </v:textbox>
                  </v:shape>
                  <v:shape id="Gleichschenkliges Dreieck 122" o:spid="_x0000_s1112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" fillcolor="#7f7f7f [1612]" stroked="f" strokeweight="2pt"/>
                </v:group>
                <v:shape id="Textfeld 297" o:spid="_x0000_s1113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maM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Xx7A1+z4QjIBc/AAAA//8DAFBLAQItABQABgAIAAAAIQDb4fbL7gAAAIUBAAATAAAAAAAA&#10;AAAAAAAAAAAAAABbQ29udGVudF9UeXBlc10ueG1sUEsBAi0AFAAGAAgAAAAhAFr0LFu/AAAAFQEA&#10;AAsAAAAAAAAAAAAAAAAAHwEAAF9yZWxzLy5yZWxzUEsBAi0AFAAGAAgAAAAhANVSZozHAAAA3AAA&#10;AA8AAAAAAAAAAAAAAAAABwIAAGRycy9kb3ducmV2LnhtbFBLBQYAAAAAAwADALcAAAD7AgAAAAA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25121EC7" wp14:editId="433387DE">
            <wp:extent cx="5753100" cy="813435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E4CCD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BF52480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2AF025BE" wp14:editId="59E4B88C">
                <wp:simplePos x="0" y="0"/>
                <wp:positionH relativeFrom="column">
                  <wp:posOffset>-375285</wp:posOffset>
                </wp:positionH>
                <wp:positionV relativeFrom="paragraph">
                  <wp:posOffset>3807386</wp:posOffset>
                </wp:positionV>
                <wp:extent cx="749300" cy="254000"/>
                <wp:effectExtent l="0" t="0" r="0" b="0"/>
                <wp:wrapNone/>
                <wp:docPr id="298" name="Gruppieren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99" name="Gruppieren 29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00" name="Textfeld 30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6C41980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02" name="Textfeld 30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FB0B14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D52BF4" id="Gruppieren 298" o:spid="_x0000_s1114" style="position:absolute;left:0;text-align:left;margin-left:-29.55pt;margin-top:299.8pt;width:59pt;height:20pt;z-index:252000256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">
                <v:group id="Gruppieren 299" o:spid="_x0000_s1115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cc6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">
                  <v:shape id="Textfeld 300" o:spid="_x0000_s1116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GTixAAAANw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ozA/nAlHQCZ/AAAA//8DAFBLAQItABQABgAIAAAAIQDb4fbL7gAAAIUBAAATAAAAAAAAAAAA&#10;AAAAAAAAAABbQ29udGVudF9UeXBlc10ueG1sUEsBAi0AFAAGAAgAAAAhAFr0LFu/AAAAFQEAAAsA&#10;AAAAAAAAAAAAAAAAHwEAAF9yZWxzLy5yZWxzUEsBAi0AFAAGAAgAAAAhAMRQZOLEAAAA3AAAAA8A&#10;AAAAAAAAAAAAAAAABwIAAGRycy9kb3ducmV2LnhtbFBLBQYAAAAAAwADALcAAAD4AgAAAAA=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C3</w:t>
                          </w:r>
                        </w:p>
                      </w:txbxContent>
                    </v:textbox>
                  </v:shape>
                  <v:shape id="Gleichschenkliges Dreieck 122" o:spid="_x0000_s1117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" fillcolor="#7f7f7f [1612]" stroked="f" strokeweight="2pt"/>
                </v:group>
                <v:shape id="Textfeld 302" o:spid="_x0000_s1118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3F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688BA7C" wp14:editId="366708E7">
                <wp:simplePos x="0" y="0"/>
                <wp:positionH relativeFrom="column">
                  <wp:posOffset>3197542</wp:posOffset>
                </wp:positionH>
                <wp:positionV relativeFrom="paragraph">
                  <wp:posOffset>4612640</wp:posOffset>
                </wp:positionV>
                <wp:extent cx="409575" cy="271463"/>
                <wp:effectExtent l="0" t="0" r="9525" b="0"/>
                <wp:wrapNone/>
                <wp:docPr id="100" name="Rechteck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271463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1BD665" id="Rechteck 100" o:spid="_x0000_s1026" style="position:absolute;margin-left:251.75pt;margin-top:363.2pt;width:32.25pt;height:21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A707D6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9CD684D" wp14:editId="48271868">
                <wp:simplePos x="0" y="0"/>
                <wp:positionH relativeFrom="column">
                  <wp:posOffset>2523173</wp:posOffset>
                </wp:positionH>
                <wp:positionV relativeFrom="paragraph">
                  <wp:posOffset>3989388</wp:posOffset>
                </wp:positionV>
                <wp:extent cx="357187" cy="139700"/>
                <wp:effectExtent l="0" t="0" r="5080" b="0"/>
                <wp:wrapNone/>
                <wp:docPr id="99" name="Rechtec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187" cy="1397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F9C80" id="Rechteck 99" o:spid="_x0000_s1026" style="position:absolute;margin-left:198.7pt;margin-top:314.15pt;width:28.1pt;height:1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" fillcolor="#e36c0a [2409]" stroked="f" strokeweight="2pt">
                <v:fill opacity="19789f"/>
              </v:rect>
            </w:pict>
          </mc:Fallback>
        </mc:AlternateContent>
      </w:r>
      <w:r w:rsidR="00A707D6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E01DBB" wp14:editId="16E16182">
                <wp:simplePos x="0" y="0"/>
                <wp:positionH relativeFrom="column">
                  <wp:posOffset>527367</wp:posOffset>
                </wp:positionH>
                <wp:positionV relativeFrom="paragraph">
                  <wp:posOffset>4103688</wp:posOffset>
                </wp:positionV>
                <wp:extent cx="195262" cy="139700"/>
                <wp:effectExtent l="0" t="0" r="0" b="0"/>
                <wp:wrapNone/>
                <wp:docPr id="98" name="Rechteck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" cy="1397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E06D5" id="Rechteck 98" o:spid="_x0000_s1026" style="position:absolute;margin-left:41.5pt;margin-top:323.15pt;width:15.35pt;height:1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" fillcolor="#e36c0a [2409]" stroked="f" strokeweight="2pt">
                <v:fill opacity="19789f"/>
              </v:rect>
            </w:pict>
          </mc:Fallback>
        </mc:AlternateContent>
      </w:r>
      <w:r w:rsidR="00A707D6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F667225" wp14:editId="7835DEF0">
                <wp:simplePos x="0" y="0"/>
                <wp:positionH relativeFrom="column">
                  <wp:posOffset>3066098</wp:posOffset>
                </wp:positionH>
                <wp:positionV relativeFrom="paragraph">
                  <wp:posOffset>1565275</wp:posOffset>
                </wp:positionV>
                <wp:extent cx="195262" cy="139700"/>
                <wp:effectExtent l="0" t="0" r="0" b="0"/>
                <wp:wrapNone/>
                <wp:docPr id="97" name="Rechtec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" cy="1397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29D72C" id="Rechteck 97" o:spid="_x0000_s1026" style="position:absolute;margin-left:241.45pt;margin-top:123.25pt;width:15.35pt;height:1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" fillcolor="#e36c0a [2409]" stroked="f" strokeweight="2pt">
                <v:fill opacity="19789f"/>
              </v:rect>
            </w:pict>
          </mc:Fallback>
        </mc:AlternateContent>
      </w:r>
      <w:r w:rsidR="00A707D6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5B693CD" wp14:editId="0850E7A2">
                <wp:simplePos x="0" y="0"/>
                <wp:positionH relativeFrom="column">
                  <wp:posOffset>5056824</wp:posOffset>
                </wp:positionH>
                <wp:positionV relativeFrom="paragraph">
                  <wp:posOffset>1455738</wp:posOffset>
                </wp:positionV>
                <wp:extent cx="328612" cy="139700"/>
                <wp:effectExtent l="0" t="0" r="0" b="0"/>
                <wp:wrapNone/>
                <wp:docPr id="96" name="Rechtec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12" cy="1397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56040F" id="Rechteck 96" o:spid="_x0000_s1026" style="position:absolute;margin-left:398.2pt;margin-top:114.65pt;width:25.85pt;height:1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" fillcolor="#e36c0a [2409]" stroked="f" strokeweight="2pt">
                <v:fill opacity="19789f"/>
              </v:rect>
            </w:pict>
          </mc:Fallback>
        </mc:AlternateContent>
      </w:r>
      <w:r w:rsidR="00F4335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2D2E242" wp14:editId="0F3EBE7E">
                <wp:simplePos x="0" y="0"/>
                <wp:positionH relativeFrom="column">
                  <wp:posOffset>575310</wp:posOffset>
                </wp:positionH>
                <wp:positionV relativeFrom="paragraph">
                  <wp:posOffset>3988117</wp:posOffset>
                </wp:positionV>
                <wp:extent cx="1947863" cy="139700"/>
                <wp:effectExtent l="0" t="0" r="0" b="0"/>
                <wp:wrapNone/>
                <wp:docPr id="95" name="Rechtec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7863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28D2D7" id="Rechteck 95" o:spid="_x0000_s1026" style="position:absolute;margin-left:45.3pt;margin-top:314pt;width:153.4pt;height:1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F4335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51EAA4F" wp14:editId="34787DEE">
                <wp:simplePos x="0" y="0"/>
                <wp:positionH relativeFrom="column">
                  <wp:posOffset>574675</wp:posOffset>
                </wp:positionH>
                <wp:positionV relativeFrom="paragraph">
                  <wp:posOffset>3744912</wp:posOffset>
                </wp:positionV>
                <wp:extent cx="1662113" cy="139700"/>
                <wp:effectExtent l="0" t="0" r="0" b="0"/>
                <wp:wrapNone/>
                <wp:docPr id="94" name="Rechtec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113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304896" id="Rechteck 94" o:spid="_x0000_s1026" style="position:absolute;margin-left:45.25pt;margin-top:294.85pt;width:130.9pt;height:1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" fillcolor="yellow" stroked="f" strokeweight="2pt">
                <v:fill opacity="19789f"/>
              </v:rect>
            </w:pict>
          </mc:Fallback>
        </mc:AlternateContent>
      </w:r>
      <w:r w:rsidR="00F4335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D83D63A" wp14:editId="15BE1C7B">
                <wp:simplePos x="0" y="0"/>
                <wp:positionH relativeFrom="column">
                  <wp:posOffset>2008823</wp:posOffset>
                </wp:positionH>
                <wp:positionV relativeFrom="paragraph">
                  <wp:posOffset>3489325</wp:posOffset>
                </wp:positionV>
                <wp:extent cx="833437" cy="139700"/>
                <wp:effectExtent l="0" t="0" r="5080" b="0"/>
                <wp:wrapNone/>
                <wp:docPr id="93" name="Rechtec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437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DF4D74" id="Rechteck 93" o:spid="_x0000_s1026" style="position:absolute;margin-left:158.2pt;margin-top:274.75pt;width:65.6pt;height:1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F4335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9575102" wp14:editId="65CB87A6">
                <wp:simplePos x="0" y="0"/>
                <wp:positionH relativeFrom="column">
                  <wp:posOffset>4385310</wp:posOffset>
                </wp:positionH>
                <wp:positionV relativeFrom="paragraph">
                  <wp:posOffset>1450975</wp:posOffset>
                </wp:positionV>
                <wp:extent cx="671513" cy="139700"/>
                <wp:effectExtent l="0" t="0" r="0" b="0"/>
                <wp:wrapNone/>
                <wp:docPr id="92" name="Rechtec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513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358769" id="Rechteck 92" o:spid="_x0000_s1026" style="position:absolute;margin-left:345.3pt;margin-top:114.25pt;width:52.9pt;height:1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4C1FE7E9" wp14:editId="7F10B21A">
            <wp:extent cx="5753100" cy="8134350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60CAE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FA1424E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3E8D9531" wp14:editId="58A15B7B">
                <wp:simplePos x="0" y="0"/>
                <wp:positionH relativeFrom="column">
                  <wp:posOffset>-223124</wp:posOffset>
                </wp:positionH>
                <wp:positionV relativeFrom="paragraph">
                  <wp:posOffset>636333</wp:posOffset>
                </wp:positionV>
                <wp:extent cx="749300" cy="254000"/>
                <wp:effectExtent l="0" t="0" r="0" b="0"/>
                <wp:wrapNone/>
                <wp:docPr id="303" name="Gruppieren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04" name="Gruppieren 30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05" name="Textfeld 30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6BFC978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07" name="Textfeld 30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E59A9E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6D6448" id="Gruppieren 303" o:spid="_x0000_s1119" style="position:absolute;left:0;text-align:left;margin-left:-17.55pt;margin-top:50.1pt;width:59pt;height:20pt;z-index:252002304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">
                <v:group id="Gruppieren 304" o:spid="_x0000_s1120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shape id="Textfeld 305" o:spid="_x0000_s1121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8d6xgAAANw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1CfHesYAAADcAAAA&#10;DwAAAAAAAAAAAAAAAAAHAgAAZHJzL2Rvd25yZXYueG1sUEsFBgAAAAADAAMAtwAAAPoCAAAAAA==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C3</w:t>
                          </w:r>
                        </w:p>
                      </w:txbxContent>
                    </v:textbox>
                  </v:shape>
                  <v:shape id="Gleichschenkliges Dreieck 122" o:spid="_x0000_s1122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" fillcolor="#7f7f7f [1612]" stroked="f" strokeweight="2pt"/>
                </v:group>
                <v:shape id="Textfeld 307" o:spid="_x0000_s1123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yW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S7n8lsYAAADcAAAA&#10;DwAAAAAAAAAAAAAAAAAHAgAAZHJzL2Rvd25yZXYueG1sUEsFBgAAAAADAAMAtwAAAPoCAAAAAA=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413F5FFD" wp14:editId="375252BD">
            <wp:extent cx="5753100" cy="8143875"/>
            <wp:effectExtent l="0" t="0" r="0" b="9525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99509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B5746ED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C3CF0BA" wp14:editId="78EC0820">
                <wp:simplePos x="0" y="0"/>
                <wp:positionH relativeFrom="column">
                  <wp:posOffset>3344031</wp:posOffset>
                </wp:positionH>
                <wp:positionV relativeFrom="paragraph">
                  <wp:posOffset>694643</wp:posOffset>
                </wp:positionV>
                <wp:extent cx="514350" cy="254000"/>
                <wp:effectExtent l="0" t="0" r="0" b="0"/>
                <wp:wrapNone/>
                <wp:docPr id="310" name="Textfeld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B6895B" w14:textId="77777777" w:rsidR="00047CDE" w:rsidRPr="000E4181" w:rsidRDefault="00047CDE" w:rsidP="00047CDE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10" o:spid="_x0000_s1124" type="#_x0000_t202" style="position:absolute;left:0;text-align:left;margin-left:263.3pt;margin-top:54.7pt;width:40.5pt;height:20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" filled="f" stroked="f" strokeweight=".5pt">
                <v:textbox>
                  <w:txbxContent>
                    <w:p w:rsidR="00047CDE" w:rsidRPr="000E4181" w:rsidRDefault="00047CDE" w:rsidP="00047CDE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C4</w:t>
                      </w:r>
                    </w:p>
                  </w:txbxContent>
                </v:textbox>
              </v:shape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200BDDF" wp14:editId="4180CC6F">
                <wp:simplePos x="0" y="0"/>
                <wp:positionH relativeFrom="column">
                  <wp:posOffset>3113723</wp:posOffset>
                </wp:positionH>
                <wp:positionV relativeFrom="paragraph">
                  <wp:posOffset>6175375</wp:posOffset>
                </wp:positionV>
                <wp:extent cx="1114425" cy="123825"/>
                <wp:effectExtent l="0" t="0" r="9525" b="9525"/>
                <wp:wrapNone/>
                <wp:docPr id="161" name="Rechteck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238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D72627" id="Rechteck 161" o:spid="_x0000_s1026" style="position:absolute;margin-left:245.2pt;margin-top:486.25pt;width:87.75pt;height:9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" fillcolor="#bfbfbf [2412]" stroked="f" strokeweight="2pt">
                <v:fill opacity="19789f"/>
              </v:rect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52F8F8D" wp14:editId="0CA2C3CE">
                <wp:simplePos x="0" y="0"/>
                <wp:positionH relativeFrom="column">
                  <wp:posOffset>3890009</wp:posOffset>
                </wp:positionH>
                <wp:positionV relativeFrom="paragraph">
                  <wp:posOffset>6051550</wp:posOffset>
                </wp:positionV>
                <wp:extent cx="1490345" cy="123825"/>
                <wp:effectExtent l="0" t="0" r="0" b="9525"/>
                <wp:wrapNone/>
                <wp:docPr id="160" name="Rechteck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0345" cy="1238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FB718" id="Rechteck 160" o:spid="_x0000_s1026" style="position:absolute;margin-left:306.3pt;margin-top:476.5pt;width:117.35pt;height:9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" fillcolor="#bfbfbf [2412]" stroked="f" strokeweight="2pt">
                <v:fill opacity="19789f"/>
              </v:rect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B3E766C" wp14:editId="0651FD1B">
                <wp:simplePos x="0" y="0"/>
                <wp:positionH relativeFrom="column">
                  <wp:posOffset>2942273</wp:posOffset>
                </wp:positionH>
                <wp:positionV relativeFrom="paragraph">
                  <wp:posOffset>6065838</wp:posOffset>
                </wp:positionV>
                <wp:extent cx="324167" cy="123825"/>
                <wp:effectExtent l="0" t="0" r="0" b="9525"/>
                <wp:wrapNone/>
                <wp:docPr id="159" name="Rechteck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167" cy="1238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5522D8" id="Rechteck 159" o:spid="_x0000_s1026" style="position:absolute;margin-left:231.7pt;margin-top:477.65pt;width:25.5pt;height:9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267AF8E" wp14:editId="2EC69DA6">
                <wp:simplePos x="0" y="0"/>
                <wp:positionH relativeFrom="column">
                  <wp:posOffset>2918459</wp:posOffset>
                </wp:positionH>
                <wp:positionV relativeFrom="paragraph">
                  <wp:posOffset>5927725</wp:posOffset>
                </wp:positionV>
                <wp:extent cx="2462213" cy="123825"/>
                <wp:effectExtent l="0" t="0" r="0" b="9525"/>
                <wp:wrapNone/>
                <wp:docPr id="158" name="Rechteck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2213" cy="1238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81A863" id="Rechteck 158" o:spid="_x0000_s1026" style="position:absolute;margin-left:229.8pt;margin-top:466.75pt;width:193.9pt;height:9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" fillcolor="#bfbfbf [2412]" stroked="f" strokeweight="2pt">
                <v:fill opacity="19789f"/>
              </v:rect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49AB296" wp14:editId="0DC1F0B3">
                <wp:simplePos x="0" y="0"/>
                <wp:positionH relativeFrom="column">
                  <wp:posOffset>2900998</wp:posOffset>
                </wp:positionH>
                <wp:positionV relativeFrom="paragraph">
                  <wp:posOffset>5584825</wp:posOffset>
                </wp:positionV>
                <wp:extent cx="367573" cy="100187"/>
                <wp:effectExtent l="0" t="0" r="0" b="0"/>
                <wp:wrapNone/>
                <wp:docPr id="157" name="Rechteck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573" cy="10018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ADFC00" id="Rechteck 157" o:spid="_x0000_s1026" style="position:absolute;margin-left:228.45pt;margin-top:439.75pt;width:28.95pt;height:7.9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43BAC16" wp14:editId="6045B683">
                <wp:simplePos x="0" y="0"/>
                <wp:positionH relativeFrom="column">
                  <wp:posOffset>403860</wp:posOffset>
                </wp:positionH>
                <wp:positionV relativeFrom="paragraph">
                  <wp:posOffset>6175375</wp:posOffset>
                </wp:positionV>
                <wp:extent cx="538163" cy="100187"/>
                <wp:effectExtent l="0" t="0" r="0" b="0"/>
                <wp:wrapNone/>
                <wp:docPr id="156" name="Rechteck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163" cy="10018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E90A9" id="Rechteck 156" o:spid="_x0000_s1026" style="position:absolute;margin-left:31.8pt;margin-top:486.25pt;width:42.4pt;height:7.9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D77965B" wp14:editId="1FD007F0">
                <wp:simplePos x="0" y="0"/>
                <wp:positionH relativeFrom="column">
                  <wp:posOffset>2465705</wp:posOffset>
                </wp:positionH>
                <wp:positionV relativeFrom="paragraph">
                  <wp:posOffset>6075045</wp:posOffset>
                </wp:positionV>
                <wp:extent cx="404812" cy="100187"/>
                <wp:effectExtent l="0" t="0" r="0" b="0"/>
                <wp:wrapNone/>
                <wp:docPr id="155" name="Rechteck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" cy="10018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76C27" id="Rechteck 155" o:spid="_x0000_s1026" style="position:absolute;margin-left:194.15pt;margin-top:478.35pt;width:31.85pt;height:7.9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8F5204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ACD44CD" wp14:editId="7FD5324D">
                <wp:simplePos x="0" y="0"/>
                <wp:positionH relativeFrom="column">
                  <wp:posOffset>2427605</wp:posOffset>
                </wp:positionH>
                <wp:positionV relativeFrom="paragraph">
                  <wp:posOffset>5825173</wp:posOffset>
                </wp:positionV>
                <wp:extent cx="404812" cy="100187"/>
                <wp:effectExtent l="0" t="0" r="0" b="0"/>
                <wp:wrapNone/>
                <wp:docPr id="154" name="Rechteck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" cy="10018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EED5E" id="Rechteck 154" o:spid="_x0000_s1026" style="position:absolute;margin-left:191.15pt;margin-top:458.7pt;width:31.85pt;height:7.9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" fillcolor="#bfbfbf [2412]" stroked="f" strokeweight="2pt">
                <v:fill opacity="19789f"/>
              </v:rect>
            </w:pict>
          </mc:Fallback>
        </mc:AlternateContent>
      </w:r>
      <w:r w:rsidR="00D61C25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0F7BF44" wp14:editId="2B7160F5">
                <wp:simplePos x="0" y="0"/>
                <wp:positionH relativeFrom="column">
                  <wp:posOffset>374968</wp:posOffset>
                </wp:positionH>
                <wp:positionV relativeFrom="paragraph">
                  <wp:posOffset>5684520</wp:posOffset>
                </wp:positionV>
                <wp:extent cx="647700" cy="139700"/>
                <wp:effectExtent l="0" t="0" r="0" b="0"/>
                <wp:wrapNone/>
                <wp:docPr id="102" name="Rechteck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D27DD" id="Rechteck 102" o:spid="_x0000_s1026" style="position:absolute;margin-left:29.55pt;margin-top:447.6pt;width:51pt;height:1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" fillcolor="yellow" stroked="f" strokeweight="2pt">
                <v:fill opacity="19789f"/>
              </v:rect>
            </w:pict>
          </mc:Fallback>
        </mc:AlternateContent>
      </w:r>
      <w:r w:rsidR="00FA2CEC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7A154E5" wp14:editId="4342B061">
                <wp:simplePos x="0" y="0"/>
                <wp:positionH relativeFrom="column">
                  <wp:posOffset>2903855</wp:posOffset>
                </wp:positionH>
                <wp:positionV relativeFrom="paragraph">
                  <wp:posOffset>2060257</wp:posOffset>
                </wp:positionV>
                <wp:extent cx="2309495" cy="139700"/>
                <wp:effectExtent l="0" t="0" r="0" b="0"/>
                <wp:wrapNone/>
                <wp:docPr id="101" name="Rechtec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949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8CA322" id="Rechteck 101" o:spid="_x0000_s1026" style="position:absolute;margin-left:228.65pt;margin-top:162.2pt;width:181.85pt;height:1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7075553F" wp14:editId="6054542F">
            <wp:extent cx="5753100" cy="8134350"/>
            <wp:effectExtent l="0" t="0" r="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89E9B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2F9761A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E2E8A7C" wp14:editId="7A8370BD">
                <wp:simplePos x="0" y="0"/>
                <wp:positionH relativeFrom="column">
                  <wp:posOffset>-80843</wp:posOffset>
                </wp:positionH>
                <wp:positionV relativeFrom="paragraph">
                  <wp:posOffset>705478</wp:posOffset>
                </wp:positionV>
                <wp:extent cx="514350" cy="254000"/>
                <wp:effectExtent l="0" t="0" r="0" b="0"/>
                <wp:wrapNone/>
                <wp:docPr id="315" name="Textfeld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E151F0" w14:textId="77777777" w:rsidR="00047CDE" w:rsidRPr="000E4181" w:rsidRDefault="00047CDE" w:rsidP="00047CDE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15" o:spid="_x0000_s1125" type="#_x0000_t202" style="position:absolute;left:0;text-align:left;margin-left:-6.35pt;margin-top:55.55pt;width:40.5pt;height:20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" filled="f" stroked="f" strokeweight=".5pt">
                <v:textbox>
                  <w:txbxContent>
                    <w:p w:rsidR="00047CDE" w:rsidRPr="000E4181" w:rsidRDefault="00047CDE" w:rsidP="00047CDE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B4</w:t>
                      </w:r>
                    </w:p>
                  </w:txbxContent>
                </v:textbox>
              </v:shape>
            </w:pict>
          </mc:Fallback>
        </mc:AlternateContent>
      </w:r>
      <w:r w:rsidR="009D6A2E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F88FD9F" wp14:editId="65767315">
                <wp:simplePos x="0" y="0"/>
                <wp:positionH relativeFrom="column">
                  <wp:posOffset>351155</wp:posOffset>
                </wp:positionH>
                <wp:positionV relativeFrom="paragraph">
                  <wp:posOffset>2674302</wp:posOffset>
                </wp:positionV>
                <wp:extent cx="1509712" cy="139700"/>
                <wp:effectExtent l="0" t="0" r="0" b="0"/>
                <wp:wrapNone/>
                <wp:docPr id="104" name="Rechteck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971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A3635C" id="Rechteck 104" o:spid="_x0000_s1026" style="position:absolute;margin-left:27.65pt;margin-top:210.55pt;width:118.85pt;height:1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9D6A2E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29E0EC" wp14:editId="3DA66D9D">
                <wp:simplePos x="0" y="0"/>
                <wp:positionH relativeFrom="column">
                  <wp:posOffset>2546350</wp:posOffset>
                </wp:positionH>
                <wp:positionV relativeFrom="paragraph">
                  <wp:posOffset>2546032</wp:posOffset>
                </wp:positionV>
                <wp:extent cx="314325" cy="139700"/>
                <wp:effectExtent l="0" t="0" r="9525" b="0"/>
                <wp:wrapNone/>
                <wp:docPr id="103" name="Rechteck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39C57" id="Rechteck 103" o:spid="_x0000_s1026" style="position:absolute;margin-left:200.5pt;margin-top:200.45pt;width:24.75pt;height:1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34C7FC7F" wp14:editId="772E7384">
            <wp:extent cx="5753100" cy="813435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49C76" w14:textId="77777777" w:rsidR="00B768EE" w:rsidRDefault="00B768EE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8632C9E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C1297EC" wp14:editId="005B1414">
                <wp:simplePos x="0" y="0"/>
                <wp:positionH relativeFrom="column">
                  <wp:posOffset>2894855</wp:posOffset>
                </wp:positionH>
                <wp:positionV relativeFrom="paragraph">
                  <wp:posOffset>625893</wp:posOffset>
                </wp:positionV>
                <wp:extent cx="514350" cy="254000"/>
                <wp:effectExtent l="0" t="0" r="0" b="0"/>
                <wp:wrapNone/>
                <wp:docPr id="162" name="Textfeld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3A508F" w14:textId="77777777" w:rsidR="00047CDE" w:rsidRPr="000E4181" w:rsidRDefault="00047CDE" w:rsidP="00047CDE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62" o:spid="_x0000_s1126" type="#_x0000_t202" style="position:absolute;left:0;text-align:left;margin-left:227.95pt;margin-top:49.3pt;width:40.5pt;height:20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" filled="f" stroked="f" strokeweight=".5pt">
                <v:textbox>
                  <w:txbxContent>
                    <w:p w:rsidR="00047CDE" w:rsidRPr="000E4181" w:rsidRDefault="00047CDE" w:rsidP="00047CDE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B5</w:t>
                      </w:r>
                    </w:p>
                  </w:txbxContent>
                </v:textbox>
              </v:shape>
            </w:pict>
          </mc:Fallback>
        </mc:AlternateContent>
      </w:r>
      <w:r w:rsidR="00B768EE">
        <w:rPr>
          <w:noProof/>
          <w:sz w:val="20"/>
          <w:szCs w:val="16"/>
        </w:rPr>
        <w:drawing>
          <wp:inline distT="0" distB="0" distL="0" distR="0" wp14:anchorId="411DE07D" wp14:editId="3239EF1C">
            <wp:extent cx="5753100" cy="8143875"/>
            <wp:effectExtent l="0" t="0" r="0" b="9525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36364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FF8E3CC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7396C2E9" wp14:editId="79C05841">
                <wp:simplePos x="0" y="0"/>
                <wp:positionH relativeFrom="column">
                  <wp:posOffset>5323109</wp:posOffset>
                </wp:positionH>
                <wp:positionV relativeFrom="paragraph">
                  <wp:posOffset>1155542</wp:posOffset>
                </wp:positionV>
                <wp:extent cx="749300" cy="254000"/>
                <wp:effectExtent l="0" t="0" r="0" b="0"/>
                <wp:wrapNone/>
                <wp:docPr id="171" name="Gruppieren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73" name="Gruppieren 173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74" name="Textfeld 174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30D888E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76" name="Textfeld 176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6593F57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5A8E53" id="Gruppieren 171" o:spid="_x0000_s1127" style="position:absolute;left:0;text-align:left;margin-left:419.15pt;margin-top:91pt;width:59pt;height:20pt;z-index:252018688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">
                <v:group id="Gruppieren 173" o:spid="_x0000_s112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<v:shape id="Textfeld 174" o:spid="_x0000_s112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X99wwAAANw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wffsH/M+ECOf0DAAD//wMAUEsBAi0AFAAGAAgAAAAhANvh9svuAAAAhQEAABMAAAAAAAAAAAAA&#10;AAAAAAAAAFtDb250ZW50X1R5cGVzXS54bWxQSwECLQAUAAYACAAAACEAWvQsW78AAAAVAQAACwAA&#10;AAAAAAAAAAAAAAAfAQAAX3JlbHMvLnJlbHNQSwECLQAUAAYACAAAACEATql/fcMAAADcAAAADwAA&#10;AAAAAAAAAAAAAAAHAgAAZHJzL2Rvd25yZXYueG1sUEsFBgAAAAADAAMAtwAAAPcCAAAAAA==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B5</w:t>
                          </w:r>
                        </w:p>
                      </w:txbxContent>
                    </v:textbox>
                  </v:shape>
                  <v:shape id="Gleichschenkliges Dreieck 122" o:spid="_x0000_s113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" fillcolor="#7f7f7f [1612]" stroked="f" strokeweight="2pt"/>
                </v:group>
                <v:shape id="Textfeld 176" o:spid="_x0000_s113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6306C04E" wp14:editId="150C5292">
                <wp:simplePos x="0" y="0"/>
                <wp:positionH relativeFrom="column">
                  <wp:posOffset>-235585</wp:posOffset>
                </wp:positionH>
                <wp:positionV relativeFrom="paragraph">
                  <wp:posOffset>549910</wp:posOffset>
                </wp:positionV>
                <wp:extent cx="749300" cy="254000"/>
                <wp:effectExtent l="0" t="0" r="0" b="0"/>
                <wp:wrapNone/>
                <wp:docPr id="166" name="Gruppieren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67" name="Gruppieren 167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68" name="Textfeld 168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A93832E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70" name="Textfeld 170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0D05BA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42676E" id="Gruppieren 166" o:spid="_x0000_s1132" style="position:absolute;left:0;text-align:left;margin-left:-18.55pt;margin-top:43.3pt;width:59pt;height:20pt;z-index:252016640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">
                <v:group id="Gruppieren 167" o:spid="_x0000_s113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Textfeld 168" o:spid="_x0000_s113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B5</w:t>
                          </w:r>
                        </w:p>
                      </w:txbxContent>
                    </v:textbox>
                  </v:shape>
                  <v:shape id="Gleichschenkliges Dreieck 122" o:spid="_x0000_s113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" fillcolor="#7f7f7f [1612]" stroked="f" strokeweight="2pt"/>
                </v:group>
                <v:shape id="Textfeld 170" o:spid="_x0000_s113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nl+xgAAANw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TfDlGZlAL38BAAD//wMAUEsBAi0AFAAGAAgAAAAhANvh9svuAAAAhQEAABMAAAAAAAAA&#10;AAAAAAAAAAAAAFtDb250ZW50X1R5cGVzXS54bWxQSwECLQAUAAYACAAAACEAWvQsW78AAAAVAQAA&#10;CwAAAAAAAAAAAAAAAAAfAQAAX3JlbHMvLnJlbHNQSwECLQAUAAYACAAAACEAMZJ5fsYAAADcAAAA&#10;DwAAAAAAAAAAAAAAAAAHAgAAZHJzL2Rvd25yZXYueG1sUEsFBgAAAAADAAMAtwAAAPoCAAAAAA=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43297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4C8638A" wp14:editId="669F56F5">
                <wp:simplePos x="0" y="0"/>
                <wp:positionH relativeFrom="column">
                  <wp:posOffset>2913698</wp:posOffset>
                </wp:positionH>
                <wp:positionV relativeFrom="paragraph">
                  <wp:posOffset>2208213</wp:posOffset>
                </wp:positionV>
                <wp:extent cx="1733550" cy="139700"/>
                <wp:effectExtent l="0" t="0" r="0" b="0"/>
                <wp:wrapNone/>
                <wp:docPr id="111" name="Rechteck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BE123E" id="Rechteck 111" o:spid="_x0000_s1026" style="position:absolute;margin-left:229.45pt;margin-top:173.9pt;width:136.5pt;height:1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743297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9D7ED31" wp14:editId="3BB331C4">
                <wp:simplePos x="0" y="0"/>
                <wp:positionH relativeFrom="column">
                  <wp:posOffset>2913380</wp:posOffset>
                </wp:positionH>
                <wp:positionV relativeFrom="paragraph">
                  <wp:posOffset>2078037</wp:posOffset>
                </wp:positionV>
                <wp:extent cx="2414270" cy="139700"/>
                <wp:effectExtent l="0" t="0" r="5080" b="0"/>
                <wp:wrapNone/>
                <wp:docPr id="110" name="Rechteck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27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7DBA4" id="Rechteck 110" o:spid="_x0000_s1026" style="position:absolute;margin-left:229.4pt;margin-top:163.6pt;width:190.1pt;height:1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743297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488F22F" wp14:editId="74BFE7F0">
                <wp:simplePos x="0" y="0"/>
                <wp:positionH relativeFrom="column">
                  <wp:posOffset>2947035</wp:posOffset>
                </wp:positionH>
                <wp:positionV relativeFrom="paragraph">
                  <wp:posOffset>1938020</wp:posOffset>
                </wp:positionV>
                <wp:extent cx="2414270" cy="139700"/>
                <wp:effectExtent l="0" t="0" r="5080" b="0"/>
                <wp:wrapNone/>
                <wp:docPr id="109" name="Rechteck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27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3A754C" id="Rechteck 109" o:spid="_x0000_s1026" style="position:absolute;margin-left:232.05pt;margin-top:152.6pt;width:190.1pt;height:1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743297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131CD7D" wp14:editId="6EA4EC14">
                <wp:simplePos x="0" y="0"/>
                <wp:positionH relativeFrom="column">
                  <wp:posOffset>2947035</wp:posOffset>
                </wp:positionH>
                <wp:positionV relativeFrom="paragraph">
                  <wp:posOffset>1808163</wp:posOffset>
                </wp:positionV>
                <wp:extent cx="2414270" cy="139700"/>
                <wp:effectExtent l="0" t="0" r="5080" b="0"/>
                <wp:wrapNone/>
                <wp:docPr id="108" name="Rechteck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27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CE6FFD" id="Rechteck 108" o:spid="_x0000_s1026" style="position:absolute;margin-left:232.05pt;margin-top:142.4pt;width:190.1pt;height:1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743297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801B9E5" wp14:editId="05456A86">
                <wp:simplePos x="0" y="0"/>
                <wp:positionH relativeFrom="column">
                  <wp:posOffset>3937635</wp:posOffset>
                </wp:positionH>
                <wp:positionV relativeFrom="paragraph">
                  <wp:posOffset>1698307</wp:posOffset>
                </wp:positionV>
                <wp:extent cx="1423670" cy="139700"/>
                <wp:effectExtent l="0" t="0" r="5080" b="0"/>
                <wp:wrapNone/>
                <wp:docPr id="107" name="Rechteck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67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94BC3D" id="Rechteck 107" o:spid="_x0000_s1026" style="position:absolute;margin-left:310.05pt;margin-top:133.7pt;width:112.1pt;height:11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" fillcolor="yellow" stroked="f" strokeweight="2pt">
                <v:fill opacity="19789f"/>
              </v:rect>
            </w:pict>
          </mc:Fallback>
        </mc:AlternateContent>
      </w:r>
      <w:r w:rsidR="00743297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3145279" wp14:editId="4DACC3D9">
                <wp:simplePos x="0" y="0"/>
                <wp:positionH relativeFrom="column">
                  <wp:posOffset>4871086</wp:posOffset>
                </wp:positionH>
                <wp:positionV relativeFrom="paragraph">
                  <wp:posOffset>1193800</wp:posOffset>
                </wp:positionV>
                <wp:extent cx="490538" cy="139700"/>
                <wp:effectExtent l="0" t="0" r="5080" b="0"/>
                <wp:wrapNone/>
                <wp:docPr id="106" name="Rechteck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53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3DB22C" id="Rechteck 106" o:spid="_x0000_s1026" style="position:absolute;margin-left:383.55pt;margin-top:94pt;width:38.65pt;height:11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743297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7E23824" wp14:editId="3C90B4E4">
                <wp:simplePos x="0" y="0"/>
                <wp:positionH relativeFrom="column">
                  <wp:posOffset>2913698</wp:posOffset>
                </wp:positionH>
                <wp:positionV relativeFrom="paragraph">
                  <wp:posOffset>1098550</wp:posOffset>
                </wp:positionV>
                <wp:extent cx="638175" cy="139700"/>
                <wp:effectExtent l="0" t="0" r="9525" b="0"/>
                <wp:wrapNone/>
                <wp:docPr id="105" name="Rechteck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AAC18" id="Rechteck 105" o:spid="_x0000_s1026" style="position:absolute;margin-left:229.45pt;margin-top:86.5pt;width:50.25pt;height:1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DE159A">
        <w:rPr>
          <w:noProof/>
          <w:sz w:val="20"/>
          <w:szCs w:val="16"/>
        </w:rPr>
        <w:drawing>
          <wp:inline distT="0" distB="0" distL="0" distR="0" wp14:anchorId="16785364" wp14:editId="2123DE86">
            <wp:extent cx="5753100" cy="813435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7D550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0CF2D7D" w14:textId="77777777" w:rsidR="00B768EE" w:rsidRDefault="00047CDE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781C812F" wp14:editId="7894E55A">
                <wp:simplePos x="0" y="0"/>
                <wp:positionH relativeFrom="column">
                  <wp:posOffset>-343799</wp:posOffset>
                </wp:positionH>
                <wp:positionV relativeFrom="paragraph">
                  <wp:posOffset>5928389</wp:posOffset>
                </wp:positionV>
                <wp:extent cx="749300" cy="254000"/>
                <wp:effectExtent l="0" t="0" r="0" b="0"/>
                <wp:wrapNone/>
                <wp:docPr id="328" name="Gruppieren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29" name="Gruppieren 32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30" name="Textfeld 33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A33E7BE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32" name="Textfeld 33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DEE203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F9FECE" id="Gruppieren 328" o:spid="_x0000_s1137" style="position:absolute;left:0;text-align:left;margin-left:-27.05pt;margin-top:466.8pt;width:59pt;height:20pt;z-index:252024832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">
                <v:group id="Gruppieren 329" o:spid="_x0000_s113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wF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aLOHvTDgCcv0LAAD//wMAUEsBAi0AFAAGAAgAAAAhANvh9svuAAAAhQEAABMAAAAAAAAA&#10;AAAAAAAAAAAAAFtDb250ZW50X1R5cGVzXS54bWxQSwECLQAUAAYACAAAACEAWvQsW78AAAAVAQAA&#10;CwAAAAAAAAAAAAAAAAAfAQAAX3JlbHMvLnJlbHNQSwECLQAUAAYACAAAACEAPI8BQMYAAADcAAAA&#10;DwAAAAAAAAAAAAAAAAAHAgAAZHJzL2Rvd25yZXYueG1sUEsFBgAAAAADAAMAtwAAAPoCAAAAAA==&#10;">
                  <v:shape id="Textfeld 330" o:spid="_x0000_s113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B7</w:t>
                          </w:r>
                        </w:p>
                      </w:txbxContent>
                    </v:textbox>
                  </v:shape>
                  <v:shape id="Gleichschenkliges Dreieck 122" o:spid="_x0000_s114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" fillcolor="#7f7f7f [1612]" stroked="f" strokeweight="2pt"/>
                </v:group>
                <v:shape id="Textfeld 332" o:spid="_x0000_s114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pWzxwAAANw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ksRwOxOOgFz+AQAA//8DAFBLAQItABQABgAIAAAAIQDb4fbL7gAAAIUBAAATAAAAAAAA&#10;AAAAAAAAAAAAAABbQ29udGVudF9UeXBlc10ueG1sUEsBAi0AFAAGAAgAAAAhAFr0LFu/AAAAFQEA&#10;AAsAAAAAAAAAAAAAAAAAHwEAAF9yZWxzLy5yZWxzUEsBAi0AFAAGAAgAAAAhAJWilbPHAAAA3AAA&#10;AA8AAAAAAAAAAAAAAAAABwIAAGRycy9kb3ducmV2LnhtbFBLBQYAAAAAAwADALcAAAD7AgAAAAA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032FA283" wp14:editId="557A35F5">
                <wp:simplePos x="0" y="0"/>
                <wp:positionH relativeFrom="column">
                  <wp:posOffset>-372892</wp:posOffset>
                </wp:positionH>
                <wp:positionV relativeFrom="paragraph">
                  <wp:posOffset>2466035</wp:posOffset>
                </wp:positionV>
                <wp:extent cx="749300" cy="254000"/>
                <wp:effectExtent l="0" t="0" r="0" b="0"/>
                <wp:wrapNone/>
                <wp:docPr id="323" name="Gruppieren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24" name="Gruppieren 32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25" name="Textfeld 32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E522AB9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27" name="Textfeld 32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793B26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A42EBF" id="Gruppieren 323" o:spid="_x0000_s1142" style="position:absolute;left:0;text-align:left;margin-left:-29.35pt;margin-top:194.2pt;width:59pt;height:20pt;z-index:252022784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">
                <v:group id="Gruppieren 324" o:spid="_x0000_s114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7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aLODvTDgCcv0LAAD//wMAUEsBAi0AFAAGAAgAAAAhANvh9svuAAAAhQEAABMAAAAAAAAA&#10;AAAAAAAAAAAAAFtDb250ZW50X1R5cGVzXS54bWxQSwECLQAUAAYACAAAACEAWvQsW78AAAAVAQAA&#10;CwAAAAAAAAAAAAAAAAAfAQAAX3JlbHMvLnJlbHNQSwECLQAUAAYACAAAACEA0o6u3sYAAADcAAAA&#10;DwAAAAAAAAAAAAAAAAAHAgAAZHJzL2Rvd25yZXYueG1sUEsFBgAAAAADAAMAtwAAAPoCAAAAAA==&#10;">
                  <v:shape id="Textfeld 325" o:spid="_x0000_s114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psa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5vIDfM+EIyPUPAAAA//8DAFBLAQItABQABgAIAAAAIQDb4fbL7gAAAIUBAAATAAAAAAAA&#10;AAAAAAAAAAAAAABbQ29udGVudF9UeXBlc10ueG1sUEsBAi0AFAAGAAgAAAAhAFr0LFu/AAAAFQEA&#10;AAsAAAAAAAAAAAAAAAAAHwEAAF9yZWxzLy5yZWxzUEsBAi0AFAAGAAgAAAAhAJ+SmxrHAAAA3AAA&#10;AA8AAAAAAAAAAAAAAAAABwIAAGRycy9kb3ducmV2LnhtbFBLBQYAAAAAAwADALcAAAD7AgAAAAA=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B6</w:t>
                          </w:r>
                        </w:p>
                      </w:txbxContent>
                    </v:textbox>
                  </v:shape>
                  <v:shape id="Gleichschenkliges Dreieck 122" o:spid="_x0000_s114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" fillcolor="#7f7f7f [1612]" stroked="f" strokeweight="2pt"/>
                </v:group>
                <v:shape id="Textfeld 327" o:spid="_x0000_s114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4C74E4F4" wp14:editId="3B80332B">
                <wp:simplePos x="0" y="0"/>
                <wp:positionH relativeFrom="column">
                  <wp:posOffset>-280769</wp:posOffset>
                </wp:positionH>
                <wp:positionV relativeFrom="paragraph">
                  <wp:posOffset>578665</wp:posOffset>
                </wp:positionV>
                <wp:extent cx="749300" cy="254000"/>
                <wp:effectExtent l="0" t="0" r="0" b="0"/>
                <wp:wrapNone/>
                <wp:docPr id="177" name="Gruppieren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79" name="Gruppieren 17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20" name="Textfeld 32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6A92AFD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22" name="Textfeld 32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794258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0323F" id="Gruppieren 177" o:spid="_x0000_s1147" style="position:absolute;left:0;text-align:left;margin-left:-22.1pt;margin-top:45.55pt;width:59pt;height:20pt;z-index:252020736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">
                <v:group id="Gruppieren 179" o:spid="_x0000_s114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<v:shape id="Textfeld 320" o:spid="_x0000_s114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TiC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u84zA9nwhGQ0ycAAAD//wMAUEsBAi0AFAAGAAgAAAAhANvh9svuAAAAhQEAABMAAAAAAAAAAAAA&#10;AAAAAAAAAFtDb250ZW50X1R5cGVzXS54bWxQSwECLQAUAAYACAAAACEAWvQsW78AAAAVAQAACwAA&#10;AAAAAAAAAAAAAAAfAQAAX3JlbHMvLnJlbHNQSwECLQAUAAYACAAAACEAj+U4gsMAAADcAAAADwAA&#10;AAAAAAAAAAAAAAAHAgAAZHJzL2Rvd25yZXYueG1sUEsFBgAAAAADAAMAtwAAAPcCAAAAAA==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B6</w:t>
                          </w:r>
                        </w:p>
                      </w:txbxContent>
                    </v:textbox>
                  </v:shape>
                  <v:shape id="Gleichschenkliges Dreieck 122" o:spid="_x0000_s115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" fillcolor="#7f7f7f [1612]" stroked="f" strokeweight="2pt"/>
                </v:group>
                <v:shape id="Textfeld 322" o:spid="_x0000_s115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Nu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4hueZcATk5AEAAP//AwBQSwECLQAUAAYACAAAACEA2+H2y+4AAACFAQAAEwAAAAAAAAAA&#10;AAAAAAAAAAAAW0NvbnRlbnRfVHlwZXNdLnhtbFBLAQItABQABgAIAAAAIQBa9CxbvwAAABUBAAAL&#10;AAAAAAAAAAAAAAAAAB8BAABfcmVscy8ucmVsc1BLAQItABQABgAIAAAAIQAQewNuxQAAANwAAAAP&#10;AAAAAAAAAAAAAAAAAAcCAABkcnMvZG93bnJldi54bWxQSwUGAAAAAAMAAwC3AAAA+QIAAAAA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00F0F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037B9E2" wp14:editId="34E2F4F5">
                <wp:simplePos x="0" y="0"/>
                <wp:positionH relativeFrom="column">
                  <wp:posOffset>403860</wp:posOffset>
                </wp:positionH>
                <wp:positionV relativeFrom="paragraph">
                  <wp:posOffset>6041708</wp:posOffset>
                </wp:positionV>
                <wp:extent cx="771525" cy="139700"/>
                <wp:effectExtent l="0" t="0" r="9525" b="0"/>
                <wp:wrapNone/>
                <wp:docPr id="117" name="Rechteck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10A56" id="Rechteck 117" o:spid="_x0000_s1026" style="position:absolute;margin-left:31.8pt;margin-top:475.75pt;width:60.75pt;height:1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300F0F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1DC3D64" wp14:editId="792BC565">
                <wp:simplePos x="0" y="0"/>
                <wp:positionH relativeFrom="column">
                  <wp:posOffset>1646872</wp:posOffset>
                </wp:positionH>
                <wp:positionV relativeFrom="paragraph">
                  <wp:posOffset>5922963</wp:posOffset>
                </wp:positionV>
                <wp:extent cx="1209675" cy="139700"/>
                <wp:effectExtent l="0" t="0" r="9525" b="0"/>
                <wp:wrapNone/>
                <wp:docPr id="116" name="Rechteck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13CB9E" id="Rechteck 116" o:spid="_x0000_s1026" style="position:absolute;margin-left:129.65pt;margin-top:466.4pt;width:95.25pt;height:11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" fillcolor="yellow" stroked="f" strokeweight="2pt">
                <v:fill opacity="19789f"/>
              </v:rect>
            </w:pict>
          </mc:Fallback>
        </mc:AlternateContent>
      </w:r>
      <w:r w:rsidR="000A0833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F40AA02" wp14:editId="0EC6D1F1">
                <wp:simplePos x="0" y="0"/>
                <wp:positionH relativeFrom="column">
                  <wp:posOffset>403860</wp:posOffset>
                </wp:positionH>
                <wp:positionV relativeFrom="paragraph">
                  <wp:posOffset>2551113</wp:posOffset>
                </wp:positionV>
                <wp:extent cx="2228850" cy="139700"/>
                <wp:effectExtent l="0" t="0" r="0" b="0"/>
                <wp:wrapNone/>
                <wp:docPr id="115" name="Rechteck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2C178" id="Rechteck 115" o:spid="_x0000_s1026" style="position:absolute;margin-left:31.8pt;margin-top:200.9pt;width:175.5pt;height:11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0A0833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C70BB67" wp14:editId="0BD248BF">
                <wp:simplePos x="0" y="0"/>
                <wp:positionH relativeFrom="column">
                  <wp:posOffset>2660332</wp:posOffset>
                </wp:positionH>
                <wp:positionV relativeFrom="paragraph">
                  <wp:posOffset>2426970</wp:posOffset>
                </wp:positionV>
                <wp:extent cx="223838" cy="139700"/>
                <wp:effectExtent l="0" t="0" r="5080" b="0"/>
                <wp:wrapNone/>
                <wp:docPr id="114" name="Rechteck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8E3E8" id="Rechteck 114" o:spid="_x0000_s1026" style="position:absolute;margin-left:209.45pt;margin-top:191.1pt;width:17.65pt;height:11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0A0833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D3D7146" wp14:editId="592F5282">
                <wp:simplePos x="0" y="0"/>
                <wp:positionH relativeFrom="column">
                  <wp:posOffset>403860</wp:posOffset>
                </wp:positionH>
                <wp:positionV relativeFrom="paragraph">
                  <wp:posOffset>2055495</wp:posOffset>
                </wp:positionV>
                <wp:extent cx="733425" cy="139700"/>
                <wp:effectExtent l="0" t="0" r="9525" b="0"/>
                <wp:wrapNone/>
                <wp:docPr id="113" name="Rechteck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A01A9" id="Rechteck 113" o:spid="_x0000_s1026" style="position:absolute;margin-left:31.8pt;margin-top:161.85pt;width:57.75pt;height:1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0A0833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7D3B64" wp14:editId="6A5C2FF6">
                <wp:simplePos x="0" y="0"/>
                <wp:positionH relativeFrom="column">
                  <wp:posOffset>2108835</wp:posOffset>
                </wp:positionH>
                <wp:positionV relativeFrom="paragraph">
                  <wp:posOffset>1951038</wp:posOffset>
                </wp:positionV>
                <wp:extent cx="733425" cy="139700"/>
                <wp:effectExtent l="0" t="0" r="9525" b="0"/>
                <wp:wrapNone/>
                <wp:docPr id="112" name="Rechteck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26E1D" id="Rechteck 112" o:spid="_x0000_s1026" style="position:absolute;margin-left:166.05pt;margin-top:153.65pt;width:57.75pt;height:1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" fillcolor="yellow" stroked="f" strokeweight="2pt">
                <v:fill opacity="19789f"/>
              </v:rect>
            </w:pict>
          </mc:Fallback>
        </mc:AlternateContent>
      </w:r>
      <w:r w:rsidR="00DE159A">
        <w:rPr>
          <w:noProof/>
          <w:sz w:val="20"/>
          <w:szCs w:val="16"/>
        </w:rPr>
        <w:drawing>
          <wp:inline distT="0" distB="0" distL="0" distR="0" wp14:anchorId="6DA8D8E4" wp14:editId="01958B95">
            <wp:extent cx="5753100" cy="813435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0DC91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CEA7D71" w14:textId="77777777" w:rsidR="00B768EE" w:rsidRDefault="00CD20C8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61188435" wp14:editId="0494BE20">
                <wp:simplePos x="0" y="0"/>
                <wp:positionH relativeFrom="column">
                  <wp:posOffset>4489979</wp:posOffset>
                </wp:positionH>
                <wp:positionV relativeFrom="paragraph">
                  <wp:posOffset>7374255</wp:posOffset>
                </wp:positionV>
                <wp:extent cx="749300" cy="254000"/>
                <wp:effectExtent l="0" t="0" r="0" b="0"/>
                <wp:wrapNone/>
                <wp:docPr id="338" name="Gruppieren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39" name="Gruppieren 33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40" name="Textfeld 34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C54A62" w14:textId="77777777" w:rsidR="00CD20C8" w:rsidRPr="000E4181" w:rsidRDefault="00CD20C8" w:rsidP="00CD20C8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42" name="Textfeld 34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FA9457" w14:textId="77777777" w:rsidR="00CD20C8" w:rsidRPr="00204753" w:rsidRDefault="00CD20C8" w:rsidP="00CD20C8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EB6636" id="Gruppieren 338" o:spid="_x0000_s1152" style="position:absolute;left:0;text-align:left;margin-left:353.55pt;margin-top:580.65pt;width:59pt;height:20pt;z-index:252028928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">
                <v:group id="Gruppieren 339" o:spid="_x0000_s115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ped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">
                  <v:shape id="Textfeld 340" o:spid="_x0000_s115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t0i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" filled="f" stroked="f" strokeweight=".5pt">
                    <v:textbox>
                      <w:txbxContent>
                        <w:p w:rsidR="00CD20C8" w:rsidRPr="000E4181" w:rsidRDefault="00CD20C8" w:rsidP="00CD20C8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B7</w:t>
                          </w:r>
                        </w:p>
                      </w:txbxContent>
                    </v:textbox>
                  </v:shape>
                  <v:shape id="Gleichschenkliges Dreieck 122" o:spid="_x0000_s115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" fillcolor="#7f7f7f [1612]" stroked="f" strokeweight="2pt"/>
                </v:group>
                <v:shape id="Textfeld 342" o:spid="_x0000_s115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ObO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3mO4nQlHQM6uAAAA//8DAFBLAQItABQABgAIAAAAIQDb4fbL7gAAAIUBAAATAAAAAAAA&#10;AAAAAAAAAAAAAABbQ29udGVudF9UeXBlc10ueG1sUEsBAi0AFAAGAAgAAAAhAFr0LFu/AAAAFQEA&#10;AAsAAAAAAAAAAAAAAAAAHwEAAF9yZWxzLy5yZWxzUEsBAi0AFAAGAAgAAAAhAM2k5s7HAAAA3AAA&#10;AA8AAAAAAAAAAAAAAAAABwIAAGRycy9kb3ducmV2LnhtbFBLBQYAAAAAAwADALcAAAD7AgAAAAA=&#10;" filled="f" stroked="f" strokeweight=".5pt">
                  <v:textbox>
                    <w:txbxContent>
                      <w:p w:rsidR="00CD20C8" w:rsidRPr="00204753" w:rsidRDefault="00CD20C8" w:rsidP="00CD20C8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47CD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594E7A89" wp14:editId="32BFBA5A">
                <wp:simplePos x="0" y="0"/>
                <wp:positionH relativeFrom="column">
                  <wp:posOffset>5395752</wp:posOffset>
                </wp:positionH>
                <wp:positionV relativeFrom="paragraph">
                  <wp:posOffset>6614223</wp:posOffset>
                </wp:positionV>
                <wp:extent cx="749300" cy="254000"/>
                <wp:effectExtent l="0" t="0" r="0" b="0"/>
                <wp:wrapNone/>
                <wp:docPr id="333" name="Gruppieren 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34" name="Gruppieren 33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35" name="Textfeld 33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4D2EBB" w14:textId="77777777" w:rsidR="00047CDE" w:rsidRPr="000E4181" w:rsidRDefault="00047CDE" w:rsidP="00047CDE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37" name="Textfeld 33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68D247" w14:textId="77777777" w:rsidR="00047CDE" w:rsidRPr="00204753" w:rsidRDefault="00047CDE" w:rsidP="00047CDE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77E4A2" id="Gruppieren 333" o:spid="_x0000_s1157" style="position:absolute;left:0;text-align:left;margin-left:424.85pt;margin-top:520.8pt;width:59pt;height:20pt;z-index:252026880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">
                <v:group id="Gruppieren 334" o:spid="_x0000_s115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<v:shape id="Textfeld 335" o:spid="_x0000_s115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" filled="f" stroked="f" strokeweight=".5pt">
                    <v:textbox>
                      <w:txbxContent>
                        <w:p w:rsidR="00047CDE" w:rsidRPr="000E4181" w:rsidRDefault="00047CDE" w:rsidP="00047CDE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B7</w:t>
                          </w:r>
                        </w:p>
                      </w:txbxContent>
                    </v:textbox>
                  </v:shape>
                  <v:shape id="Gleichschenkliges Dreieck 122" o:spid="_x0000_s116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" fillcolor="#7f7f7f [1612]" stroked="f" strokeweight="2pt"/>
                </v:group>
                <v:shape id="Textfeld 337" o:spid="_x0000_s116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TYrxwAAANwAAAAPAAAAZHJzL2Rvd25yZXYueG1sRI9Ba8JA&#10;FITvQv/D8gq96aYG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IXVNivHAAAA3AAA&#10;AA8AAAAAAAAAAAAAAAAABwIAAGRycy9kb3ducmV2LnhtbFBLBQYAAAAAAwADALcAAAD7AgAAAAA=&#10;" filled="f" stroked="f" strokeweight=".5pt">
                  <v:textbox>
                    <w:txbxContent>
                      <w:p w:rsidR="00047CDE" w:rsidRPr="00204753" w:rsidRDefault="00047CDE" w:rsidP="00047CDE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E159A">
        <w:rPr>
          <w:noProof/>
          <w:sz w:val="20"/>
          <w:szCs w:val="16"/>
        </w:rPr>
        <w:drawing>
          <wp:inline distT="0" distB="0" distL="0" distR="0" wp14:anchorId="005CEDB5" wp14:editId="0817F886">
            <wp:extent cx="5753100" cy="8134350"/>
            <wp:effectExtent l="0" t="0" r="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B3EED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809F312" w14:textId="77777777" w:rsidR="00B768EE" w:rsidRDefault="00DE159A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1AA5CFE6" wp14:editId="66257AA4">
            <wp:extent cx="5753100" cy="8134350"/>
            <wp:effectExtent l="0" t="0" r="0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EE5D0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6832218" w14:textId="77777777" w:rsidR="00DE159A" w:rsidRDefault="00DE159A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46DEDD33" wp14:editId="6ED8DA2C">
            <wp:extent cx="5753100" cy="8143875"/>
            <wp:effectExtent l="0" t="0" r="0" b="9525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FE224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F533674" w14:textId="77777777" w:rsidR="00DE159A" w:rsidRDefault="00CD20C8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1036B25D" wp14:editId="1D654E50">
                <wp:simplePos x="0" y="0"/>
                <wp:positionH relativeFrom="column">
                  <wp:posOffset>2167890</wp:posOffset>
                </wp:positionH>
                <wp:positionV relativeFrom="paragraph">
                  <wp:posOffset>5966012</wp:posOffset>
                </wp:positionV>
                <wp:extent cx="749300" cy="254000"/>
                <wp:effectExtent l="0" t="0" r="0" b="0"/>
                <wp:wrapNone/>
                <wp:docPr id="353" name="Gruppieren 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54" name="Gruppieren 35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55" name="Textfeld 35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DA42546" w14:textId="77777777" w:rsidR="00CD20C8" w:rsidRPr="000E4181" w:rsidRDefault="00CD20C8" w:rsidP="00CD20C8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57" name="Textfeld 35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92ECD7" w14:textId="77777777" w:rsidR="00CD20C8" w:rsidRPr="00204753" w:rsidRDefault="00CD20C8" w:rsidP="00CD20C8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444EB" id="Gruppieren 353" o:spid="_x0000_s1162" style="position:absolute;left:0;text-align:left;margin-left:170.7pt;margin-top:469.75pt;width:59pt;height:20pt;z-index:252045312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">
                <v:group id="Gruppieren 354" o:spid="_x0000_s116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2j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">
                  <v:shape id="Textfeld 355" o:spid="_x0000_s116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OhnxQAAANw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" filled="f" stroked="f" strokeweight=".5pt">
                    <v:textbox>
                      <w:txbxContent>
                        <w:p w:rsidR="00CD20C8" w:rsidRPr="000E4181" w:rsidRDefault="00CD20C8" w:rsidP="00CD20C8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B8</w:t>
                          </w:r>
                        </w:p>
                      </w:txbxContent>
                    </v:textbox>
                  </v:shape>
                  <v:shape id="Gleichschenkliges Dreieck 122" o:spid="_x0000_s116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" fillcolor="#7f7f7f [1612]" stroked="f" strokeweight="2pt"/>
                </v:group>
                <v:shape id="Textfeld 357" o:spid="_x0000_s116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" filled="f" stroked="f" strokeweight=".5pt">
                  <v:textbox>
                    <w:txbxContent>
                      <w:p w:rsidR="00CD20C8" w:rsidRPr="00204753" w:rsidRDefault="00CD20C8" w:rsidP="00CD20C8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527A1333" wp14:editId="303F77F3">
                <wp:simplePos x="0" y="0"/>
                <wp:positionH relativeFrom="column">
                  <wp:posOffset>-400758</wp:posOffset>
                </wp:positionH>
                <wp:positionV relativeFrom="paragraph">
                  <wp:posOffset>5620972</wp:posOffset>
                </wp:positionV>
                <wp:extent cx="844401" cy="280430"/>
                <wp:effectExtent l="0" t="0" r="0" b="5715"/>
                <wp:wrapNone/>
                <wp:docPr id="363" name="Gruppieren 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4401" cy="280430"/>
                          <a:chOff x="0" y="0"/>
                          <a:chExt cx="844401" cy="280430"/>
                        </a:xfrm>
                      </wpg:grpSpPr>
                      <wpg:grpSp>
                        <wpg:cNvPr id="364" name="Gruppieren 364"/>
                        <wpg:cNvGrpSpPr/>
                        <wpg:grpSpPr>
                          <a:xfrm>
                            <a:off x="0" y="0"/>
                            <a:ext cx="786298" cy="280430"/>
                            <a:chOff x="0" y="0"/>
                            <a:chExt cx="786298" cy="280430"/>
                          </a:xfrm>
                        </wpg:grpSpPr>
                        <wps:wsp>
                          <wps:cNvPr id="365" name="Textfeld 36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5148767" w14:textId="77777777" w:rsidR="00CD20C8" w:rsidRPr="000E4181" w:rsidRDefault="00CD20C8" w:rsidP="00CD20C8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699" y="10999"/>
                              <a:ext cx="392599" cy="269431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67" name="Textfeld 367"/>
                        <wps:cNvSpPr txBox="1"/>
                        <wps:spPr>
                          <a:xfrm>
                            <a:off x="397926" y="45"/>
                            <a:ext cx="446475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C33EC4" w14:textId="77777777" w:rsidR="00CD20C8" w:rsidRPr="00204753" w:rsidRDefault="00CD20C8" w:rsidP="00CD20C8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39-42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C07853" id="Gruppieren 363" o:spid="_x0000_s1167" style="position:absolute;left:0;text-align:left;margin-left:-31.55pt;margin-top:442.6pt;width:66.5pt;height:22.1pt;z-index:252043264;mso-width-relative:margin;mso-height-relative:margin" coordsize="8444,2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">
                <v:group id="Gruppieren 364" o:spid="_x0000_s1168" style="position:absolute;width:7862;height:2804" coordsize="7862,2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Bce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imz/B7JhwBuf4BAAD//wMAUEsBAi0AFAAGAAgAAAAhANvh9svuAAAAhQEAABMAAAAAAAAA&#10;AAAAAAAAAAAAAFtDb250ZW50X1R5cGVzXS54bWxQSwECLQAUAAYACAAAACEAWvQsW78AAAAVAQAA&#10;CwAAAAAAAAAAAAAAAAAfAQAAX3JlbHMvLnJlbHNQSwECLQAUAAYACAAAACEAROQXHsYAAADcAAAA&#10;DwAAAAAAAAAAAAAAAAAHAgAAZHJzL2Rvd25yZXYueG1sUEsFBgAAAAADAAMAtwAAAPoCAAAAAA==&#10;">
                  <v:shape id="Textfeld 365" o:spid="_x0000_s116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" filled="f" stroked="f" strokeweight=".5pt">
                    <v:textbox>
                      <w:txbxContent>
                        <w:p w:rsidR="00CD20C8" w:rsidRPr="000E4181" w:rsidRDefault="00CD20C8" w:rsidP="00CD20C8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B8</w:t>
                          </w:r>
                        </w:p>
                      </w:txbxContent>
                    </v:textbox>
                  </v:shape>
                  <v:shape id="Gleichschenkliges Dreieck 122" o:spid="_x0000_s1170" type="#_x0000_t5" style="position:absolute;left:3936;top:109;width:3926;height:2695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" fillcolor="#7f7f7f [1612]" stroked="f" strokeweight="2pt"/>
                </v:group>
                <v:shape id="Textfeld 367" o:spid="_x0000_s1171" type="#_x0000_t202" style="position:absolute;left:3979;width:4465;height:1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" filled="f" stroked="f" strokeweight=".5pt">
                  <v:textbox>
                    <w:txbxContent>
                      <w:p w:rsidR="00CD20C8" w:rsidRPr="00204753" w:rsidRDefault="00CD20C8" w:rsidP="00CD20C8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39-42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0DE978C0" wp14:editId="50CA1E90">
                <wp:simplePos x="0" y="0"/>
                <wp:positionH relativeFrom="column">
                  <wp:posOffset>-380222</wp:posOffset>
                </wp:positionH>
                <wp:positionV relativeFrom="paragraph">
                  <wp:posOffset>5234576</wp:posOffset>
                </wp:positionV>
                <wp:extent cx="749300" cy="254000"/>
                <wp:effectExtent l="0" t="0" r="0" b="0"/>
                <wp:wrapNone/>
                <wp:docPr id="358" name="Gruppieren 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59" name="Gruppieren 35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60" name="Textfeld 36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5E46691" w14:textId="77777777" w:rsidR="00CD20C8" w:rsidRPr="000E4181" w:rsidRDefault="00CD20C8" w:rsidP="00CD20C8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62" name="Textfeld 36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8CBC2A" w14:textId="77777777" w:rsidR="00CD20C8" w:rsidRPr="00204753" w:rsidRDefault="00CD20C8" w:rsidP="00CD20C8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5FD675" id="Gruppieren 358" o:spid="_x0000_s1172" style="position:absolute;left:0;text-align:left;margin-left:-29.95pt;margin-top:412.15pt;width:59pt;height:20pt;z-index:252041216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">
                <v:group id="Gruppieren 359" o:spid="_x0000_s117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I9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MV/B7JhwBuf4BAAD//wMAUEsBAi0AFAAGAAgAAAAhANvh9svuAAAAhQEAABMAAAAAAAAA&#10;AAAAAAAAAAAAAFtDb250ZW50X1R5cGVzXS54bWxQSwECLQAUAAYACAAAACEAWvQsW78AAAAVAQAA&#10;CwAAAAAAAAAAAAAAAAAfAQAAX3JlbHMvLnJlbHNQSwECLQAUAAYACAAAACEAZIlyPcYAAADcAAAA&#10;DwAAAAAAAAAAAAAAAAAHAgAAZHJzL2Rvd25yZXYueG1sUEsFBgAAAAADAAMAtwAAAPoCAAAAAA==&#10;">
                  <v:shape id="Textfeld 360" o:spid="_x0000_s117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" filled="f" stroked="f" strokeweight=".5pt">
                    <v:textbox>
                      <w:txbxContent>
                        <w:p w:rsidR="00CD20C8" w:rsidRPr="000E4181" w:rsidRDefault="00CD20C8" w:rsidP="00CD20C8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</w:t>
                          </w:r>
                        </w:p>
                      </w:txbxContent>
                    </v:textbox>
                  </v:shape>
                  <v:shape id="Gleichschenkliges Dreieck 122" o:spid="_x0000_s117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" fillcolor="#7f7f7f [1612]" stroked="f" strokeweight="2pt"/>
                </v:group>
                <v:shape id="Textfeld 362" o:spid="_x0000_s117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bqu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U8L2L4OxOOgFz/AgAA//8DAFBLAQItABQABgAIAAAAIQDb4fbL7gAAAIUBAAATAAAAAAAA&#10;AAAAAAAAAAAAAABbQ29udGVudF9UeXBlc10ueG1sUEsBAi0AFAAGAAgAAAAhAFr0LFu/AAAAFQEA&#10;AAsAAAAAAAAAAAAAAAAAHwEAAF9yZWxzLy5yZWxzUEsBAi0AFAAGAAgAAAAhAIYRuq7HAAAA3AAA&#10;AA8AAAAAAAAAAAAAAAAABwIAAGRycy9kb3ducmV2LnhtbFBLBQYAAAAAAwADALcAAAD7AgAAAAA=&#10;" filled="f" stroked="f" strokeweight=".5pt">
                  <v:textbox>
                    <w:txbxContent>
                      <w:p w:rsidR="00CD20C8" w:rsidRPr="00204753" w:rsidRDefault="00CD20C8" w:rsidP="00CD20C8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50358B8" wp14:editId="1C6F85F4">
                <wp:simplePos x="0" y="0"/>
                <wp:positionH relativeFrom="column">
                  <wp:posOffset>2149549</wp:posOffset>
                </wp:positionH>
                <wp:positionV relativeFrom="paragraph">
                  <wp:posOffset>2909291</wp:posOffset>
                </wp:positionV>
                <wp:extent cx="514350" cy="254000"/>
                <wp:effectExtent l="0" t="0" r="0" b="0"/>
                <wp:wrapNone/>
                <wp:docPr id="350" name="Textfeld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81DACC" w14:textId="77777777" w:rsidR="00CD20C8" w:rsidRPr="000E4181" w:rsidRDefault="00CD20C8" w:rsidP="00CD20C8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50" o:spid="_x0000_s1177" type="#_x0000_t202" style="position:absolute;left:0;text-align:left;margin-left:169.25pt;margin-top:229.1pt;width:40.5pt;height:20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" filled="f" stroked="f" strokeweight=".5pt">
                <v:textbox>
                  <w:txbxContent>
                    <w:p w:rsidR="00CD20C8" w:rsidRPr="000E4181" w:rsidRDefault="00CD20C8" w:rsidP="00CD20C8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D72A5E6" wp14:editId="3253549A">
                <wp:simplePos x="0" y="0"/>
                <wp:positionH relativeFrom="column">
                  <wp:posOffset>5130785</wp:posOffset>
                </wp:positionH>
                <wp:positionV relativeFrom="paragraph">
                  <wp:posOffset>1423949</wp:posOffset>
                </wp:positionV>
                <wp:extent cx="514350" cy="254000"/>
                <wp:effectExtent l="0" t="0" r="0" b="0"/>
                <wp:wrapNone/>
                <wp:docPr id="345" name="Textfeld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F91963" w14:textId="77777777" w:rsidR="00CD20C8" w:rsidRPr="000E4181" w:rsidRDefault="00CD20C8" w:rsidP="00CD20C8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45" o:spid="_x0000_s1178" type="#_x0000_t202" style="position:absolute;left:0;text-align:left;margin-left:404pt;margin-top:112.1pt;width:40.5pt;height:20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" filled="f" stroked="f" strokeweight=".5pt">
                <v:textbox>
                  <w:txbxContent>
                    <w:p w:rsidR="00CD20C8" w:rsidRPr="000E4181" w:rsidRDefault="00CD20C8" w:rsidP="00CD20C8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B9</w:t>
                      </w:r>
                    </w:p>
                  </w:txbxContent>
                </v:textbox>
              </v:shape>
            </w:pict>
          </mc:Fallback>
        </mc:AlternateContent>
      </w:r>
      <w:r w:rsidR="00363412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1E16F16" wp14:editId="006F825A">
                <wp:simplePos x="0" y="0"/>
                <wp:positionH relativeFrom="column">
                  <wp:posOffset>406083</wp:posOffset>
                </wp:positionH>
                <wp:positionV relativeFrom="paragraph">
                  <wp:posOffset>6217285</wp:posOffset>
                </wp:positionV>
                <wp:extent cx="857544" cy="78857"/>
                <wp:effectExtent l="0" t="0" r="0" b="0"/>
                <wp:wrapNone/>
                <wp:docPr id="121" name="Rechteck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544" cy="78857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3BA93" id="Rechteck 121" o:spid="_x0000_s1026" style="position:absolute;margin-left:32pt;margin-top:489.55pt;width:67.5pt;height:6.2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" fillcolor="yellow" stroked="f" strokeweight="2pt">
                <v:fill opacity="19789f"/>
              </v:rect>
            </w:pict>
          </mc:Fallback>
        </mc:AlternateContent>
      </w:r>
      <w:r w:rsidR="00300F0F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0E864A0" wp14:editId="7E693539">
                <wp:simplePos x="0" y="0"/>
                <wp:positionH relativeFrom="column">
                  <wp:posOffset>445452</wp:posOffset>
                </wp:positionH>
                <wp:positionV relativeFrom="paragraph">
                  <wp:posOffset>6027420</wp:posOffset>
                </wp:positionV>
                <wp:extent cx="614008" cy="139700"/>
                <wp:effectExtent l="0" t="0" r="0" b="0"/>
                <wp:wrapNone/>
                <wp:docPr id="120" name="Rechteck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00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A986E0" id="Rechteck 120" o:spid="_x0000_s1026" style="position:absolute;margin-left:35.05pt;margin-top:474.6pt;width:48.35pt;height:1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" fillcolor="yellow" stroked="f" strokeweight="2pt">
                <v:fill opacity="19789f"/>
              </v:rect>
            </w:pict>
          </mc:Fallback>
        </mc:AlternateContent>
      </w:r>
      <w:r w:rsidR="00300F0F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52BD4FA" wp14:editId="1D964BAC">
                <wp:simplePos x="0" y="0"/>
                <wp:positionH relativeFrom="column">
                  <wp:posOffset>1951037</wp:posOffset>
                </wp:positionH>
                <wp:positionV relativeFrom="paragraph">
                  <wp:posOffset>6032500</wp:posOffset>
                </wp:positionV>
                <wp:extent cx="400050" cy="139700"/>
                <wp:effectExtent l="0" t="0" r="0" b="0"/>
                <wp:wrapNone/>
                <wp:docPr id="119" name="Rechteck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B213C4" id="Rechteck 119" o:spid="_x0000_s1026" style="position:absolute;margin-left:153.6pt;margin-top:475pt;width:31.5pt;height:11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" fillcolor="yellow" stroked="f" strokeweight="2pt">
                <v:fill opacity="19789f"/>
              </v:rect>
            </w:pict>
          </mc:Fallback>
        </mc:AlternateContent>
      </w:r>
      <w:r w:rsidR="00DE159A">
        <w:rPr>
          <w:noProof/>
          <w:sz w:val="20"/>
          <w:szCs w:val="16"/>
        </w:rPr>
        <w:drawing>
          <wp:inline distT="0" distB="0" distL="0" distR="0" wp14:anchorId="29E1B896" wp14:editId="537327AF">
            <wp:extent cx="5753100" cy="8134350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CBC88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EB996AE" w14:textId="77777777" w:rsidR="00DE159A" w:rsidRDefault="00CD20C8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03C65293" wp14:editId="6A5A7764">
                <wp:simplePos x="0" y="0"/>
                <wp:positionH relativeFrom="column">
                  <wp:posOffset>5336976</wp:posOffset>
                </wp:positionH>
                <wp:positionV relativeFrom="paragraph">
                  <wp:posOffset>6471538</wp:posOffset>
                </wp:positionV>
                <wp:extent cx="749300" cy="254000"/>
                <wp:effectExtent l="0" t="0" r="0" b="0"/>
                <wp:wrapNone/>
                <wp:docPr id="373" name="Gruppieren 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74" name="Gruppieren 37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75" name="Textfeld 37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C44A94F" w14:textId="77777777" w:rsidR="00CD20C8" w:rsidRPr="000E4181" w:rsidRDefault="00CD20C8" w:rsidP="00CD20C8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77" name="Textfeld 37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6B03D6" w14:textId="77777777" w:rsidR="00CD20C8" w:rsidRPr="00204753" w:rsidRDefault="00CD20C8" w:rsidP="00CD20C8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6728AF" id="Gruppieren 373" o:spid="_x0000_s1179" style="position:absolute;left:0;text-align:left;margin-left:420.25pt;margin-top:509.55pt;width:59pt;height:20pt;z-index:252057600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">
                <v:group id="Gruppieren 374" o:spid="_x0000_s1180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HD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">
                  <v:shape id="Textfeld 375" o:spid="_x0000_s1181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" filled="f" stroked="f" strokeweight=".5pt">
                    <v:textbox>
                      <w:txbxContent>
                        <w:p w:rsidR="00CD20C8" w:rsidRPr="000E4181" w:rsidRDefault="00CD20C8" w:rsidP="00CD20C8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B10</w:t>
                          </w:r>
                        </w:p>
                      </w:txbxContent>
                    </v:textbox>
                  </v:shape>
                  <v:shape id="Gleichschenkliges Dreieck 122" o:spid="_x0000_s1182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" fillcolor="#7f7f7f [1612]" stroked="f" strokeweight="2pt"/>
                </v:group>
                <v:shape id="Textfeld 377" o:spid="_x0000_s1183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" filled="f" stroked="f" strokeweight=".5pt">
                  <v:textbox>
                    <w:txbxContent>
                      <w:p w:rsidR="00CD20C8" w:rsidRPr="00204753" w:rsidRDefault="00CD20C8" w:rsidP="00CD20C8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2BA314B1" wp14:editId="2A5D8A37">
                <wp:simplePos x="0" y="0"/>
                <wp:positionH relativeFrom="column">
                  <wp:posOffset>-414706</wp:posOffset>
                </wp:positionH>
                <wp:positionV relativeFrom="paragraph">
                  <wp:posOffset>2866621</wp:posOffset>
                </wp:positionV>
                <wp:extent cx="844665" cy="280621"/>
                <wp:effectExtent l="0" t="0" r="0" b="5715"/>
                <wp:wrapNone/>
                <wp:docPr id="383" name="Gruppieren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4665" cy="280621"/>
                          <a:chOff x="0" y="-10765"/>
                          <a:chExt cx="844665" cy="280621"/>
                        </a:xfrm>
                      </wpg:grpSpPr>
                      <wpg:grpSp>
                        <wpg:cNvPr id="384" name="Gruppieren 384"/>
                        <wpg:cNvGrpSpPr/>
                        <wpg:grpSpPr>
                          <a:xfrm>
                            <a:off x="0" y="0"/>
                            <a:ext cx="763628" cy="269856"/>
                            <a:chOff x="0" y="0"/>
                            <a:chExt cx="763628" cy="269856"/>
                          </a:xfrm>
                        </wpg:grpSpPr>
                        <wps:wsp>
                          <wps:cNvPr id="385" name="Textfeld 38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825A4B8" w14:textId="77777777" w:rsidR="00CD20C8" w:rsidRPr="000E4181" w:rsidRDefault="00CD20C8" w:rsidP="00CD20C8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603" y="15858"/>
                              <a:ext cx="370025" cy="25399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87" name="Textfeld 387"/>
                        <wps:cNvSpPr txBox="1"/>
                        <wps:spPr>
                          <a:xfrm>
                            <a:off x="381079" y="-10765"/>
                            <a:ext cx="463586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27C8CF" w14:textId="77777777" w:rsidR="00CD20C8" w:rsidRPr="00204753" w:rsidRDefault="00CD20C8" w:rsidP="00CD20C8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44-45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BF6631" id="Gruppieren 383" o:spid="_x0000_s1184" style="position:absolute;left:0;text-align:left;margin-left:-32.65pt;margin-top:225.7pt;width:66.5pt;height:22.1pt;z-index:252055552;mso-width-relative:margin;mso-height-relative:margin" coordorigin=",-107" coordsize="8446,2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">
                <v:group id="Gruppieren 384" o:spid="_x0000_s1185" style="position:absolute;width:7636;height:2698" coordsize="7636,2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PHk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tn+HvTDgCMv0FAAD//wMAUEsBAi0AFAAGAAgAAAAhANvh9svuAAAAhQEAABMAAAAAAAAA&#10;AAAAAAAAAAAAAFtDb250ZW50X1R5cGVzXS54bWxQSwECLQAUAAYACAAAACEAWvQsW78AAAAVAQAA&#10;CwAAAAAAAAAAAAAAAAAfAQAAX3JlbHMvLnJlbHNQSwECLQAUAAYACAAAACEA9Ojx5MYAAADcAAAA&#10;DwAAAAAAAAAAAAAAAAAHAgAAZHJzL2Rvd25yZXYueG1sUEsFBgAAAAADAAMAtwAAAPoCAAAAAA==&#10;">
                  <v:shape id="Textfeld 385" o:spid="_x0000_s1186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" filled="f" stroked="f" strokeweight=".5pt">
                    <v:textbox>
                      <w:txbxContent>
                        <w:p w:rsidR="00CD20C8" w:rsidRPr="000E4181" w:rsidRDefault="00CD20C8" w:rsidP="00CD20C8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B9</w:t>
                          </w:r>
                        </w:p>
                      </w:txbxContent>
                    </v:textbox>
                  </v:shape>
                  <v:shape id="Gleichschenkliges Dreieck 122" o:spid="_x0000_s1187" type="#_x0000_t5" style="position:absolute;left:3936;top:158;width:3700;height:2540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" fillcolor="#7f7f7f [1612]" stroked="f" strokeweight="2pt"/>
                </v:group>
                <v:shape id="Textfeld 387" o:spid="_x0000_s1188" type="#_x0000_t202" style="position:absolute;left:3810;top:-107;width:4636;height:1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" filled="f" stroked="f" strokeweight=".5pt">
                  <v:textbox>
                    <w:txbxContent>
                      <w:p w:rsidR="00CD20C8" w:rsidRPr="00204753" w:rsidRDefault="00CD20C8" w:rsidP="00CD20C8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44-45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618C377F" wp14:editId="5B39E2F8">
                <wp:simplePos x="0" y="0"/>
                <wp:positionH relativeFrom="column">
                  <wp:posOffset>5340199</wp:posOffset>
                </wp:positionH>
                <wp:positionV relativeFrom="paragraph">
                  <wp:posOffset>2169226</wp:posOffset>
                </wp:positionV>
                <wp:extent cx="844665" cy="280621"/>
                <wp:effectExtent l="0" t="0" r="0" b="5715"/>
                <wp:wrapNone/>
                <wp:docPr id="378" name="Gruppieren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4665" cy="280621"/>
                          <a:chOff x="0" y="-10765"/>
                          <a:chExt cx="844665" cy="280621"/>
                        </a:xfrm>
                      </wpg:grpSpPr>
                      <wpg:grpSp>
                        <wpg:cNvPr id="379" name="Gruppieren 379"/>
                        <wpg:cNvGrpSpPr/>
                        <wpg:grpSpPr>
                          <a:xfrm>
                            <a:off x="0" y="0"/>
                            <a:ext cx="763628" cy="269856"/>
                            <a:chOff x="0" y="0"/>
                            <a:chExt cx="763628" cy="269856"/>
                          </a:xfrm>
                        </wpg:grpSpPr>
                        <wps:wsp>
                          <wps:cNvPr id="380" name="Textfeld 38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F4963D" w14:textId="77777777" w:rsidR="00CD20C8" w:rsidRPr="000E4181" w:rsidRDefault="00CD20C8" w:rsidP="00CD20C8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603" y="15858"/>
                              <a:ext cx="370025" cy="25399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82" name="Textfeld 382"/>
                        <wps:cNvSpPr txBox="1"/>
                        <wps:spPr>
                          <a:xfrm>
                            <a:off x="381079" y="-10765"/>
                            <a:ext cx="463586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EC5409" w14:textId="77777777" w:rsidR="00CD20C8" w:rsidRPr="00204753" w:rsidRDefault="00CD20C8" w:rsidP="00CD20C8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46-48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B921B1" id="Gruppieren 378" o:spid="_x0000_s1189" style="position:absolute;left:0;text-align:left;margin-left:420.5pt;margin-top:170.8pt;width:66.5pt;height:22.1pt;z-index:252053504;mso-width-relative:margin;mso-height-relative:margin" coordorigin=",-107" coordsize="8446,2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">
                <v:group id="Gruppieren 379" o:spid="_x0000_s1190" style="position:absolute;width:7636;height:2698" coordsize="7636,2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5d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">
                  <v:shape id="Textfeld 380" o:spid="_x0000_s1191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" filled="f" stroked="f" strokeweight=".5pt">
                    <v:textbox>
                      <w:txbxContent>
                        <w:p w:rsidR="00CD20C8" w:rsidRPr="000E4181" w:rsidRDefault="00CD20C8" w:rsidP="00CD20C8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B10</w:t>
                          </w:r>
                        </w:p>
                      </w:txbxContent>
                    </v:textbox>
                  </v:shape>
                  <v:shape id="Gleichschenkliges Dreieck 122" o:spid="_x0000_s1192" type="#_x0000_t5" style="position:absolute;left:3936;top:158;width:3700;height:2540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" fillcolor="#7f7f7f [1612]" stroked="f" strokeweight="2pt"/>
                </v:group>
                <v:shape id="Textfeld 382" o:spid="_x0000_s1193" type="#_x0000_t202" style="position:absolute;left:3810;top:-107;width:4636;height:1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" filled="f" stroked="f" strokeweight=".5pt">
                  <v:textbox>
                    <w:txbxContent>
                      <w:p w:rsidR="00CD20C8" w:rsidRPr="00204753" w:rsidRDefault="00CD20C8" w:rsidP="00CD20C8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46-48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56C52A25" wp14:editId="64EEB66A">
                <wp:simplePos x="0" y="0"/>
                <wp:positionH relativeFrom="column">
                  <wp:posOffset>5237007</wp:posOffset>
                </wp:positionH>
                <wp:positionV relativeFrom="paragraph">
                  <wp:posOffset>626613</wp:posOffset>
                </wp:positionV>
                <wp:extent cx="514350" cy="254000"/>
                <wp:effectExtent l="0" t="0" r="0" b="0"/>
                <wp:wrapNone/>
                <wp:docPr id="370" name="Textfeld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44A511" w14:textId="77777777" w:rsidR="00CD20C8" w:rsidRPr="000E4181" w:rsidRDefault="00CD20C8" w:rsidP="00CD20C8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70" o:spid="_x0000_s1194" type="#_x0000_t202" style="position:absolute;left:0;text-align:left;margin-left:412.35pt;margin-top:49.35pt;width:40.5pt;height:20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" filled="f" stroked="f" strokeweight=".5pt">
                <v:textbox>
                  <w:txbxContent>
                    <w:p w:rsidR="00CD20C8" w:rsidRPr="000E4181" w:rsidRDefault="00CD20C8" w:rsidP="00CD20C8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B10</w:t>
                      </w:r>
                    </w:p>
                  </w:txbxContent>
                </v:textbox>
              </v:shape>
            </w:pict>
          </mc:Fallback>
        </mc:AlternateContent>
      </w:r>
      <w:r w:rsidR="00D54205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4D8ECB5" wp14:editId="00FD9A53">
                <wp:simplePos x="0" y="0"/>
                <wp:positionH relativeFrom="column">
                  <wp:posOffset>2918142</wp:posOffset>
                </wp:positionH>
                <wp:positionV relativeFrom="paragraph">
                  <wp:posOffset>6650990</wp:posOffset>
                </wp:positionV>
                <wp:extent cx="1509712" cy="139700"/>
                <wp:effectExtent l="0" t="0" r="0" b="0"/>
                <wp:wrapNone/>
                <wp:docPr id="125" name="Rechteck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9712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36F160" id="Rechteck 125" o:spid="_x0000_s1026" style="position:absolute;margin-left:229.75pt;margin-top:523.7pt;width:118.85pt;height:11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" fillcolor="yellow" stroked="f" strokeweight="2pt">
                <v:fill opacity="19789f"/>
              </v:rect>
            </w:pict>
          </mc:Fallback>
        </mc:AlternateContent>
      </w:r>
      <w:r w:rsidR="00D54205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C1608F8" wp14:editId="1462C905">
                <wp:simplePos x="0" y="0"/>
                <wp:positionH relativeFrom="column">
                  <wp:posOffset>4865687</wp:posOffset>
                </wp:positionH>
                <wp:positionV relativeFrom="paragraph">
                  <wp:posOffset>6527165</wp:posOffset>
                </wp:positionV>
                <wp:extent cx="500063" cy="139700"/>
                <wp:effectExtent l="0" t="0" r="0" b="0"/>
                <wp:wrapNone/>
                <wp:docPr id="124" name="Rechteck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063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9D50A" id="Rechteck 124" o:spid="_x0000_s1026" style="position:absolute;margin-left:383.1pt;margin-top:513.95pt;width:39.4pt;height:11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D54205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CC68944" wp14:editId="578CB9A0">
                <wp:simplePos x="0" y="0"/>
                <wp:positionH relativeFrom="column">
                  <wp:posOffset>3394710</wp:posOffset>
                </wp:positionH>
                <wp:positionV relativeFrom="paragraph">
                  <wp:posOffset>4832350</wp:posOffset>
                </wp:positionV>
                <wp:extent cx="261938" cy="139700"/>
                <wp:effectExtent l="0" t="0" r="5080" b="0"/>
                <wp:wrapNone/>
                <wp:docPr id="123" name="Rechteck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8" cy="139700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FE842" id="Rechteck 123" o:spid="_x0000_s1026" style="position:absolute;margin-left:267.3pt;margin-top:380.5pt;width:20.65pt;height:1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" fillcolor="yellow" stroked="f" strokeweight="2pt">
                <v:fill opacity="19789f"/>
              </v:rect>
            </w:pict>
          </mc:Fallback>
        </mc:AlternateContent>
      </w:r>
      <w:r w:rsidR="00DE159A">
        <w:rPr>
          <w:noProof/>
          <w:sz w:val="20"/>
          <w:szCs w:val="16"/>
        </w:rPr>
        <w:drawing>
          <wp:inline distT="0" distB="0" distL="0" distR="0" wp14:anchorId="4CBA0EFF" wp14:editId="18DE22F5">
            <wp:extent cx="5753100" cy="8134350"/>
            <wp:effectExtent l="0" t="0" r="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672EA" w14:textId="77777777" w:rsidR="00DE159A" w:rsidRDefault="00DE159A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E0375D0" w14:textId="77777777" w:rsidR="00DE159A" w:rsidRDefault="0003218B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1CEFCE13" wp14:editId="36C163CD">
                <wp:simplePos x="0" y="0"/>
                <wp:positionH relativeFrom="column">
                  <wp:posOffset>3039110</wp:posOffset>
                </wp:positionH>
                <wp:positionV relativeFrom="paragraph">
                  <wp:posOffset>6983730</wp:posOffset>
                </wp:positionV>
                <wp:extent cx="749300" cy="254000"/>
                <wp:effectExtent l="0" t="0" r="0" b="0"/>
                <wp:wrapNone/>
                <wp:docPr id="403" name="Gruppieren 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04" name="Gruppieren 40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05" name="Textfeld 40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954910C" w14:textId="77777777" w:rsidR="0003218B" w:rsidRPr="000E4181" w:rsidRDefault="0003218B" w:rsidP="0003218B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07" name="Textfeld 40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80FF9A" w14:textId="77777777" w:rsidR="0003218B" w:rsidRPr="00204753" w:rsidRDefault="0003218B" w:rsidP="0003218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296B03" id="Gruppieren 403" o:spid="_x0000_s1195" style="position:absolute;left:0;text-align:left;margin-left:239.3pt;margin-top:549.9pt;width:59pt;height:20pt;z-index:252067840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">
                <v:group id="Gruppieren 404" o:spid="_x0000_s1196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<v:shape id="Textfeld 405" o:spid="_x0000_s1197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QofxgAAANw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FI0KH8YAAADcAAAA&#10;DwAAAAAAAAAAAAAAAAAHAgAAZHJzL2Rvd25yZXYueG1sUEsFBgAAAAADAAMAtwAAAPoCAAAAAA==&#10;" filled="f" stroked="f" strokeweight=".5pt">
                    <v:textbox>
                      <w:txbxContent>
                        <w:p w:rsidR="0003218B" w:rsidRPr="000E4181" w:rsidRDefault="0003218B" w:rsidP="0003218B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C5</w:t>
                          </w:r>
                        </w:p>
                      </w:txbxContent>
                    </v:textbox>
                  </v:shape>
                  <v:shape id="Gleichschenkliges Dreieck 122" o:spid="_x0000_s1198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" fillcolor="#7f7f7f [1612]" stroked="f" strokeweight="2pt"/>
                </v:group>
                <v:shape id="Textfeld 407" o:spid="_x0000_s1199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zHz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ixMx88YAAADcAAAA&#10;DwAAAAAAAAAAAAAAAAAHAgAAZHJzL2Rvd25yZXYueG1sUEsFBgAAAAADAAMAtwAAAPoCAAAAAA==&#10;" filled="f" stroked="f" strokeweight=".5pt">
                  <v:textbox>
                    <w:txbxContent>
                      <w:p w:rsidR="0003218B" w:rsidRPr="00204753" w:rsidRDefault="0003218B" w:rsidP="0003218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65792" behindDoc="0" locked="0" layoutInCell="1" allowOverlap="1" wp14:anchorId="341E9274" wp14:editId="13E543F6">
                <wp:simplePos x="0" y="0"/>
                <wp:positionH relativeFrom="column">
                  <wp:posOffset>1995192</wp:posOffset>
                </wp:positionH>
                <wp:positionV relativeFrom="paragraph">
                  <wp:posOffset>6988183</wp:posOffset>
                </wp:positionV>
                <wp:extent cx="749300" cy="254000"/>
                <wp:effectExtent l="0" t="0" r="0" b="0"/>
                <wp:wrapNone/>
                <wp:docPr id="398" name="Gruppieren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99" name="Gruppieren 39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00" name="Textfeld 40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66D5DAA" w14:textId="77777777" w:rsidR="0003218B" w:rsidRPr="000E4181" w:rsidRDefault="0003218B" w:rsidP="0003218B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02" name="Textfeld 40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73EA1B" w14:textId="77777777" w:rsidR="0003218B" w:rsidRPr="00204753" w:rsidRDefault="0003218B" w:rsidP="0003218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DB10B2" id="Gruppieren 398" o:spid="_x0000_s1200" style="position:absolute;left:0;text-align:left;margin-left:157.1pt;margin-top:550.25pt;width:59pt;height:20pt;z-index:252065792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">
                <v:group id="Gruppieren 399" o:spid="_x0000_s1201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Textfeld 400" o:spid="_x0000_s1202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qmHxAAAANw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ozA/nAlHQCZ/AAAA//8DAFBLAQItABQABgAIAAAAIQDb4fbL7gAAAIUBAAATAAAAAAAAAAAA&#10;AAAAAAAAAABbQ29udGVudF9UeXBlc10ueG1sUEsBAi0AFAAGAAgAAAAhAFr0LFu/AAAAFQEAAAsA&#10;AAAAAAAAAAAAAAAAHwEAAF9yZWxzLy5yZWxzUEsBAi0AFAAGAAgAAAAhAAT6qYfEAAAA3AAAAA8A&#10;AAAAAAAAAAAAAAAABwIAAGRycy9kb3ducmV2LnhtbFBLBQYAAAAAAwADALcAAAD4AgAAAAA=&#10;" filled="f" stroked="f" strokeweight=".5pt">
                    <v:textbox>
                      <w:txbxContent>
                        <w:p w:rsidR="0003218B" w:rsidRPr="000E4181" w:rsidRDefault="0003218B" w:rsidP="0003218B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C5</w:t>
                          </w:r>
                        </w:p>
                      </w:txbxContent>
                    </v:textbox>
                  </v:shape>
                  <v:shape id="Gleichschenkliges Dreieck 122" o:spid="_x0000_s1203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" fillcolor="#7f7f7f [1612]" stroked="f" strokeweight="2pt"/>
                </v:group>
                <v:shape id="Textfeld 402" o:spid="_x0000_s1204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" filled="f" stroked="f" strokeweight=".5pt">
                  <v:textbox>
                    <w:txbxContent>
                      <w:p w:rsidR="0003218B" w:rsidRPr="00204753" w:rsidRDefault="0003218B" w:rsidP="0003218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5D6CE359" wp14:editId="355AA2E7">
                <wp:simplePos x="0" y="0"/>
                <wp:positionH relativeFrom="column">
                  <wp:posOffset>3371975</wp:posOffset>
                </wp:positionH>
                <wp:positionV relativeFrom="paragraph">
                  <wp:posOffset>4399805</wp:posOffset>
                </wp:positionV>
                <wp:extent cx="749300" cy="254000"/>
                <wp:effectExtent l="0" t="0" r="0" b="0"/>
                <wp:wrapNone/>
                <wp:docPr id="393" name="Gruppieren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394" name="Gruppieren 39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95" name="Textfeld 39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F2B100A" w14:textId="77777777" w:rsidR="0003218B" w:rsidRPr="000E4181" w:rsidRDefault="0003218B" w:rsidP="0003218B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97" name="Textfeld 39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54C632" w14:textId="77777777" w:rsidR="0003218B" w:rsidRPr="00204753" w:rsidRDefault="0003218B" w:rsidP="0003218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928F94" id="Gruppieren 393" o:spid="_x0000_s1205" style="position:absolute;left:0;text-align:left;margin-left:265.5pt;margin-top:346.45pt;width:59pt;height:20pt;z-index:252063744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">
                <v:group id="Gruppieren 394" o:spid="_x0000_s1206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c5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">
                  <v:shape id="Textfeld 395" o:spid="_x0000_s1207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VL9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qeXyfwfyYeAbn4AwAA//8DAFBLAQItABQABgAIAAAAIQDb4fbL7gAAAIUBAAATAAAAAAAA&#10;AAAAAAAAAAAAAABbQ29udGVudF9UeXBlc10ueG1sUEsBAi0AFAAGAAgAAAAhAFr0LFu/AAAAFQEA&#10;AAsAAAAAAAAAAAAAAAAAHwEAAF9yZWxzLy5yZWxzUEsBAi0AFAAGAAgAAAAhADwtUv3HAAAA3AAA&#10;AA8AAAAAAAAAAAAAAAAABwIAAGRycy9kb3ducmV2LnhtbFBLBQYAAAAAAwADALcAAAD7AgAAAAA=&#10;" filled="f" stroked="f" strokeweight=".5pt">
                    <v:textbox>
                      <w:txbxContent>
                        <w:p w:rsidR="0003218B" w:rsidRPr="000E4181" w:rsidRDefault="0003218B" w:rsidP="0003218B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C5</w:t>
                          </w:r>
                        </w:p>
                      </w:txbxContent>
                    </v:textbox>
                  </v:shape>
                  <v:shape id="Gleichschenkliges Dreieck 122" o:spid="_x0000_s1208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" fillcolor="#7f7f7f [1612]" stroked="f" strokeweight="2pt"/>
                </v:group>
                <v:shape id="Textfeld 397" o:spid="_x0000_s1209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2kR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VMFy9wPxOOgEx/AQAA//8DAFBLAQItABQABgAIAAAAIQDb4fbL7gAAAIUBAAATAAAAAAAA&#10;AAAAAAAAAAAAAABbQ29udGVudF9UeXBlc10ueG1sUEsBAi0AFAAGAAgAAAAhAFr0LFu/AAAAFQEA&#10;AAsAAAAAAAAAAAAAAAAAHwEAAF9yZWxzLy5yZWxzUEsBAi0AFAAGAAgAAAAhAKOzaRHHAAAA3AAA&#10;AA8AAAAAAAAAAAAAAAAABwIAAGRycy9kb3ducmV2LnhtbFBLBQYAAAAAAwADALcAAAD7AgAAAAA=&#10;" filled="f" stroked="f" strokeweight=".5pt">
                  <v:textbox>
                    <w:txbxContent>
                      <w:p w:rsidR="0003218B" w:rsidRPr="00204753" w:rsidRDefault="0003218B" w:rsidP="0003218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71283C06" wp14:editId="2F93B6A7">
                <wp:simplePos x="0" y="0"/>
                <wp:positionH relativeFrom="column">
                  <wp:posOffset>2857732</wp:posOffset>
                </wp:positionH>
                <wp:positionV relativeFrom="paragraph">
                  <wp:posOffset>3987782</wp:posOffset>
                </wp:positionV>
                <wp:extent cx="514350" cy="254000"/>
                <wp:effectExtent l="0" t="0" r="0" b="0"/>
                <wp:wrapNone/>
                <wp:docPr id="390" name="Textfeld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24DE38" w14:textId="77777777" w:rsidR="00FB4E46" w:rsidRPr="000E4181" w:rsidRDefault="00FB4E46" w:rsidP="00FB4E46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90" o:spid="_x0000_s1210" type="#_x0000_t202" style="position:absolute;left:0;text-align:left;margin-left:225pt;margin-top:314pt;width:40.5pt;height:20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" filled="f" stroked="f" strokeweight=".5pt">
                <v:textbox>
                  <w:txbxContent>
                    <w:p w:rsidR="00FB4E46" w:rsidRPr="000E4181" w:rsidRDefault="00FB4E46" w:rsidP="00FB4E46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C5</w:t>
                      </w:r>
                    </w:p>
                  </w:txbxContent>
                </v:textbox>
              </v:shape>
            </w:pict>
          </mc:Fallback>
        </mc:AlternateContent>
      </w:r>
      <w:r w:rsidR="00D93383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0D303E7" wp14:editId="4A498996">
                <wp:simplePos x="0" y="0"/>
                <wp:positionH relativeFrom="column">
                  <wp:posOffset>2937510</wp:posOffset>
                </wp:positionH>
                <wp:positionV relativeFrom="paragraph">
                  <wp:posOffset>6808788</wp:posOffset>
                </wp:positionV>
                <wp:extent cx="814388" cy="138112"/>
                <wp:effectExtent l="0" t="0" r="5080" b="0"/>
                <wp:wrapNone/>
                <wp:docPr id="127" name="Rechteck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388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EED5F5" id="Rechteck 127" o:spid="_x0000_s1026" style="position:absolute;margin-left:231.3pt;margin-top:536.15pt;width:64.15pt;height:10.8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6208CB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2302313" wp14:editId="0BBE52BE">
                <wp:simplePos x="0" y="0"/>
                <wp:positionH relativeFrom="column">
                  <wp:posOffset>1723073</wp:posOffset>
                </wp:positionH>
                <wp:positionV relativeFrom="paragraph">
                  <wp:posOffset>6818313</wp:posOffset>
                </wp:positionV>
                <wp:extent cx="1061720" cy="138112"/>
                <wp:effectExtent l="0" t="0" r="5080" b="0"/>
                <wp:wrapNone/>
                <wp:docPr id="126" name="Rechteck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1720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A4C24" id="Rechteck 126" o:spid="_x0000_s1026" style="position:absolute;margin-left:135.7pt;margin-top:536.9pt;width:83.6pt;height:10.8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8D7708">
        <w:rPr>
          <w:noProof/>
          <w:sz w:val="20"/>
          <w:szCs w:val="16"/>
        </w:rPr>
        <w:drawing>
          <wp:inline distT="0" distB="0" distL="0" distR="0" wp14:anchorId="1F78F767" wp14:editId="7EB7F39C">
            <wp:extent cx="5753100" cy="813435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BA1AE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0064017" w14:textId="77777777" w:rsidR="00DE159A" w:rsidRDefault="001E40F1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7209AA62" wp14:editId="77DA59D3">
                <wp:simplePos x="0" y="0"/>
                <wp:positionH relativeFrom="column">
                  <wp:posOffset>-330200</wp:posOffset>
                </wp:positionH>
                <wp:positionV relativeFrom="paragraph">
                  <wp:posOffset>5342508</wp:posOffset>
                </wp:positionV>
                <wp:extent cx="749300" cy="254000"/>
                <wp:effectExtent l="0" t="0" r="0" b="0"/>
                <wp:wrapNone/>
                <wp:docPr id="428" name="Gruppieren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29" name="Gruppieren 42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30" name="Textfeld 43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A4AAB93" w14:textId="77777777" w:rsidR="001E40F1" w:rsidRPr="000E4181" w:rsidRDefault="001E40F1" w:rsidP="001E40F1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32" name="Textfeld 43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40F0A2" w14:textId="77777777" w:rsidR="001E40F1" w:rsidRPr="00204753" w:rsidRDefault="001E40F1" w:rsidP="001E40F1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794FCD" id="Gruppieren 428" o:spid="_x0000_s1211" style="position:absolute;left:0;text-align:left;margin-left:-26pt;margin-top:420.65pt;width:59pt;height:20pt;z-index:252078080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">
                <v:group id="Gruppieren 429" o:spid="_x0000_s1212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cwl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">
                  <v:shape id="Textfeld 430" o:spid="_x0000_s121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mM6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" filled="f" stroked="f" strokeweight=".5pt">
                    <v:textbox>
                      <w:txbxContent>
                        <w:p w:rsidR="001E40F1" w:rsidRPr="000E4181" w:rsidRDefault="001E40F1" w:rsidP="001E40F1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C6</w:t>
                          </w:r>
                        </w:p>
                      </w:txbxContent>
                    </v:textbox>
                  </v:shape>
                  <v:shape id="Gleichschenkliges Dreieck 122" o:spid="_x0000_s1214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" fillcolor="#7f7f7f [1612]" stroked="f" strokeweight="2pt"/>
                </v:group>
                <v:shape id="Textfeld 432" o:spid="_x0000_s1215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FjW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32K4nQlHQM6uAAAA//8DAFBLAQItABQABgAIAAAAIQDb4fbL7gAAAIUBAAATAAAAAAAA&#10;AAAAAAAAAAAAAABbQ29udGVudF9UeXBlc10ueG1sUEsBAi0AFAAGAAgAAAAhAFr0LFu/AAAAFQEA&#10;AAsAAAAAAAAAAAAAAAAAHwEAAF9yZWxzLy5yZWxzUEsBAi0AFAAGAAgAAAAhAFUIWNbHAAAA3AAA&#10;AA8AAAAAAAAAAAAAAAAABwIAAGRycy9kb3ducmV2LnhtbFBLBQYAAAAAAwADALcAAAD7AgAAAAA=&#10;" filled="f" stroked="f" strokeweight=".5pt">
                  <v:textbox>
                    <w:txbxContent>
                      <w:p w:rsidR="001E40F1" w:rsidRPr="00204753" w:rsidRDefault="001E40F1" w:rsidP="001E40F1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0EB4E6F8" wp14:editId="4D0D808D">
                <wp:simplePos x="0" y="0"/>
                <wp:positionH relativeFrom="column">
                  <wp:posOffset>5336958</wp:posOffset>
                </wp:positionH>
                <wp:positionV relativeFrom="paragraph">
                  <wp:posOffset>2619560</wp:posOffset>
                </wp:positionV>
                <wp:extent cx="793256" cy="269220"/>
                <wp:effectExtent l="0" t="0" r="6985" b="0"/>
                <wp:wrapNone/>
                <wp:docPr id="418" name="Gruppieren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3256" cy="269220"/>
                          <a:chOff x="0" y="-4970"/>
                          <a:chExt cx="793256" cy="269220"/>
                        </a:xfrm>
                      </wpg:grpSpPr>
                      <wpg:grpSp>
                        <wpg:cNvPr id="419" name="Gruppieren 419"/>
                        <wpg:cNvGrpSpPr/>
                        <wpg:grpSpPr>
                          <a:xfrm>
                            <a:off x="0" y="0"/>
                            <a:ext cx="768465" cy="264250"/>
                            <a:chOff x="0" y="0"/>
                            <a:chExt cx="768465" cy="264250"/>
                          </a:xfrm>
                        </wpg:grpSpPr>
                        <wps:wsp>
                          <wps:cNvPr id="420" name="Textfeld 42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4972CC7" w14:textId="77777777" w:rsidR="001E40F1" w:rsidRPr="000E4181" w:rsidRDefault="001E40F1" w:rsidP="001E40F1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438" y="7151"/>
                              <a:ext cx="375027" cy="257099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22" name="Textfeld 422"/>
                        <wps:cNvSpPr txBox="1"/>
                        <wps:spPr>
                          <a:xfrm>
                            <a:off x="382525" y="-4970"/>
                            <a:ext cx="410731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516B2F" w14:textId="77777777" w:rsidR="001E40F1" w:rsidRPr="00204753" w:rsidRDefault="001E40F1" w:rsidP="001E40F1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29-33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F67FCF" id="Gruppieren 418" o:spid="_x0000_s1216" style="position:absolute;left:0;text-align:left;margin-left:420.25pt;margin-top:206.25pt;width:62.45pt;height:21.2pt;z-index:252076032;mso-width-relative:margin;mso-height-relative:margin" coordorigin=",-49" coordsize="7932,2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">
                <v:group id="Gruppieren 419" o:spid="_x0000_s1217" style="position:absolute;width:7684;height:2642" coordsize="7684,2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Textfeld 420" o:spid="_x0000_s1218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/Xn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u84zA9nwhGQ0ycAAAD//wMAUEsBAi0AFAAGAAgAAAAhANvh9svuAAAAhQEAABMAAAAAAAAAAAAA&#10;AAAAAAAAAFtDb250ZW50X1R5cGVzXS54bWxQSwECLQAUAAYACAAAACEAWvQsW78AAAAVAQAACwAA&#10;AAAAAAAAAAAAAAAfAQAAX3JlbHMvLnJlbHNQSwECLQAUAAYACAAAACEAT0/158MAAADcAAAADwAA&#10;AAAAAAAAAAAAAAAHAgAAZHJzL2Rvd25yZXYueG1sUEsFBgAAAAADAAMAtwAAAPcCAAAAAA==&#10;" filled="f" stroked="f" strokeweight=".5pt">
                    <v:textbox>
                      <w:txbxContent>
                        <w:p w:rsidR="001E40F1" w:rsidRPr="000E4181" w:rsidRDefault="001E40F1" w:rsidP="001E40F1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C6</w:t>
                          </w:r>
                        </w:p>
                      </w:txbxContent>
                    </v:textbox>
                  </v:shape>
                  <v:shape id="Gleichschenkliges Dreieck 122" o:spid="_x0000_s1219" type="#_x0000_t5" style="position:absolute;left:3934;top:71;width:3750;height:257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" fillcolor="#7f7f7f [1612]" stroked="f" strokeweight="2pt"/>
                </v:group>
                <v:shape id="Textfeld 422" o:spid="_x0000_s1220" type="#_x0000_t202" style="position:absolute;left:3825;top:-49;width:4107;height:1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c4L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" filled="f" stroked="f" strokeweight=".5pt">
                  <v:textbox>
                    <w:txbxContent>
                      <w:p w:rsidR="001E40F1" w:rsidRPr="00204753" w:rsidRDefault="001E40F1" w:rsidP="001E40F1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29-33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3218B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1A096D81" wp14:editId="76BA9DE4">
                <wp:simplePos x="0" y="0"/>
                <wp:positionH relativeFrom="column">
                  <wp:posOffset>5336532</wp:posOffset>
                </wp:positionH>
                <wp:positionV relativeFrom="paragraph">
                  <wp:posOffset>633143</wp:posOffset>
                </wp:positionV>
                <wp:extent cx="749300" cy="254000"/>
                <wp:effectExtent l="0" t="0" r="0" b="0"/>
                <wp:wrapNone/>
                <wp:docPr id="413" name="Gruppieren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14" name="Gruppieren 41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15" name="Textfeld 41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CDF9AA5" w14:textId="77777777" w:rsidR="0003218B" w:rsidRPr="000E4181" w:rsidRDefault="0003218B" w:rsidP="0003218B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17" name="Textfeld 41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560FD6" w14:textId="77777777" w:rsidR="0003218B" w:rsidRPr="00204753" w:rsidRDefault="0003218B" w:rsidP="0003218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7FE8C" id="Gruppieren 413" o:spid="_x0000_s1221" style="position:absolute;left:0;text-align:left;margin-left:420.2pt;margin-top:49.85pt;width:59pt;height:20pt;z-index:252073984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">
                <v:group id="Gruppieren 414" o:spid="_x0000_s1222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">
                  <v:shape id="Textfeld 415" o:spid="_x0000_s122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JzC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Uv8Rz+z4QjIFdXAAAA//8DAFBLAQItABQABgAIAAAAIQDb4fbL7gAAAIUBAAATAAAAAAAA&#10;AAAAAAAAAAAAAABbQ29udGVudF9UeXBlc10ueG1sUEsBAi0AFAAGAAgAAAAhAFr0LFu/AAAAFQEA&#10;AAsAAAAAAAAAAAAAAAAAHwEAAF9yZWxzLy5yZWxzUEsBAi0AFAAGAAgAAAAhAJFUnMLHAAAA3AAA&#10;AA8AAAAAAAAAAAAAAAAABwIAAGRycy9kb3ducmV2LnhtbFBLBQYAAAAAAwADALcAAAD7AgAAAAA=&#10;" filled="f" stroked="f" strokeweight=".5pt">
                    <v:textbox>
                      <w:txbxContent>
                        <w:p w:rsidR="0003218B" w:rsidRPr="000E4181" w:rsidRDefault="0003218B" w:rsidP="0003218B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C6</w:t>
                          </w:r>
                        </w:p>
                      </w:txbxContent>
                    </v:textbox>
                  </v:shape>
                  <v:shape id="Gleichschenkliges Dreieck 122" o:spid="_x0000_s1224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" fillcolor="#7f7f7f [1612]" stroked="f" strokeweight="2pt"/>
                </v:group>
                <v:shape id="Textfeld 417" o:spid="_x0000_s1225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qcu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VdvCP9nwhGQ0z8AAAD//wMAUEsBAi0AFAAGAAgAAAAhANvh9svuAAAAhQEAABMAAAAAAAAA&#10;AAAAAAAAAAAAAFtDb250ZW50X1R5cGVzXS54bWxQSwECLQAUAAYACAAAACEAWvQsW78AAAAVAQAA&#10;CwAAAAAAAAAAAAAAAAAfAQAAX3JlbHMvLnJlbHNQSwECLQAUAAYACAAAACEADsqnLsYAAADcAAAA&#10;DwAAAAAAAAAAAAAAAAAHAgAAZHJzL2Rvd25yZXYueG1sUEsFBgAAAAADAAMAtwAAAPoCAAAAAA==&#10;" filled="f" stroked="f" strokeweight=".5pt">
                  <v:textbox>
                    <w:txbxContent>
                      <w:p w:rsidR="0003218B" w:rsidRPr="00204753" w:rsidRDefault="0003218B" w:rsidP="0003218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3218B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70481E39" wp14:editId="19BC6E37">
                <wp:simplePos x="0" y="0"/>
                <wp:positionH relativeFrom="column">
                  <wp:posOffset>2107363</wp:posOffset>
                </wp:positionH>
                <wp:positionV relativeFrom="paragraph">
                  <wp:posOffset>631671</wp:posOffset>
                </wp:positionV>
                <wp:extent cx="514350" cy="254000"/>
                <wp:effectExtent l="0" t="0" r="0" b="0"/>
                <wp:wrapNone/>
                <wp:docPr id="410" name="Textfeld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B0E62E" w14:textId="77777777" w:rsidR="0003218B" w:rsidRPr="000E4181" w:rsidRDefault="0003218B" w:rsidP="0003218B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10" o:spid="_x0000_s1226" type="#_x0000_t202" style="position:absolute;left:0;text-align:left;margin-left:165.95pt;margin-top:49.75pt;width:40.5pt;height:20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" filled="f" stroked="f" strokeweight=".5pt">
                <v:textbox>
                  <w:txbxContent>
                    <w:p w:rsidR="0003218B" w:rsidRPr="000E4181" w:rsidRDefault="0003218B" w:rsidP="0003218B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C6</w:t>
                      </w:r>
                    </w:p>
                  </w:txbxContent>
                </v:textbox>
              </v:shape>
            </w:pict>
          </mc:Fallback>
        </mc:AlternateContent>
      </w:r>
      <w:r w:rsidR="00FC109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CDCF10B" wp14:editId="7318349F">
                <wp:simplePos x="0" y="0"/>
                <wp:positionH relativeFrom="column">
                  <wp:posOffset>575309</wp:posOffset>
                </wp:positionH>
                <wp:positionV relativeFrom="paragraph">
                  <wp:posOffset>5456238</wp:posOffset>
                </wp:positionV>
                <wp:extent cx="1800225" cy="138112"/>
                <wp:effectExtent l="0" t="0" r="9525" b="0"/>
                <wp:wrapNone/>
                <wp:docPr id="130" name="Rechteck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1F6DFD" id="Rechteck 130" o:spid="_x0000_s1026" style="position:absolute;margin-left:45.3pt;margin-top:429.65pt;width:141.75pt;height:10.8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" fillcolor="yellow" stroked="f" strokeweight="2pt">
                <v:fill opacity="19789f"/>
              </v:rect>
            </w:pict>
          </mc:Fallback>
        </mc:AlternateContent>
      </w:r>
      <w:r w:rsidR="00FC109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2A79AE5" wp14:editId="72EE02A7">
                <wp:simplePos x="0" y="0"/>
                <wp:positionH relativeFrom="column">
                  <wp:posOffset>3365817</wp:posOffset>
                </wp:positionH>
                <wp:positionV relativeFrom="paragraph">
                  <wp:posOffset>2684145</wp:posOffset>
                </wp:positionV>
                <wp:extent cx="1571625" cy="204787"/>
                <wp:effectExtent l="0" t="0" r="9525" b="5080"/>
                <wp:wrapNone/>
                <wp:docPr id="129" name="Rechteck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204787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94C4D" id="Rechteck 129" o:spid="_x0000_s1026" style="position:absolute;margin-left:265pt;margin-top:211.35pt;width:123.75pt;height:16.1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FC1098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FE8BB1B" wp14:editId="0E5EBDB9">
                <wp:simplePos x="0" y="0"/>
                <wp:positionH relativeFrom="column">
                  <wp:posOffset>3571240</wp:posOffset>
                </wp:positionH>
                <wp:positionV relativeFrom="paragraph">
                  <wp:posOffset>722630</wp:posOffset>
                </wp:positionV>
                <wp:extent cx="814388" cy="138112"/>
                <wp:effectExtent l="0" t="0" r="5080" b="0"/>
                <wp:wrapNone/>
                <wp:docPr id="128" name="Rechteck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388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46DF7" id="Rechteck 128" o:spid="_x0000_s1026" style="position:absolute;margin-left:281.2pt;margin-top:56.9pt;width:64.15pt;height:10.8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" fillcolor="yellow" stroked="f" strokeweight="2pt">
                <v:fill opacity="19789f"/>
              </v:rect>
            </w:pict>
          </mc:Fallback>
        </mc:AlternateContent>
      </w:r>
      <w:r w:rsidR="008D7708">
        <w:rPr>
          <w:noProof/>
          <w:sz w:val="20"/>
          <w:szCs w:val="16"/>
        </w:rPr>
        <w:drawing>
          <wp:inline distT="0" distB="0" distL="0" distR="0" wp14:anchorId="63A11D8C" wp14:editId="36F77EAB">
            <wp:extent cx="5753100" cy="8143875"/>
            <wp:effectExtent l="0" t="0" r="0" b="9525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58ED1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DD4C74E" w14:textId="77777777" w:rsidR="008D7708" w:rsidRDefault="001E40F1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4FC334CC" wp14:editId="0ECD4550">
                <wp:simplePos x="0" y="0"/>
                <wp:positionH relativeFrom="column">
                  <wp:posOffset>5331134</wp:posOffset>
                </wp:positionH>
                <wp:positionV relativeFrom="paragraph">
                  <wp:posOffset>1639853</wp:posOffset>
                </wp:positionV>
                <wp:extent cx="749300" cy="254000"/>
                <wp:effectExtent l="0" t="0" r="0" b="0"/>
                <wp:wrapNone/>
                <wp:docPr id="448" name="Gruppieren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49" name="Gruppieren 44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50" name="Textfeld 45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64933A" w14:textId="77777777" w:rsidR="001E40F1" w:rsidRPr="000E4181" w:rsidRDefault="001E40F1" w:rsidP="001E40F1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52" name="Textfeld 45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9A09EC" w14:textId="77777777" w:rsidR="001E40F1" w:rsidRPr="00204753" w:rsidRDefault="001E40F1" w:rsidP="001E40F1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05139A" id="Gruppieren 448" o:spid="_x0000_s1227" style="position:absolute;left:0;text-align:left;margin-left:419.75pt;margin-top:129.1pt;width:59pt;height:20pt;z-index:252088320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">
                <v:group id="Gruppieren 449" o:spid="_x0000_s122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<v:shape id="Textfeld 450" o:spid="_x0000_s122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" filled="f" stroked="f" strokeweight=".5pt">
                    <v:textbox>
                      <w:txbxContent>
                        <w:p w:rsidR="001E40F1" w:rsidRPr="000E4181" w:rsidRDefault="001E40F1" w:rsidP="001E40F1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C7</w:t>
                          </w:r>
                        </w:p>
                      </w:txbxContent>
                    </v:textbox>
                  </v:shape>
                  <v:shape id="Gleichschenkliges Dreieck 122" o:spid="_x0000_s123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" fillcolor="#7f7f7f [1612]" stroked="f" strokeweight="2pt"/>
                </v:group>
                <v:shape id="Textfeld 452" o:spid="_x0000_s123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712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L5IobfM+EIyPUPAAAA//8DAFBLAQItABQABgAIAAAAIQDb4fbL7gAAAIUBAAATAAAAAAAA&#10;AAAAAAAAAAAAAABbQ29udGVudF9UeXBlc10ueG1sUEsBAi0AFAAGAAgAAAAhAFr0LFu/AAAAFQEA&#10;AAsAAAAAAAAAAAAAAAAAHwEAAF9yZWxzLy5yZWxzUEsBAi0AFAAGAAgAAAAhAIjXvXbHAAAA3AAA&#10;AA8AAAAAAAAAAAAAAAAABwIAAGRycy9kb3ducmV2LnhtbFBLBQYAAAAAAwADALcAAAD7AgAAAAA=&#10;" filled="f" stroked="f" strokeweight=".5pt">
                  <v:textbox>
                    <w:txbxContent>
                      <w:p w:rsidR="001E40F1" w:rsidRPr="00204753" w:rsidRDefault="001E40F1" w:rsidP="001E40F1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73E8C150" wp14:editId="434CFD31">
                <wp:simplePos x="0" y="0"/>
                <wp:positionH relativeFrom="column">
                  <wp:posOffset>5331468</wp:posOffset>
                </wp:positionH>
                <wp:positionV relativeFrom="paragraph">
                  <wp:posOffset>689302</wp:posOffset>
                </wp:positionV>
                <wp:extent cx="793256" cy="269220"/>
                <wp:effectExtent l="0" t="0" r="6985" b="0"/>
                <wp:wrapNone/>
                <wp:docPr id="443" name="Gruppieren 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3256" cy="269220"/>
                          <a:chOff x="0" y="-4970"/>
                          <a:chExt cx="793256" cy="269220"/>
                        </a:xfrm>
                      </wpg:grpSpPr>
                      <wpg:grpSp>
                        <wpg:cNvPr id="444" name="Gruppieren 444"/>
                        <wpg:cNvGrpSpPr/>
                        <wpg:grpSpPr>
                          <a:xfrm>
                            <a:off x="0" y="0"/>
                            <a:ext cx="768465" cy="264250"/>
                            <a:chOff x="0" y="0"/>
                            <a:chExt cx="768465" cy="264250"/>
                          </a:xfrm>
                        </wpg:grpSpPr>
                        <wps:wsp>
                          <wps:cNvPr id="445" name="Textfeld 44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7E4DCDB" w14:textId="77777777" w:rsidR="001E40F1" w:rsidRPr="000E4181" w:rsidRDefault="001E40F1" w:rsidP="001E40F1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438" y="7151"/>
                              <a:ext cx="375027" cy="257099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47" name="Textfeld 447"/>
                        <wps:cNvSpPr txBox="1"/>
                        <wps:spPr>
                          <a:xfrm>
                            <a:off x="382525" y="-4970"/>
                            <a:ext cx="410731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C7F188" w14:textId="77777777" w:rsidR="001E40F1" w:rsidRPr="00204753" w:rsidRDefault="001E40F1" w:rsidP="001E40F1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36-40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E1C66C" id="Gruppieren 443" o:spid="_x0000_s1232" style="position:absolute;left:0;text-align:left;margin-left:419.8pt;margin-top:54.3pt;width:62.45pt;height:21.2pt;z-index:252086272;mso-width-relative:margin;mso-height-relative:margin" coordorigin=",-49" coordsize="7932,2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">
                <v:group id="Gruppieren 444" o:spid="_x0000_s1233" style="position:absolute;width:7684;height:2642" coordsize="7684,2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">
                  <v:shape id="Textfeld 445" o:spid="_x0000_s123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" filled="f" stroked="f" strokeweight=".5pt">
                    <v:textbox>
                      <w:txbxContent>
                        <w:p w:rsidR="001E40F1" w:rsidRPr="000E4181" w:rsidRDefault="001E40F1" w:rsidP="001E40F1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C7</w:t>
                          </w:r>
                        </w:p>
                      </w:txbxContent>
                    </v:textbox>
                  </v:shape>
                  <v:shape id="Gleichschenkliges Dreieck 122" o:spid="_x0000_s1235" type="#_x0000_t5" style="position:absolute;left:3934;top:71;width:3750;height:257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" fillcolor="#7f7f7f [1612]" stroked="f" strokeweight="2pt"/>
                </v:group>
                <v:shape id="Textfeld 447" o:spid="_x0000_s1236" type="#_x0000_t202" style="position:absolute;left:3825;top:-49;width:4107;height:1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gzxwAAANwAAAAPAAAAZHJzL2Rvd25yZXYueG1sRI9Ba8JA&#10;FITvQv/D8gq96aYS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B15iDPHAAAA3AAA&#10;AA8AAAAAAAAAAAAAAAAABwIAAGRycy9kb3ducmV2LnhtbFBLBQYAAAAAAwADALcAAAD7AgAAAAA=&#10;" filled="f" stroked="f" strokeweight=".5pt">
                  <v:textbox>
                    <w:txbxContent>
                      <w:p w:rsidR="001E40F1" w:rsidRPr="00204753" w:rsidRDefault="001E40F1" w:rsidP="001E40F1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36-40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7B9A26A0" wp14:editId="63C8C28E">
                <wp:simplePos x="0" y="0"/>
                <wp:positionH relativeFrom="column">
                  <wp:posOffset>2192035</wp:posOffset>
                </wp:positionH>
                <wp:positionV relativeFrom="paragraph">
                  <wp:posOffset>562863</wp:posOffset>
                </wp:positionV>
                <wp:extent cx="514350" cy="254000"/>
                <wp:effectExtent l="0" t="0" r="0" b="0"/>
                <wp:wrapNone/>
                <wp:docPr id="440" name="Textfeld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4F84FF" w14:textId="77777777" w:rsidR="001E40F1" w:rsidRPr="000E4181" w:rsidRDefault="001E40F1" w:rsidP="001E40F1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40" o:spid="_x0000_s1237" type="#_x0000_t202" style="position:absolute;left:0;text-align:left;margin-left:172.6pt;margin-top:44.3pt;width:40.5pt;height:20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" filled="f" stroked="f" strokeweight=".5pt">
                <v:textbox>
                  <w:txbxContent>
                    <w:p w:rsidR="001E40F1" w:rsidRPr="000E4181" w:rsidRDefault="001E40F1" w:rsidP="001E40F1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C7</w:t>
                      </w:r>
                    </w:p>
                  </w:txbxContent>
                </v:textbox>
              </v:shape>
            </w:pict>
          </mc:Fallback>
        </mc:AlternateContent>
      </w:r>
      <w:r w:rsidR="00DE4345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7DCBA4C" wp14:editId="59E3C0FC">
                <wp:simplePos x="0" y="0"/>
                <wp:positionH relativeFrom="column">
                  <wp:posOffset>3308985</wp:posOffset>
                </wp:positionH>
                <wp:positionV relativeFrom="paragraph">
                  <wp:posOffset>1707197</wp:posOffset>
                </wp:positionV>
                <wp:extent cx="1195388" cy="138112"/>
                <wp:effectExtent l="0" t="0" r="5080" b="0"/>
                <wp:wrapNone/>
                <wp:docPr id="133" name="Rechteck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388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D65155" id="Rechteck 133" o:spid="_x0000_s1026" style="position:absolute;margin-left:260.55pt;margin-top:134.4pt;width:94.15pt;height:10.8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DE4345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16F796A" wp14:editId="7C918044">
                <wp:simplePos x="0" y="0"/>
                <wp:positionH relativeFrom="column">
                  <wp:posOffset>2918460</wp:posOffset>
                </wp:positionH>
                <wp:positionV relativeFrom="paragraph">
                  <wp:posOffset>1583372</wp:posOffset>
                </wp:positionV>
                <wp:extent cx="1366838" cy="138112"/>
                <wp:effectExtent l="0" t="0" r="5080" b="0"/>
                <wp:wrapNone/>
                <wp:docPr id="132" name="Rechteck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838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31DF5" id="Rechteck 132" o:spid="_x0000_s1026" style="position:absolute;margin-left:229.8pt;margin-top:124.65pt;width:107.65pt;height:10.8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" fillcolor="yellow" stroked="f" strokeweight="2pt">
                <v:fill opacity="19789f"/>
              </v:rect>
            </w:pict>
          </mc:Fallback>
        </mc:AlternateContent>
      </w:r>
      <w:r w:rsidR="008D7708">
        <w:rPr>
          <w:noProof/>
          <w:sz w:val="20"/>
          <w:szCs w:val="16"/>
        </w:rPr>
        <w:drawing>
          <wp:inline distT="0" distB="0" distL="0" distR="0" wp14:anchorId="74F2A9B6" wp14:editId="1C659272">
            <wp:extent cx="5753100" cy="8143875"/>
            <wp:effectExtent l="0" t="0" r="0" b="9525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F044E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A84FFAC" w14:textId="77777777" w:rsidR="008D7708" w:rsidRDefault="008D7708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7FAFE578" wp14:editId="1A03266E">
            <wp:extent cx="5753100" cy="8143875"/>
            <wp:effectExtent l="0" t="0" r="0" b="9525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1536F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9FA9D2B" w14:textId="77777777" w:rsidR="008D7708" w:rsidRDefault="008D7708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05E60AED" wp14:editId="653DEC14">
            <wp:extent cx="5753100" cy="8134350"/>
            <wp:effectExtent l="0" t="0" r="0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C5E46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E69939A" w14:textId="77777777" w:rsidR="008D7708" w:rsidRDefault="00BD7139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 wp14:anchorId="1396AE22" wp14:editId="16A3134A">
                <wp:simplePos x="0" y="0"/>
                <wp:positionH relativeFrom="column">
                  <wp:posOffset>5369350</wp:posOffset>
                </wp:positionH>
                <wp:positionV relativeFrom="paragraph">
                  <wp:posOffset>7158766</wp:posOffset>
                </wp:positionV>
                <wp:extent cx="749300" cy="254000"/>
                <wp:effectExtent l="0" t="0" r="0" b="0"/>
                <wp:wrapNone/>
                <wp:docPr id="469" name="Gruppieren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70" name="Gruppieren 470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71" name="Textfeld 471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C0DD58D" w14:textId="77777777" w:rsidR="00BD7139" w:rsidRPr="000E4181" w:rsidRDefault="00BD7139" w:rsidP="00BD7139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2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73" name="Textfeld 473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7F7D84E" w14:textId="77777777" w:rsidR="00BD7139" w:rsidRPr="00204753" w:rsidRDefault="00BD7139" w:rsidP="00BD7139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8AF13" id="Gruppieren 469" o:spid="_x0000_s1238" style="position:absolute;left:0;text-align:left;margin-left:422.8pt;margin-top:563.7pt;width:59pt;height:20pt;z-index:252102656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">
                <v:group id="Gruppieren 470" o:spid="_x0000_s123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Eql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">
                  <v:shape id="Textfeld 471" o:spid="_x0000_s124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H9h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ewB/9nwhGQ0z8AAAD//wMAUEsBAi0AFAAGAAgAAAAhANvh9svuAAAAhQEAABMAAAAAAAAA&#10;AAAAAAAAAAAAAFtDb250ZW50X1R5cGVzXS54bWxQSwECLQAUAAYACAAAACEAWvQsW78AAAAVAQAA&#10;CwAAAAAAAAAAAAAAAAAfAQAAX3JlbHMvLnJlbHNQSwECLQAUAAYACAAAACEAM7B/YcYAAADcAAAA&#10;DwAAAAAAAAAAAAAAAAAHAgAAZHJzL2Rvd25yZXYueG1sUEsFBgAAAAADAAMAtwAAAPoCAAAAAA==&#10;" filled="f" stroked="f" strokeweight=".5pt">
                    <v:textbox>
                      <w:txbxContent>
                        <w:p w:rsidR="00BD7139" w:rsidRPr="000E4181" w:rsidRDefault="00BD7139" w:rsidP="00BD7139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C8</w:t>
                          </w:r>
                        </w:p>
                      </w:txbxContent>
                    </v:textbox>
                  </v:shape>
                  <v:shape id="Gleichschenkliges Dreieck 122" o:spid="_x0000_s124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" fillcolor="#7f7f7f [1612]" stroked="f" strokeweight="2pt"/>
                </v:group>
                <v:shape id="Textfeld 473" o:spid="_x0000_s1242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kSN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t/RX+z4QjIGc3AAAA//8DAFBLAQItABQABgAIAAAAIQDb4fbL7gAAAIUBAAATAAAAAAAA&#10;AAAAAAAAAAAAAABbQ29udGVudF9UeXBlc10ueG1sUEsBAi0AFAAGAAgAAAAhAFr0LFu/AAAAFQEA&#10;AAsAAAAAAAAAAAAAAAAAHwEAAF9yZWxzLy5yZWxzUEsBAi0AFAAGAAgAAAAhAKwuRI3HAAAA3AAA&#10;AA8AAAAAAAAAAAAAAAAABwIAAGRycy9kb3ducmV2LnhtbFBLBQYAAAAAAwADALcAAAD7AgAAAAA=&#10;" filled="f" stroked="f" strokeweight=".5pt">
                  <v:textbox>
                    <w:txbxContent>
                      <w:p w:rsidR="00BD7139" w:rsidRPr="00204753" w:rsidRDefault="00BD7139" w:rsidP="00BD7139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100608" behindDoc="0" locked="0" layoutInCell="1" allowOverlap="1" wp14:anchorId="0927B58F" wp14:editId="536CE0DA">
                <wp:simplePos x="0" y="0"/>
                <wp:positionH relativeFrom="column">
                  <wp:posOffset>-376478</wp:posOffset>
                </wp:positionH>
                <wp:positionV relativeFrom="paragraph">
                  <wp:posOffset>7036390</wp:posOffset>
                </wp:positionV>
                <wp:extent cx="749300" cy="254000"/>
                <wp:effectExtent l="0" t="0" r="0" b="0"/>
                <wp:wrapNone/>
                <wp:docPr id="464" name="Gruppieren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65" name="Gruppieren 465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66" name="Textfeld 466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D2B1744" w14:textId="77777777" w:rsidR="00BD7139" w:rsidRPr="000E4181" w:rsidRDefault="00BD7139" w:rsidP="00BD7139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7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68" name="Textfeld 468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2ADBE1" w14:textId="77777777" w:rsidR="00BD7139" w:rsidRPr="00204753" w:rsidRDefault="00BD7139" w:rsidP="00BD7139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3B1E6C" id="Gruppieren 464" o:spid="_x0000_s1243" style="position:absolute;left:0;text-align:left;margin-left:-29.65pt;margin-top:554.05pt;width:59pt;height:20pt;z-index:252100608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">
                <v:group id="Gruppieren 465" o:spid="_x0000_s124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n/g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jerOH3TDgC8vADAAD//wMAUEsBAi0AFAAGAAgAAAAhANvh9svuAAAAhQEAABMAAAAAAAAA&#10;AAAAAAAAAAAAAFtDb250ZW50X1R5cGVzXS54bWxQSwECLQAUAAYACAAAACEAWvQsW78AAAAVAQAA&#10;CwAAAAAAAAAAAAAAAAAfAQAAX3JlbHMvLnJlbHNQSwECLQAUAAYACAAAACEA6wJ/4MYAAADcAAAA&#10;DwAAAAAAAAAAAAAAAAAHAgAAZHJzL2Rvd25yZXYueG1sUEsFBgAAAAADAAMAtwAAAPoCAAAAAA==&#10;">
                  <v:shape id="Textfeld 466" o:spid="_x0000_s124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" filled="f" stroked="f" strokeweight=".5pt">
                    <v:textbox>
                      <w:txbxContent>
                        <w:p w:rsidR="00BD7139" w:rsidRPr="000E4181" w:rsidRDefault="00BD7139" w:rsidP="00BD7139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B11</w:t>
                          </w:r>
                        </w:p>
                      </w:txbxContent>
                    </v:textbox>
                  </v:shape>
                  <v:shape id="Gleichschenkliges Dreieck 122" o:spid="_x0000_s124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" fillcolor="#7f7f7f [1612]" stroked="f" strokeweight="2pt"/>
                </v:group>
                <v:shape id="Textfeld 468" o:spid="_x0000_s1247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" filled="f" stroked="f" strokeweight=".5pt">
                  <v:textbox>
                    <w:txbxContent>
                      <w:p w:rsidR="00BD7139" w:rsidRPr="00204753" w:rsidRDefault="00BD7139" w:rsidP="00BD7139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12FAE3FD" wp14:editId="3E091DC1">
                <wp:simplePos x="0" y="0"/>
                <wp:positionH relativeFrom="column">
                  <wp:posOffset>5294487</wp:posOffset>
                </wp:positionH>
                <wp:positionV relativeFrom="paragraph">
                  <wp:posOffset>5351515</wp:posOffset>
                </wp:positionV>
                <wp:extent cx="823517" cy="275739"/>
                <wp:effectExtent l="0" t="0" r="0" b="0"/>
                <wp:wrapNone/>
                <wp:docPr id="459" name="Gruppieren 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17" cy="275739"/>
                          <a:chOff x="0" y="-6276"/>
                          <a:chExt cx="823517" cy="275739"/>
                        </a:xfrm>
                      </wpg:grpSpPr>
                      <wpg:grpSp>
                        <wpg:cNvPr id="460" name="Gruppieren 460"/>
                        <wpg:cNvGrpSpPr/>
                        <wpg:grpSpPr>
                          <a:xfrm>
                            <a:off x="0" y="0"/>
                            <a:ext cx="781148" cy="269463"/>
                            <a:chOff x="0" y="0"/>
                            <a:chExt cx="781148" cy="269463"/>
                          </a:xfrm>
                        </wpg:grpSpPr>
                        <wps:wsp>
                          <wps:cNvPr id="461" name="Textfeld 461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C2EA1A" w14:textId="77777777" w:rsidR="00BD7139" w:rsidRPr="000E4181" w:rsidRDefault="00BD7139" w:rsidP="00BD7139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2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543" y="3839"/>
                              <a:ext cx="387605" cy="265624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63" name="Textfeld 463"/>
                        <wps:cNvSpPr txBox="1"/>
                        <wps:spPr>
                          <a:xfrm>
                            <a:off x="386358" y="-6276"/>
                            <a:ext cx="437159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172FF2" w14:textId="77777777" w:rsidR="00BD7139" w:rsidRPr="00204753" w:rsidRDefault="00BD7139" w:rsidP="00BD7139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43-46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1B440B" id="Gruppieren 459" o:spid="_x0000_s1248" style="position:absolute;left:0;text-align:left;margin-left:416.9pt;margin-top:421.4pt;width:64.85pt;height:21.7pt;z-index:252098560;mso-width-relative:margin;mso-height-relative:margin" coordorigin=",-62" coordsize="8235,2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">
                <v:group id="Gruppieren 460" o:spid="_x0000_s1249" style="position:absolute;width:7811;height:2694" coordsize="7811,2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x4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">
                  <v:shape id="Textfeld 461" o:spid="_x0000_s125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" filled="f" stroked="f" strokeweight=".5pt">
                    <v:textbox>
                      <w:txbxContent>
                        <w:p w:rsidR="00BD7139" w:rsidRPr="000E4181" w:rsidRDefault="00BD7139" w:rsidP="00BD7139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C8</w:t>
                          </w:r>
                        </w:p>
                      </w:txbxContent>
                    </v:textbox>
                  </v:shape>
                  <v:shape id="Gleichschenkliges Dreieck 122" o:spid="_x0000_s1251" type="#_x0000_t5" style="position:absolute;left:3935;top:38;width:3876;height:265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" fillcolor="#7f7f7f [1612]" stroked="f" strokeweight="2pt"/>
                </v:group>
                <v:shape id="Textfeld 463" o:spid="_x0000_s1252" type="#_x0000_t202" style="position:absolute;left:3863;top:-62;width:4372;height:1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9JQ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" filled="f" stroked="f" strokeweight=".5pt">
                  <v:textbox>
                    <w:txbxContent>
                      <w:p w:rsidR="00BD7139" w:rsidRPr="00204753" w:rsidRDefault="00BD7139" w:rsidP="00BD7139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43-46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E40F1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EC73B78" wp14:editId="3C4159F0">
                <wp:simplePos x="0" y="0"/>
                <wp:positionH relativeFrom="column">
                  <wp:posOffset>2339975</wp:posOffset>
                </wp:positionH>
                <wp:positionV relativeFrom="paragraph">
                  <wp:posOffset>4936842</wp:posOffset>
                </wp:positionV>
                <wp:extent cx="514350" cy="254000"/>
                <wp:effectExtent l="0" t="0" r="0" b="0"/>
                <wp:wrapNone/>
                <wp:docPr id="458" name="Textfeld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B9B9DE" w14:textId="77777777" w:rsidR="001E40F1" w:rsidRPr="000E4181" w:rsidRDefault="001E40F1" w:rsidP="001E40F1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6C78E" id="Textfeld 458" o:spid="_x0000_s1253" type="#_x0000_t202" style="position:absolute;left:0;text-align:left;margin-left:184.25pt;margin-top:388.75pt;width:40.5pt;height:20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" filled="f" stroked="f" strokeweight=".5pt">
                <v:textbox>
                  <w:txbxContent>
                    <w:p w:rsidR="001E40F1" w:rsidRPr="000E4181" w:rsidRDefault="001E40F1" w:rsidP="001E40F1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B11</w:t>
                      </w:r>
                    </w:p>
                  </w:txbxContent>
                </v:textbox>
              </v:shape>
            </w:pict>
          </mc:Fallback>
        </mc:AlternateContent>
      </w:r>
      <w:r w:rsidR="001E40F1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2242308" wp14:editId="2F60B164">
                <wp:simplePos x="0" y="0"/>
                <wp:positionH relativeFrom="column">
                  <wp:posOffset>5093636</wp:posOffset>
                </wp:positionH>
                <wp:positionV relativeFrom="paragraph">
                  <wp:posOffset>3713029</wp:posOffset>
                </wp:positionV>
                <wp:extent cx="514350" cy="254000"/>
                <wp:effectExtent l="0" t="0" r="0" b="0"/>
                <wp:wrapNone/>
                <wp:docPr id="455" name="Textfeld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6752C7" w14:textId="77777777" w:rsidR="001E40F1" w:rsidRPr="000E4181" w:rsidRDefault="001E40F1" w:rsidP="001E40F1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55" o:spid="_x0000_s1254" type="#_x0000_t202" style="position:absolute;left:0;text-align:left;margin-left:401.05pt;margin-top:292.35pt;width:40.5pt;height:20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" filled="f" stroked="f" strokeweight=".5pt">
                <v:textbox>
                  <w:txbxContent>
                    <w:p w:rsidR="001E40F1" w:rsidRPr="000E4181" w:rsidRDefault="001E40F1" w:rsidP="001E40F1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C8</w:t>
                      </w:r>
                    </w:p>
                  </w:txbxContent>
                </v:textbox>
              </v:shape>
            </w:pict>
          </mc:Fallback>
        </mc:AlternateContent>
      </w:r>
      <w:r w:rsidR="00CE074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B8207BF" wp14:editId="366FE9A1">
                <wp:simplePos x="0" y="0"/>
                <wp:positionH relativeFrom="column">
                  <wp:posOffset>408623</wp:posOffset>
                </wp:positionH>
                <wp:positionV relativeFrom="paragraph">
                  <wp:posOffset>7289800</wp:posOffset>
                </wp:positionV>
                <wp:extent cx="890587" cy="99695"/>
                <wp:effectExtent l="0" t="0" r="5080" b="0"/>
                <wp:wrapNone/>
                <wp:docPr id="140" name="Rechteck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0587" cy="99695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5660E" id="Rechteck 140" o:spid="_x0000_s1026" style="position:absolute;margin-left:32.2pt;margin-top:574pt;width:70.1pt;height:7.8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" fillcolor="yellow" stroked="f" strokeweight="2pt">
                <v:fill opacity="19789f"/>
              </v:rect>
            </w:pict>
          </mc:Fallback>
        </mc:AlternateContent>
      </w:r>
      <w:r w:rsidR="00CE074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E6284A6" wp14:editId="2487D93B">
                <wp:simplePos x="0" y="0"/>
                <wp:positionH relativeFrom="column">
                  <wp:posOffset>422910</wp:posOffset>
                </wp:positionH>
                <wp:positionV relativeFrom="paragraph">
                  <wp:posOffset>7156450</wp:posOffset>
                </wp:positionV>
                <wp:extent cx="2390458" cy="138112"/>
                <wp:effectExtent l="0" t="0" r="0" b="0"/>
                <wp:wrapNone/>
                <wp:docPr id="139" name="Rechteck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458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F248F" id="Rechteck 139" o:spid="_x0000_s1026" style="position:absolute;margin-left:33.3pt;margin-top:563.5pt;width:188.25pt;height:10.8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" fillcolor="yellow" stroked="f" strokeweight="2pt">
                <v:fill opacity="19789f"/>
              </v:rect>
            </w:pict>
          </mc:Fallback>
        </mc:AlternateContent>
      </w:r>
      <w:r w:rsidR="00CE074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AA568E8" wp14:editId="06B62FCD">
                <wp:simplePos x="0" y="0"/>
                <wp:positionH relativeFrom="column">
                  <wp:posOffset>541973</wp:posOffset>
                </wp:positionH>
                <wp:positionV relativeFrom="paragraph">
                  <wp:posOffset>7023100</wp:posOffset>
                </wp:positionV>
                <wp:extent cx="2271712" cy="138112"/>
                <wp:effectExtent l="0" t="0" r="0" b="0"/>
                <wp:wrapNone/>
                <wp:docPr id="138" name="Rechteck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712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44309" id="Rechteck 138" o:spid="_x0000_s1026" style="position:absolute;margin-left:42.7pt;margin-top:553pt;width:178.85pt;height:10.8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" fillcolor="yellow" stroked="f" strokeweight="2pt">
                <v:fill opacity="19789f"/>
              </v:rect>
            </w:pict>
          </mc:Fallback>
        </mc:AlternateContent>
      </w:r>
      <w:r w:rsidR="00CE074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65482B3" wp14:editId="4326BB7C">
                <wp:simplePos x="0" y="0"/>
                <wp:positionH relativeFrom="column">
                  <wp:posOffset>2932748</wp:posOffset>
                </wp:positionH>
                <wp:positionV relativeFrom="paragraph">
                  <wp:posOffset>7380288</wp:posOffset>
                </wp:positionV>
                <wp:extent cx="657225" cy="138112"/>
                <wp:effectExtent l="0" t="0" r="9525" b="0"/>
                <wp:wrapNone/>
                <wp:docPr id="137" name="Rechteck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D6CF41" id="Rechteck 137" o:spid="_x0000_s1026" style="position:absolute;margin-left:230.95pt;margin-top:581.15pt;width:51.75pt;height:10.8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CE074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FF34F33" wp14:editId="7432387B">
                <wp:simplePos x="0" y="0"/>
                <wp:positionH relativeFrom="column">
                  <wp:posOffset>2932430</wp:posOffset>
                </wp:positionH>
                <wp:positionV relativeFrom="paragraph">
                  <wp:posOffset>7251382</wp:posOffset>
                </wp:positionV>
                <wp:extent cx="2438400" cy="138112"/>
                <wp:effectExtent l="0" t="0" r="0" b="0"/>
                <wp:wrapNone/>
                <wp:docPr id="136" name="Rechteck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70EA1" id="Rechteck 136" o:spid="_x0000_s1026" style="position:absolute;margin-left:230.9pt;margin-top:570.95pt;width:192pt;height:10.8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" fillcolor="yellow" stroked="f" strokeweight="2pt">
                <v:fill opacity="19789f"/>
              </v:rect>
            </w:pict>
          </mc:Fallback>
        </mc:AlternateContent>
      </w:r>
      <w:r w:rsidR="00CE074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5ADC889" wp14:editId="36F3015E">
                <wp:simplePos x="0" y="0"/>
                <wp:positionH relativeFrom="column">
                  <wp:posOffset>2923223</wp:posOffset>
                </wp:positionH>
                <wp:positionV relativeFrom="paragraph">
                  <wp:posOffset>7118350</wp:posOffset>
                </wp:positionV>
                <wp:extent cx="2438400" cy="138112"/>
                <wp:effectExtent l="0" t="0" r="0" b="0"/>
                <wp:wrapNone/>
                <wp:docPr id="135" name="Rechteck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F37D5" id="Rechteck 135" o:spid="_x0000_s1026" style="position:absolute;margin-left:230.2pt;margin-top:560.5pt;width:192pt;height:10.8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" fillcolor="yellow" stroked="f" strokeweight="2pt">
                <v:fill opacity="19789f"/>
              </v:rect>
            </w:pict>
          </mc:Fallback>
        </mc:AlternateContent>
      </w:r>
      <w:r w:rsidR="00CE074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3884592" wp14:editId="3DE1C463">
                <wp:simplePos x="0" y="0"/>
                <wp:positionH relativeFrom="column">
                  <wp:posOffset>3151822</wp:posOffset>
                </wp:positionH>
                <wp:positionV relativeFrom="paragraph">
                  <wp:posOffset>5308600</wp:posOffset>
                </wp:positionV>
                <wp:extent cx="1666875" cy="138112"/>
                <wp:effectExtent l="0" t="0" r="9525" b="0"/>
                <wp:wrapNone/>
                <wp:docPr id="134" name="Rechteck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13811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29B3E7" id="Rechteck 134" o:spid="_x0000_s1026" style="position:absolute;margin-left:248.15pt;margin-top:418pt;width:131.25pt;height:10.8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" fillcolor="yellow" stroked="f" strokeweight="2pt">
                <v:fill opacity="19789f"/>
              </v:rect>
            </w:pict>
          </mc:Fallback>
        </mc:AlternateContent>
      </w:r>
      <w:r w:rsidR="008D7708">
        <w:rPr>
          <w:noProof/>
          <w:sz w:val="20"/>
          <w:szCs w:val="16"/>
        </w:rPr>
        <w:drawing>
          <wp:inline distT="0" distB="0" distL="0" distR="0" wp14:anchorId="1937D558" wp14:editId="0E006079">
            <wp:extent cx="5753100" cy="8134350"/>
            <wp:effectExtent l="0" t="0" r="0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02B46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598FC56" w14:textId="77777777" w:rsidR="008D7708" w:rsidRDefault="00BD7139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3F81AAB8" wp14:editId="6C7F277D">
                <wp:simplePos x="0" y="0"/>
                <wp:positionH relativeFrom="column">
                  <wp:posOffset>-334381</wp:posOffset>
                </wp:positionH>
                <wp:positionV relativeFrom="paragraph">
                  <wp:posOffset>3454272</wp:posOffset>
                </wp:positionV>
                <wp:extent cx="749300" cy="254000"/>
                <wp:effectExtent l="0" t="0" r="0" b="0"/>
                <wp:wrapNone/>
                <wp:docPr id="433" name="Gruppieren 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34" name="Gruppieren 43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35" name="Textfeld 43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E85BB71" w14:textId="77777777" w:rsidR="00BD7139" w:rsidRPr="000E4181" w:rsidRDefault="00BD7139" w:rsidP="00BD7139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37" name="Textfeld 43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95077C" w14:textId="77777777" w:rsidR="00BD7139" w:rsidRPr="00204753" w:rsidRDefault="00BD7139" w:rsidP="00BD7139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C452C9" id="Gruppieren 433" o:spid="_x0000_s1255" style="position:absolute;left:0;text-align:left;margin-left:-26.35pt;margin-top:272pt;width:59pt;height:20pt;z-index:252104704;mso-width-relative:margin;mso-height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">
                <v:group id="Gruppieren 434" o:spid="_x0000_s1256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fVm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l/31ZsYAAADcAAAA&#10;DwAAAAAAAAAAAAAAAAAHAgAAZHJzL2Rvd25yZXYueG1sUEsFBgAAAAADAAMAtwAAAPoCAAAAAA==&#10;">
                  <v:shape id="Textfeld 435" o:spid="_x0000_s1257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cCi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L8xz+z4QjINd/AAAA//8DAFBLAQItABQABgAIAAAAIQDb4fbL7gAAAIUBAAATAAAAAAAA&#10;AAAAAAAAAAAAAABbQ29udGVudF9UeXBlc10ueG1sUEsBAi0AFAAGAAgAAAAhAFr0LFu/AAAAFQEA&#10;AAsAAAAAAAAAAAAAAAAAHwEAAF9yZWxzLy5yZWxzUEsBAi0AFAAGAAgAAAAhANrhwKLHAAAA3AAA&#10;AA8AAAAAAAAAAAAAAAAABwIAAGRycy9kb3ducmV2LnhtbFBLBQYAAAAAAwADALcAAAD7AgAAAAA=&#10;" filled="f" stroked="f" strokeweight=".5pt">
                    <v:textbox>
                      <w:txbxContent>
                        <w:p w:rsidR="00BD7139" w:rsidRPr="000E4181" w:rsidRDefault="00BD7139" w:rsidP="00BD7139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C9</w:t>
                          </w:r>
                        </w:p>
                      </w:txbxContent>
                    </v:textbox>
                  </v:shape>
                  <v:shape id="Gleichschenkliges Dreieck 122" o:spid="_x0000_s1258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" fillcolor="#7f7f7f [1612]" stroked="f" strokeweight="2pt"/>
                </v:group>
                <v:shape id="Textfeld 437" o:spid="_x0000_s1259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/tO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t9R3+z4QjIGc3AAAA//8DAFBLAQItABQABgAIAAAAIQDb4fbL7gAAAIUBAAATAAAAAAAA&#10;AAAAAAAAAAAAAABbQ29udGVudF9UeXBlc10ueG1sUEsBAi0AFAAGAAgAAAAhAFr0LFu/AAAAFQEA&#10;AAsAAAAAAAAAAAAAAAAAHwEAAF9yZWxzLy5yZWxzUEsBAi0AFAAGAAgAAAAhAEV/+07HAAAA3AAA&#10;AA8AAAAAAAAAAAAAAAAABwIAAGRycy9kb3ducmV2LnhtbFBLBQYAAAAAAwADALcAAAD7AgAAAAA=&#10;" filled="f" stroked="f" strokeweight=".5pt">
                  <v:textbox>
                    <w:txbxContent>
                      <w:p w:rsidR="00BD7139" w:rsidRPr="00204753" w:rsidRDefault="00BD7139" w:rsidP="00BD7139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651ACDA9" wp14:editId="5050B1EC">
                <wp:simplePos x="0" y="0"/>
                <wp:positionH relativeFrom="column">
                  <wp:posOffset>2799553</wp:posOffset>
                </wp:positionH>
                <wp:positionV relativeFrom="paragraph">
                  <wp:posOffset>684390</wp:posOffset>
                </wp:positionV>
                <wp:extent cx="514350" cy="254000"/>
                <wp:effectExtent l="0" t="0" r="0" b="0"/>
                <wp:wrapNone/>
                <wp:docPr id="476" name="Textfeld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72B7D4" w14:textId="77777777" w:rsidR="00BD7139" w:rsidRPr="000E4181" w:rsidRDefault="00BD7139" w:rsidP="00BD7139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76" o:spid="_x0000_s1260" type="#_x0000_t202" style="position:absolute;left:0;text-align:left;margin-left:220.45pt;margin-top:53.9pt;width:40.5pt;height:20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" filled="f" stroked="f" strokeweight=".5pt">
                <v:textbox>
                  <w:txbxContent>
                    <w:p w:rsidR="00BD7139" w:rsidRPr="000E4181" w:rsidRDefault="00BD7139" w:rsidP="00BD7139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C9</w:t>
                      </w:r>
                    </w:p>
                  </w:txbxContent>
                </v:textbox>
              </v:shape>
            </w:pict>
          </mc:Fallback>
        </mc:AlternateContent>
      </w:r>
      <w:r w:rsidR="008D7708">
        <w:rPr>
          <w:noProof/>
          <w:sz w:val="20"/>
          <w:szCs w:val="16"/>
        </w:rPr>
        <w:drawing>
          <wp:inline distT="0" distB="0" distL="0" distR="0" wp14:anchorId="42C6894B" wp14:editId="558DE4ED">
            <wp:extent cx="5753100" cy="8143875"/>
            <wp:effectExtent l="0" t="0" r="0" b="9525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55C44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3815B31" w14:textId="77777777" w:rsidR="008D7708" w:rsidRDefault="008D7708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3F943A67" wp14:editId="3491673F">
            <wp:extent cx="5753100" cy="8134350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4535E" w14:textId="77777777" w:rsidR="008D7708" w:rsidRDefault="008D7708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94F44EA" w14:textId="77777777" w:rsidR="008D7708" w:rsidRDefault="008318A4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4932AFF5" wp14:editId="38951C33">
            <wp:extent cx="5753100" cy="8134350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3CA4D" w14:textId="77777777" w:rsidR="008318A4" w:rsidRDefault="008318A4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F44F192" w14:textId="77777777" w:rsidR="008D7708" w:rsidRDefault="008318A4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4B67B455" wp14:editId="647DF89E">
            <wp:extent cx="5753100" cy="8134350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442C9" w14:textId="77777777" w:rsidR="008318A4" w:rsidRDefault="008318A4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FB2DD34" w14:textId="77777777" w:rsidR="008D7708" w:rsidRDefault="008318A4" w:rsidP="008318A4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4FB7BA23" wp14:editId="566CAA67">
            <wp:extent cx="5753100" cy="8134350"/>
            <wp:effectExtent l="0" t="0" r="0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7708" w:rsidSect="0038709B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1907" w:h="16839" w:code="9"/>
      <w:pgMar w:top="568" w:right="1701" w:bottom="851" w:left="1134" w:header="572" w:footer="17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23A529" w14:textId="77777777" w:rsidR="00D171A7" w:rsidRDefault="00D171A7">
      <w:pPr>
        <w:spacing w:before="0"/>
      </w:pPr>
      <w:r>
        <w:separator/>
      </w:r>
    </w:p>
  </w:endnote>
  <w:endnote w:type="continuationSeparator" w:id="0">
    <w:p w14:paraId="43FE0C0E" w14:textId="77777777" w:rsidR="00D171A7" w:rsidRDefault="00D171A7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Futura Md BT">
    <w:altName w:val="Segoe UI Semibold"/>
    <w:charset w:val="00"/>
    <w:family w:val="swiss"/>
    <w:pitch w:val="variable"/>
    <w:sig w:usb0="00000001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utura-Book">
    <w:altName w:val="Vrinda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119DE8" w14:textId="77777777" w:rsidR="00CA21DD" w:rsidRDefault="00CA21DD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57" w:type="dxa"/>
        <w:bottom w:w="57" w:type="dxa"/>
      </w:tblCellMar>
      <w:tblLook w:val="04A0" w:firstRow="1" w:lastRow="0" w:firstColumn="1" w:lastColumn="0" w:noHBand="0" w:noVBand="1"/>
    </w:tblPr>
    <w:tblGrid>
      <w:gridCol w:w="2977"/>
      <w:gridCol w:w="3860"/>
      <w:gridCol w:w="2235"/>
    </w:tblGrid>
    <w:tr w:rsidR="0003696D" w:rsidRPr="008667C8" w14:paraId="7EA582FE" w14:textId="77777777" w:rsidTr="00D61A53">
      <w:trPr>
        <w:trHeight w:hRule="exact" w:val="737"/>
      </w:trPr>
      <w:tc>
        <w:tcPr>
          <w:tcW w:w="2977" w:type="dxa"/>
          <w:vAlign w:val="bottom"/>
        </w:tcPr>
        <w:p w14:paraId="0F0759FA" w14:textId="77777777" w:rsidR="0003696D" w:rsidRPr="005F3383" w:rsidRDefault="0003696D" w:rsidP="0003696D">
          <w:pPr>
            <w:tabs>
              <w:tab w:val="left" w:pos="2100"/>
            </w:tabs>
            <w:spacing w:before="0"/>
            <w:jc w:val="left"/>
            <w:rPr>
              <w:rFonts w:eastAsiaTheme="minorHAnsi" w:cstheme="minorBidi"/>
              <w:sz w:val="20"/>
              <w:lang w:eastAsia="en-US"/>
            </w:rPr>
          </w:pPr>
          <w:r w:rsidRPr="005F3383">
            <w:rPr>
              <w:sz w:val="20"/>
            </w:rPr>
            <w:t xml:space="preserve">Seite </w:t>
          </w:r>
          <w:r w:rsidRPr="005F3383">
            <w:rPr>
              <w:rFonts w:eastAsiaTheme="minorHAnsi" w:cstheme="minorBidi"/>
              <w:sz w:val="20"/>
              <w:lang w:eastAsia="en-US"/>
            </w:rPr>
            <w:fldChar w:fldCharType="begin"/>
          </w:r>
          <w:r w:rsidRPr="005F3383">
            <w:rPr>
              <w:rFonts w:eastAsiaTheme="minorHAnsi" w:cstheme="minorBidi"/>
              <w:sz w:val="20"/>
              <w:lang w:eastAsia="en-US"/>
            </w:rPr>
            <w:instrText>PAGE   \* MERGEFORMAT</w:instrText>
          </w:r>
          <w:r w:rsidRPr="005F3383">
            <w:rPr>
              <w:rFonts w:eastAsiaTheme="minorHAnsi" w:cstheme="minorBidi"/>
              <w:sz w:val="20"/>
              <w:lang w:eastAsia="en-US"/>
            </w:rPr>
            <w:fldChar w:fldCharType="separate"/>
          </w:r>
          <w:r w:rsidRPr="005F3383">
            <w:rPr>
              <w:rFonts w:eastAsiaTheme="minorHAnsi" w:cstheme="minorBidi"/>
              <w:sz w:val="20"/>
              <w:lang w:eastAsia="en-US"/>
            </w:rPr>
            <w:t>1</w:t>
          </w:r>
          <w:r w:rsidRPr="005F3383">
            <w:rPr>
              <w:rFonts w:eastAsiaTheme="minorHAnsi" w:cstheme="minorBidi"/>
              <w:sz w:val="20"/>
              <w:lang w:eastAsia="en-US"/>
            </w:rPr>
            <w:fldChar w:fldCharType="end"/>
          </w:r>
          <w:r w:rsidRPr="005F3383">
            <w:rPr>
              <w:rFonts w:eastAsiaTheme="minorHAnsi" w:cstheme="minorBidi"/>
              <w:sz w:val="20"/>
              <w:lang w:eastAsia="en-US"/>
            </w:rPr>
            <w:t xml:space="preserve"> </w:t>
          </w:r>
          <w:sdt>
            <w:sdtPr>
              <w:rPr>
                <w:rFonts w:eastAsiaTheme="minorHAnsi" w:cstheme="minorBidi"/>
                <w:sz w:val="20"/>
                <w:lang w:eastAsia="en-US"/>
              </w:rPr>
              <w:id w:val="1794715374"/>
              <w:docPartObj>
                <w:docPartGallery w:val="Page Numbers (Top of Page)"/>
                <w:docPartUnique/>
              </w:docPartObj>
            </w:sdtPr>
            <w:sdtEndPr/>
            <w:sdtContent>
              <w:r w:rsidRPr="005F3383">
                <w:rPr>
                  <w:rFonts w:eastAsiaTheme="minorHAnsi" w:cstheme="minorBidi"/>
                  <w:sz w:val="20"/>
                  <w:lang w:eastAsia="en-US"/>
                </w:rPr>
                <w:t xml:space="preserve">von </w:t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fldChar w:fldCharType="begin"/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instrText xml:space="preserve"> NUMPAGES  \* Arabic  \* MERGEFORMAT </w:instrText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fldChar w:fldCharType="separate"/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t>26</w:t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fldChar w:fldCharType="end"/>
              </w:r>
            </w:sdtContent>
          </w:sdt>
        </w:p>
        <w:p w14:paraId="28137781" w14:textId="77777777" w:rsidR="0003696D" w:rsidRPr="008667C8" w:rsidRDefault="0003696D" w:rsidP="0003696D">
          <w:pPr>
            <w:tabs>
              <w:tab w:val="left" w:pos="2100"/>
            </w:tabs>
            <w:spacing w:before="0"/>
            <w:jc w:val="left"/>
            <w:rPr>
              <w:color w:val="228B22"/>
              <w:sz w:val="16"/>
              <w:szCs w:val="16"/>
            </w:rPr>
          </w:pPr>
          <w:r w:rsidRPr="000C52BA">
            <w:rPr>
              <w:rFonts w:eastAsiaTheme="minorHAnsi" w:cstheme="minorBidi"/>
              <w:b/>
              <w:color w:val="228B22"/>
              <w:sz w:val="20"/>
              <w:lang w:eastAsia="en-US"/>
            </w:rPr>
            <w:t xml:space="preserve">VSME </w:t>
          </w: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BASICS 2026</w:t>
          </w:r>
        </w:p>
      </w:tc>
      <w:tc>
        <w:tcPr>
          <w:tcW w:w="3860" w:type="dxa"/>
          <w:vAlign w:val="bottom"/>
        </w:tcPr>
        <w:p w14:paraId="0DDC65BC" w14:textId="77777777" w:rsidR="0003696D" w:rsidRDefault="0003696D" w:rsidP="0003696D">
          <w:pPr>
            <w:tabs>
              <w:tab w:val="center" w:pos="4536"/>
              <w:tab w:val="right" w:pos="9072"/>
              <w:tab w:val="left" w:pos="9781"/>
            </w:tabs>
            <w:spacing w:before="0"/>
            <w:jc w:val="center"/>
            <w:rPr>
              <w:sz w:val="20"/>
            </w:rPr>
          </w:pPr>
          <w:r w:rsidRPr="0038709B">
            <w:rPr>
              <w:noProof/>
              <w:sz w:val="20"/>
            </w:rPr>
            <w:drawing>
              <wp:anchor distT="0" distB="0" distL="114300" distR="114300" simplePos="0" relativeHeight="251662336" behindDoc="0" locked="0" layoutInCell="1" allowOverlap="1" wp14:anchorId="57A7F03B" wp14:editId="60B7F4E2">
                <wp:simplePos x="0" y="0"/>
                <wp:positionH relativeFrom="column">
                  <wp:posOffset>434975</wp:posOffset>
                </wp:positionH>
                <wp:positionV relativeFrom="paragraph">
                  <wp:posOffset>85725</wp:posOffset>
                </wp:positionV>
                <wp:extent cx="1471930" cy="171450"/>
                <wp:effectExtent l="0" t="0" r="0" b="0"/>
                <wp:wrapNone/>
                <wp:docPr id="163" name="Grafik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91249725-4F26-47D7-859E-31E4DED92020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Grafik 14">
                          <a:extLst>
                            <a:ext uri="{FF2B5EF4-FFF2-40B4-BE49-F238E27FC236}">
                              <a16:creationId xmlns:a16="http://schemas.microsoft.com/office/drawing/2014/main" id="{91249725-4F26-47D7-859E-31E4DED92020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193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2235" w:type="dxa"/>
          <w:vAlign w:val="bottom"/>
        </w:tcPr>
        <w:p w14:paraId="5B3796EA" w14:textId="010DBDDD" w:rsidR="0003696D" w:rsidRPr="009B73C0" w:rsidRDefault="0003696D" w:rsidP="0003696D">
          <w:pPr>
            <w:tabs>
              <w:tab w:val="left" w:pos="1731"/>
            </w:tabs>
            <w:spacing w:before="0"/>
            <w:ind w:right="-110"/>
            <w:jc w:val="right"/>
            <w:rPr>
              <w:rFonts w:eastAsiaTheme="minorHAnsi" w:cstheme="minorBidi"/>
              <w:b/>
              <w:color w:val="00B0F0"/>
              <w:sz w:val="20"/>
              <w:lang w:eastAsia="en-US"/>
            </w:rPr>
          </w:pPr>
          <w:r w:rsidRPr="009B73C0">
            <w:rPr>
              <w:rFonts w:eastAsiaTheme="minorHAnsi" w:cstheme="minorBidi"/>
              <w:b/>
              <w:color w:val="228B22"/>
              <w:sz w:val="20"/>
              <w:lang w:eastAsia="en-US"/>
            </w:rPr>
            <w:t xml:space="preserve">Praxishilfe </w:t>
          </w:r>
          <w:r w:rsidR="006B690D">
            <w:rPr>
              <w:rFonts w:eastAsiaTheme="minorHAnsi" w:cstheme="minorBidi"/>
              <w:b/>
              <w:color w:val="228B22"/>
              <w:sz w:val="20"/>
              <w:lang w:eastAsia="en-US"/>
            </w:rPr>
            <w:t>5</w:t>
          </w: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/</w:t>
          </w:r>
          <w:r w:rsidR="006B690D">
            <w:rPr>
              <w:rFonts w:eastAsiaTheme="minorHAnsi" w:cstheme="minorBidi"/>
              <w:b/>
              <w:color w:val="228B22"/>
              <w:sz w:val="20"/>
              <w:lang w:eastAsia="en-US"/>
            </w:rPr>
            <w:t>10</w:t>
          </w:r>
          <w:bookmarkStart w:id="1" w:name="_GoBack"/>
          <w:bookmarkEnd w:id="1"/>
        </w:p>
      </w:tc>
    </w:tr>
  </w:tbl>
  <w:p w14:paraId="2E9F515F" w14:textId="77777777" w:rsidR="001E1F96" w:rsidRPr="0038709B" w:rsidRDefault="001E1F96" w:rsidP="00CB2FA1">
    <w:pPr>
      <w:pStyle w:val="Fuzeile"/>
      <w:rPr>
        <w:rFonts w:eastAsiaTheme="minorHAnsi"/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182B39" w14:textId="77777777" w:rsidR="001E1F96" w:rsidRPr="00870FFE" w:rsidRDefault="00CA4B53" w:rsidP="00CA4B53">
    <w:pPr>
      <w:tabs>
        <w:tab w:val="center" w:pos="4536"/>
        <w:tab w:val="right" w:pos="9072"/>
      </w:tabs>
      <w:spacing w:before="520" w:after="120"/>
      <w:jc w:val="left"/>
      <w:rPr>
        <w:rFonts w:eastAsiaTheme="minorHAnsi"/>
        <w:sz w:val="20"/>
        <w:lang w:eastAsia="en-US"/>
      </w:rPr>
    </w:pPr>
    <w:r w:rsidRPr="006C672A">
      <w:rPr>
        <w:sz w:val="20"/>
      </w:rPr>
      <w:t xml:space="preserve">Seite: </w:t>
    </w:r>
    <w:r w:rsidRPr="006C672A">
      <w:rPr>
        <w:rFonts w:eastAsiaTheme="minorHAnsi" w:cstheme="minorBidi"/>
        <w:sz w:val="20"/>
        <w:lang w:eastAsia="en-US"/>
      </w:rPr>
      <w:fldChar w:fldCharType="begin"/>
    </w:r>
    <w:r w:rsidRPr="006C672A">
      <w:rPr>
        <w:rFonts w:eastAsiaTheme="minorHAnsi" w:cstheme="minorBidi"/>
        <w:sz w:val="20"/>
        <w:lang w:eastAsia="en-US"/>
      </w:rPr>
      <w:instrText>PAGE   \* MERGEFORMAT</w:instrText>
    </w:r>
    <w:r w:rsidRPr="006C672A">
      <w:rPr>
        <w:rFonts w:eastAsiaTheme="minorHAnsi" w:cstheme="minorBidi"/>
        <w:sz w:val="20"/>
        <w:lang w:eastAsia="en-US"/>
      </w:rPr>
      <w:fldChar w:fldCharType="separate"/>
    </w:r>
    <w:r>
      <w:rPr>
        <w:rFonts w:eastAsiaTheme="minorHAnsi" w:cstheme="minorBidi"/>
        <w:sz w:val="20"/>
        <w:lang w:eastAsia="en-US"/>
      </w:rPr>
      <w:t>1</w:t>
    </w:r>
    <w:r w:rsidRPr="006C672A">
      <w:rPr>
        <w:rFonts w:eastAsiaTheme="minorHAnsi" w:cstheme="minorBidi"/>
        <w:sz w:val="20"/>
        <w:lang w:eastAsia="en-US"/>
      </w:rPr>
      <w:fldChar w:fldCharType="end"/>
    </w:r>
    <w:r w:rsidRPr="006C672A">
      <w:rPr>
        <w:rFonts w:asciiTheme="minorHAnsi" w:eastAsiaTheme="minorHAnsi" w:hAnsiTheme="minorHAnsi" w:cstheme="minorBidi"/>
        <w:sz w:val="20"/>
        <w:lang w:eastAsia="en-US"/>
      </w:rPr>
      <w:t xml:space="preserve"> </w:t>
    </w:r>
    <w:sdt>
      <w:sdtPr>
        <w:rPr>
          <w:rFonts w:asciiTheme="minorHAnsi" w:eastAsiaTheme="minorHAnsi" w:hAnsiTheme="minorHAnsi" w:cstheme="minorBidi"/>
          <w:sz w:val="20"/>
          <w:lang w:eastAsia="en-US"/>
        </w:rPr>
        <w:id w:val="1785612952"/>
        <w:docPartObj>
          <w:docPartGallery w:val="Page Numbers (Top of Page)"/>
          <w:docPartUnique/>
        </w:docPartObj>
      </w:sdtPr>
      <w:sdtEndPr/>
      <w:sdtContent>
        <w:r w:rsidRPr="006C672A">
          <w:rPr>
            <w:rFonts w:eastAsiaTheme="minorHAnsi" w:cstheme="minorBidi"/>
            <w:sz w:val="20"/>
            <w:lang w:eastAsia="en-US"/>
          </w:rPr>
          <w:t xml:space="preserve">von </w:t>
        </w:r>
        <w:r w:rsidRPr="006C672A">
          <w:rPr>
            <w:rFonts w:eastAsiaTheme="minorHAnsi" w:cstheme="minorBidi"/>
            <w:sz w:val="20"/>
            <w:lang w:eastAsia="en-US"/>
          </w:rPr>
          <w:fldChar w:fldCharType="begin"/>
        </w:r>
        <w:r w:rsidRPr="006C672A">
          <w:rPr>
            <w:rFonts w:eastAsiaTheme="minorHAnsi" w:cstheme="minorBidi"/>
            <w:sz w:val="20"/>
            <w:lang w:eastAsia="en-US"/>
          </w:rPr>
          <w:instrText xml:space="preserve"> NUMPAGES  \* Arabic  \* MERGEFORMAT </w:instrText>
        </w:r>
        <w:r w:rsidRPr="006C672A">
          <w:rPr>
            <w:rFonts w:eastAsiaTheme="minorHAnsi" w:cstheme="minorBidi"/>
            <w:sz w:val="20"/>
            <w:lang w:eastAsia="en-US"/>
          </w:rPr>
          <w:fldChar w:fldCharType="separate"/>
        </w:r>
        <w:r>
          <w:rPr>
            <w:rFonts w:eastAsiaTheme="minorHAnsi" w:cstheme="minorBidi"/>
            <w:sz w:val="20"/>
            <w:lang w:eastAsia="en-US"/>
          </w:rPr>
          <w:t>3</w:t>
        </w:r>
        <w:r w:rsidRPr="006C672A">
          <w:rPr>
            <w:rFonts w:eastAsiaTheme="minorHAnsi" w:cstheme="minorBidi"/>
            <w:sz w:val="20"/>
            <w:lang w:eastAsia="en-US"/>
          </w:rPr>
          <w:fldChar w:fldCharType="end"/>
        </w:r>
      </w:sdtContent>
    </w:sdt>
    <w:r>
      <w:rPr>
        <w:sz w:val="20"/>
      </w:rPr>
      <w:tab/>
    </w:r>
    <w:r>
      <w:rPr>
        <w:sz w:val="20"/>
      </w:rPr>
      <w:tab/>
    </w:r>
    <w:r w:rsidRPr="00E211D2">
      <w:rPr>
        <w:rFonts w:eastAsiaTheme="minorHAnsi" w:cstheme="minorBidi"/>
        <w:b/>
        <w:color w:val="00B0F0"/>
        <w:sz w:val="20"/>
        <w:lang w:eastAsia="en-US"/>
      </w:rPr>
      <w:t>AUDfIT</w:t>
    </w:r>
    <w:r w:rsidRPr="00184E10">
      <w:rPr>
        <w:rFonts w:eastAsiaTheme="minorHAnsi" w:cstheme="minorBidi"/>
        <w:b/>
        <w:color w:val="00B0F0"/>
        <w:sz w:val="20"/>
        <w:vertAlign w:val="superscript"/>
        <w:lang w:eastAsia="en-US"/>
      </w:rPr>
      <w:t>®</w:t>
    </w:r>
    <w:r w:rsidRPr="00E211D2">
      <w:rPr>
        <w:rFonts w:eastAsiaTheme="minorHAnsi" w:cstheme="minorBidi"/>
        <w:b/>
        <w:color w:val="00B0F0"/>
        <w:sz w:val="20"/>
        <w:lang w:eastAsia="en-US"/>
      </w:rPr>
      <w:t>-</w:t>
    </w:r>
    <w:r>
      <w:rPr>
        <w:rFonts w:eastAsiaTheme="minorHAnsi" w:cstheme="minorBidi"/>
        <w:b/>
        <w:color w:val="00B0F0"/>
        <w:sz w:val="20"/>
        <w:lang w:eastAsia="en-US"/>
      </w:rPr>
      <w:t>Prüferhilfe 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300151" w14:textId="77777777" w:rsidR="00D171A7" w:rsidRDefault="00D171A7" w:rsidP="00EE217B">
      <w:pPr>
        <w:pStyle w:val="Fuzeile"/>
      </w:pPr>
    </w:p>
    <w:p w14:paraId="30AF47AF" w14:textId="77777777" w:rsidR="00D171A7" w:rsidRPr="00EE217B" w:rsidRDefault="00D171A7" w:rsidP="00EE217B">
      <w:pPr>
        <w:spacing w:before="0"/>
        <w:jc w:val="center"/>
      </w:pPr>
      <w:r w:rsidRPr="00027F72">
        <w:separator/>
      </w:r>
      <w:r w:rsidRPr="00027F72">
        <w:separator/>
      </w:r>
    </w:p>
  </w:footnote>
  <w:footnote w:type="continuationSeparator" w:id="0">
    <w:p w14:paraId="5DAC0B61" w14:textId="77777777" w:rsidR="00D171A7" w:rsidRDefault="00D171A7" w:rsidP="00711AB6">
      <w:pPr>
        <w:spacing w:before="0"/>
        <w:jc w:val="center"/>
      </w:pPr>
    </w:p>
    <w:p w14:paraId="2C3D6CA5" w14:textId="77777777" w:rsidR="00D171A7" w:rsidRPr="00711AB6" w:rsidRDefault="00D171A7" w:rsidP="00711AB6">
      <w:pPr>
        <w:spacing w:before="0"/>
        <w:jc w:val="center"/>
      </w:pPr>
      <w:r w:rsidRPr="00027F72">
        <w:separator/>
      </w:r>
      <w:r w:rsidRPr="00027F72">
        <w: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53B1FB" w14:textId="77777777" w:rsidR="00CA21DD" w:rsidRDefault="00CA21DD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84E47E" w14:textId="77777777" w:rsidR="00CA4B53" w:rsidRPr="00CA4B53" w:rsidRDefault="00CA4B53" w:rsidP="004E2AE4">
    <w:pPr>
      <w:pStyle w:val="Kopfzeile"/>
      <w:pBdr>
        <w:bottom w:val="none" w:sz="0" w:space="0" w:color="auto"/>
      </w:pBdr>
      <w:spacing w:before="0"/>
      <w:rPr>
        <w:sz w:val="8"/>
        <w:szCs w:val="1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39067A" w14:textId="77777777" w:rsidR="00CA4B53" w:rsidRPr="00CA4B53" w:rsidRDefault="00CA4B53" w:rsidP="00CA4B53">
    <w:pPr>
      <w:pStyle w:val="Kopfzeile"/>
      <w:pBdr>
        <w:bottom w:val="none" w:sz="0" w:space="0" w:color="auto"/>
      </w:pBdr>
      <w:spacing w:before="0"/>
      <w:rPr>
        <w:sz w:val="8"/>
        <w:szCs w:val="14"/>
      </w:rPr>
    </w:pPr>
  </w:p>
  <w:tbl>
    <w:tblPr>
      <w:tblStyle w:val="Tabellenraster"/>
      <w:tblW w:w="0" w:type="auto"/>
      <w:tblCellMar>
        <w:top w:w="85" w:type="dxa"/>
        <w:bottom w:w="85" w:type="dxa"/>
      </w:tblCellMar>
      <w:tblLook w:val="04A0" w:firstRow="1" w:lastRow="0" w:firstColumn="1" w:lastColumn="0" w:noHBand="0" w:noVBand="1"/>
    </w:tblPr>
    <w:tblGrid>
      <w:gridCol w:w="797"/>
      <w:gridCol w:w="4820"/>
      <w:gridCol w:w="575"/>
      <w:gridCol w:w="575"/>
      <w:gridCol w:w="575"/>
      <w:gridCol w:w="575"/>
      <w:gridCol w:w="575"/>
      <w:gridCol w:w="575"/>
    </w:tblGrid>
    <w:tr w:rsidR="00CA4B53" w14:paraId="0607972F" w14:textId="77777777" w:rsidTr="008E2466">
      <w:trPr>
        <w:cantSplit/>
        <w:trHeight w:val="15"/>
      </w:trPr>
      <w:tc>
        <w:tcPr>
          <w:tcW w:w="799" w:type="dxa"/>
          <w:tcBorders>
            <w:top w:val="nil"/>
            <w:left w:val="nil"/>
            <w:bottom w:val="nil"/>
          </w:tcBorders>
          <w:textDirection w:val="btLr"/>
          <w:vAlign w:val="center"/>
        </w:tcPr>
        <w:p w14:paraId="69BA3C87" w14:textId="77777777" w:rsid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ind w:left="113" w:right="113"/>
            <w:jc w:val="center"/>
            <w:rPr>
              <w:sz w:val="16"/>
              <w:szCs w:val="14"/>
            </w:rPr>
          </w:pPr>
        </w:p>
      </w:tc>
      <w:tc>
        <w:tcPr>
          <w:tcW w:w="4837" w:type="dxa"/>
          <w:shd w:val="clear" w:color="auto" w:fill="D9D9D9" w:themeFill="background1" w:themeFillShade="D9"/>
        </w:tcPr>
        <w:p w14:paraId="28B0E874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rPr>
              <w:b/>
              <w:sz w:val="16"/>
              <w:szCs w:val="14"/>
            </w:rPr>
          </w:pPr>
          <w:r>
            <w:rPr>
              <w:b/>
              <w:sz w:val="16"/>
              <w:szCs w:val="14"/>
            </w:rPr>
            <w:t>Inspektionen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25D262B7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2017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1321BF47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2018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10B3D47F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2019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5DEBCD79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2020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3A3683C8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2021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586A6DEA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2022</w:t>
          </w:r>
        </w:p>
      </w:tc>
    </w:tr>
  </w:tbl>
  <w:p w14:paraId="6C3F8C23" w14:textId="77777777" w:rsidR="001E1F96" w:rsidRPr="00CA4B53" w:rsidRDefault="001E1F96" w:rsidP="00CA4B53">
    <w:pPr>
      <w:pStyle w:val="Kopfzeile"/>
      <w:pBdr>
        <w:bottom w:val="none" w:sz="0" w:space="0" w:color="auto"/>
      </w:pBdr>
      <w:spacing w:before="0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733C3F3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6A6458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788D9E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7A2702E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F84E9B0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E36C46A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5ECC18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BE124A8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02983811"/>
    <w:multiLevelType w:val="hybridMultilevel"/>
    <w:tmpl w:val="99365C02"/>
    <w:lvl w:ilvl="0" w:tplc="A2B8D742">
      <w:start w:val="1"/>
      <w:numFmt w:val="decimal"/>
      <w:lvlText w:val="%1."/>
      <w:lvlJc w:val="left"/>
      <w:pPr>
        <w:ind w:left="360" w:hanging="360"/>
      </w:pPr>
      <w:rPr>
        <w:rFonts w:hint="default"/>
        <w:u w:color="00B0F0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0AC517C"/>
    <w:multiLevelType w:val="hybridMultilevel"/>
    <w:tmpl w:val="DA605592"/>
    <w:lvl w:ilvl="0" w:tplc="41CEEF3C">
      <w:start w:val="1"/>
      <w:numFmt w:val="bullet"/>
      <w:pStyle w:val="Aufzhlungszeichen"/>
      <w:lvlText w:val=""/>
      <w:lvlJc w:val="left"/>
      <w:pPr>
        <w:ind w:left="1074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10" w15:restartNumberingAfterBreak="0">
    <w:nsid w:val="13055731"/>
    <w:multiLevelType w:val="hybridMultilevel"/>
    <w:tmpl w:val="DC8A3FEE"/>
    <w:lvl w:ilvl="0" w:tplc="E390BB40">
      <w:start w:val="1"/>
      <w:numFmt w:val="decimal"/>
      <w:lvlText w:val="%1."/>
      <w:lvlJc w:val="left"/>
      <w:pPr>
        <w:ind w:left="360" w:hanging="360"/>
      </w:pPr>
      <w:rPr>
        <w:rFonts w:hint="default"/>
        <w:b/>
        <w:u w:color="00B0F0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6143A6F"/>
    <w:multiLevelType w:val="multilevel"/>
    <w:tmpl w:val="5E5E9E74"/>
    <w:styleLink w:val="Listen1"/>
    <w:lvl w:ilvl="0">
      <w:start w:val="1"/>
      <w:numFmt w:val="bullet"/>
      <w:lvlText w:val=""/>
      <w:lvlJc w:val="left"/>
      <w:pPr>
        <w:ind w:left="1428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1AE50901"/>
    <w:multiLevelType w:val="hybridMultilevel"/>
    <w:tmpl w:val="30F819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423901"/>
    <w:multiLevelType w:val="hybridMultilevel"/>
    <w:tmpl w:val="11B4A2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727AFD"/>
    <w:multiLevelType w:val="hybridMultilevel"/>
    <w:tmpl w:val="12884AE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2166B58"/>
    <w:multiLevelType w:val="hybridMultilevel"/>
    <w:tmpl w:val="BD9ECAD6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6BB0205"/>
    <w:multiLevelType w:val="hybridMultilevel"/>
    <w:tmpl w:val="F11EC5D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10760D"/>
    <w:multiLevelType w:val="hybridMultilevel"/>
    <w:tmpl w:val="529CC06E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434E12"/>
    <w:multiLevelType w:val="hybridMultilevel"/>
    <w:tmpl w:val="878455DE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83738AB"/>
    <w:multiLevelType w:val="hybridMultilevel"/>
    <w:tmpl w:val="FC18A88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83A2CBF"/>
    <w:multiLevelType w:val="hybridMultilevel"/>
    <w:tmpl w:val="E25A308A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67C1D54"/>
    <w:multiLevelType w:val="hybridMultilevel"/>
    <w:tmpl w:val="9C32BE3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E43BF2"/>
    <w:multiLevelType w:val="hybridMultilevel"/>
    <w:tmpl w:val="515211D8"/>
    <w:lvl w:ilvl="0" w:tplc="0407000F">
      <w:start w:val="1"/>
      <w:numFmt w:val="decimal"/>
      <w:lvlText w:val="%1."/>
      <w:lvlJc w:val="left"/>
      <w:pPr>
        <w:ind w:left="2291" w:hanging="360"/>
      </w:pPr>
    </w:lvl>
    <w:lvl w:ilvl="1" w:tplc="04070019" w:tentative="1">
      <w:start w:val="1"/>
      <w:numFmt w:val="lowerLetter"/>
      <w:lvlText w:val="%2."/>
      <w:lvlJc w:val="left"/>
      <w:pPr>
        <w:ind w:left="3011" w:hanging="360"/>
      </w:pPr>
    </w:lvl>
    <w:lvl w:ilvl="2" w:tplc="0407001B" w:tentative="1">
      <w:start w:val="1"/>
      <w:numFmt w:val="lowerRoman"/>
      <w:lvlText w:val="%3."/>
      <w:lvlJc w:val="right"/>
      <w:pPr>
        <w:ind w:left="3731" w:hanging="180"/>
      </w:pPr>
    </w:lvl>
    <w:lvl w:ilvl="3" w:tplc="0407000F" w:tentative="1">
      <w:start w:val="1"/>
      <w:numFmt w:val="decimal"/>
      <w:lvlText w:val="%4."/>
      <w:lvlJc w:val="left"/>
      <w:pPr>
        <w:ind w:left="4451" w:hanging="360"/>
      </w:pPr>
    </w:lvl>
    <w:lvl w:ilvl="4" w:tplc="04070019" w:tentative="1">
      <w:start w:val="1"/>
      <w:numFmt w:val="lowerLetter"/>
      <w:lvlText w:val="%5."/>
      <w:lvlJc w:val="left"/>
      <w:pPr>
        <w:ind w:left="5171" w:hanging="360"/>
      </w:pPr>
    </w:lvl>
    <w:lvl w:ilvl="5" w:tplc="0407001B" w:tentative="1">
      <w:start w:val="1"/>
      <w:numFmt w:val="lowerRoman"/>
      <w:lvlText w:val="%6."/>
      <w:lvlJc w:val="right"/>
      <w:pPr>
        <w:ind w:left="5891" w:hanging="180"/>
      </w:pPr>
    </w:lvl>
    <w:lvl w:ilvl="6" w:tplc="0407000F" w:tentative="1">
      <w:start w:val="1"/>
      <w:numFmt w:val="decimal"/>
      <w:lvlText w:val="%7."/>
      <w:lvlJc w:val="left"/>
      <w:pPr>
        <w:ind w:left="6611" w:hanging="360"/>
      </w:pPr>
    </w:lvl>
    <w:lvl w:ilvl="7" w:tplc="04070019" w:tentative="1">
      <w:start w:val="1"/>
      <w:numFmt w:val="lowerLetter"/>
      <w:lvlText w:val="%8."/>
      <w:lvlJc w:val="left"/>
      <w:pPr>
        <w:ind w:left="7331" w:hanging="360"/>
      </w:pPr>
    </w:lvl>
    <w:lvl w:ilvl="8" w:tplc="0407001B" w:tentative="1">
      <w:start w:val="1"/>
      <w:numFmt w:val="lowerRoman"/>
      <w:lvlText w:val="%9."/>
      <w:lvlJc w:val="right"/>
      <w:pPr>
        <w:ind w:left="8051" w:hanging="180"/>
      </w:pPr>
    </w:lvl>
  </w:abstractNum>
  <w:abstractNum w:abstractNumId="23" w15:restartNumberingAfterBreak="0">
    <w:nsid w:val="5B3D0B41"/>
    <w:multiLevelType w:val="hybridMultilevel"/>
    <w:tmpl w:val="E25A308A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D71DC"/>
    <w:multiLevelType w:val="hybridMultilevel"/>
    <w:tmpl w:val="4628C72E"/>
    <w:lvl w:ilvl="0" w:tplc="C92E87F4">
      <w:start w:val="1"/>
      <w:numFmt w:val="lowerLetter"/>
      <w:pStyle w:val="Aufzhlungszeichen2"/>
      <w:lvlText w:val="%1."/>
      <w:lvlJc w:val="left"/>
      <w:pPr>
        <w:ind w:left="107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94" w:hanging="360"/>
      </w:pPr>
    </w:lvl>
    <w:lvl w:ilvl="2" w:tplc="0407001B" w:tentative="1">
      <w:start w:val="1"/>
      <w:numFmt w:val="lowerRoman"/>
      <w:lvlText w:val="%3."/>
      <w:lvlJc w:val="right"/>
      <w:pPr>
        <w:ind w:left="2514" w:hanging="180"/>
      </w:pPr>
    </w:lvl>
    <w:lvl w:ilvl="3" w:tplc="0407000F" w:tentative="1">
      <w:start w:val="1"/>
      <w:numFmt w:val="decimal"/>
      <w:lvlText w:val="%4."/>
      <w:lvlJc w:val="left"/>
      <w:pPr>
        <w:ind w:left="3234" w:hanging="360"/>
      </w:pPr>
    </w:lvl>
    <w:lvl w:ilvl="4" w:tplc="04070019" w:tentative="1">
      <w:start w:val="1"/>
      <w:numFmt w:val="lowerLetter"/>
      <w:lvlText w:val="%5."/>
      <w:lvlJc w:val="left"/>
      <w:pPr>
        <w:ind w:left="3954" w:hanging="360"/>
      </w:pPr>
    </w:lvl>
    <w:lvl w:ilvl="5" w:tplc="0407001B" w:tentative="1">
      <w:start w:val="1"/>
      <w:numFmt w:val="lowerRoman"/>
      <w:lvlText w:val="%6."/>
      <w:lvlJc w:val="right"/>
      <w:pPr>
        <w:ind w:left="4674" w:hanging="180"/>
      </w:pPr>
    </w:lvl>
    <w:lvl w:ilvl="6" w:tplc="0407000F" w:tentative="1">
      <w:start w:val="1"/>
      <w:numFmt w:val="decimal"/>
      <w:lvlText w:val="%7."/>
      <w:lvlJc w:val="left"/>
      <w:pPr>
        <w:ind w:left="5394" w:hanging="360"/>
      </w:pPr>
    </w:lvl>
    <w:lvl w:ilvl="7" w:tplc="04070019" w:tentative="1">
      <w:start w:val="1"/>
      <w:numFmt w:val="lowerLetter"/>
      <w:lvlText w:val="%8."/>
      <w:lvlJc w:val="left"/>
      <w:pPr>
        <w:ind w:left="6114" w:hanging="360"/>
      </w:pPr>
    </w:lvl>
    <w:lvl w:ilvl="8" w:tplc="0407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25" w15:restartNumberingAfterBreak="0">
    <w:nsid w:val="5D1A0465"/>
    <w:multiLevelType w:val="hybridMultilevel"/>
    <w:tmpl w:val="AE9C18C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EFF27D1"/>
    <w:multiLevelType w:val="hybridMultilevel"/>
    <w:tmpl w:val="7F3CB42E"/>
    <w:lvl w:ilvl="0" w:tplc="F0D01788">
      <w:start w:val="1"/>
      <w:numFmt w:val="decimal"/>
      <w:lvlText w:val="%1."/>
      <w:lvlJc w:val="left"/>
      <w:pPr>
        <w:ind w:left="535" w:hanging="360"/>
      </w:pPr>
      <w:rPr>
        <w:rFonts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color w:val="000000" w:themeColor="text1"/>
        <w:vertAlign w:val="baseline"/>
      </w:rPr>
    </w:lvl>
    <w:lvl w:ilvl="1" w:tplc="04070019" w:tentative="1">
      <w:start w:val="1"/>
      <w:numFmt w:val="lowerLetter"/>
      <w:lvlText w:val="%2."/>
      <w:lvlJc w:val="left"/>
      <w:pPr>
        <w:ind w:left="1255" w:hanging="360"/>
      </w:pPr>
    </w:lvl>
    <w:lvl w:ilvl="2" w:tplc="0407001B" w:tentative="1">
      <w:start w:val="1"/>
      <w:numFmt w:val="lowerRoman"/>
      <w:lvlText w:val="%3."/>
      <w:lvlJc w:val="right"/>
      <w:pPr>
        <w:ind w:left="1975" w:hanging="180"/>
      </w:pPr>
    </w:lvl>
    <w:lvl w:ilvl="3" w:tplc="0407000F" w:tentative="1">
      <w:start w:val="1"/>
      <w:numFmt w:val="decimal"/>
      <w:lvlText w:val="%4."/>
      <w:lvlJc w:val="left"/>
      <w:pPr>
        <w:ind w:left="2695" w:hanging="360"/>
      </w:pPr>
    </w:lvl>
    <w:lvl w:ilvl="4" w:tplc="04070019" w:tentative="1">
      <w:start w:val="1"/>
      <w:numFmt w:val="lowerLetter"/>
      <w:lvlText w:val="%5."/>
      <w:lvlJc w:val="left"/>
      <w:pPr>
        <w:ind w:left="3415" w:hanging="360"/>
      </w:pPr>
    </w:lvl>
    <w:lvl w:ilvl="5" w:tplc="0407001B" w:tentative="1">
      <w:start w:val="1"/>
      <w:numFmt w:val="lowerRoman"/>
      <w:lvlText w:val="%6."/>
      <w:lvlJc w:val="right"/>
      <w:pPr>
        <w:ind w:left="4135" w:hanging="180"/>
      </w:pPr>
    </w:lvl>
    <w:lvl w:ilvl="6" w:tplc="0407000F" w:tentative="1">
      <w:start w:val="1"/>
      <w:numFmt w:val="decimal"/>
      <w:lvlText w:val="%7."/>
      <w:lvlJc w:val="left"/>
      <w:pPr>
        <w:ind w:left="4855" w:hanging="360"/>
      </w:pPr>
    </w:lvl>
    <w:lvl w:ilvl="7" w:tplc="04070019" w:tentative="1">
      <w:start w:val="1"/>
      <w:numFmt w:val="lowerLetter"/>
      <w:lvlText w:val="%8."/>
      <w:lvlJc w:val="left"/>
      <w:pPr>
        <w:ind w:left="5575" w:hanging="360"/>
      </w:pPr>
    </w:lvl>
    <w:lvl w:ilvl="8" w:tplc="0407001B" w:tentative="1">
      <w:start w:val="1"/>
      <w:numFmt w:val="lowerRoman"/>
      <w:lvlText w:val="%9."/>
      <w:lvlJc w:val="right"/>
      <w:pPr>
        <w:ind w:left="6295" w:hanging="180"/>
      </w:pPr>
    </w:lvl>
  </w:abstractNum>
  <w:abstractNum w:abstractNumId="27" w15:restartNumberingAfterBreak="0">
    <w:nsid w:val="69472455"/>
    <w:multiLevelType w:val="hybridMultilevel"/>
    <w:tmpl w:val="151C1EA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393800"/>
    <w:multiLevelType w:val="hybridMultilevel"/>
    <w:tmpl w:val="164A879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77EC6636"/>
    <w:multiLevelType w:val="hybridMultilevel"/>
    <w:tmpl w:val="595A6D36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D8A6FE6"/>
    <w:multiLevelType w:val="multilevel"/>
    <w:tmpl w:val="50121D20"/>
    <w:lvl w:ilvl="0">
      <w:start w:val="1"/>
      <w:numFmt w:val="decimal"/>
      <w:pStyle w:val="berschrift1"/>
      <w:lvlText w:val="%1."/>
      <w:lvlJc w:val="left"/>
      <w:pPr>
        <w:tabs>
          <w:tab w:val="num" w:pos="1105"/>
        </w:tabs>
        <w:ind w:left="1105" w:hanging="680"/>
      </w:pPr>
      <w:rPr>
        <w:rFonts w:ascii="Arial" w:eastAsiaTheme="minorHAnsi" w:hAnsi="Arial" w:cs="Arial" w:hint="default"/>
      </w:rPr>
    </w:lvl>
    <w:lvl w:ilvl="1">
      <w:start w:val="1"/>
      <w:numFmt w:val="decimal"/>
      <w:pStyle w:val="berschrift2"/>
      <w:lvlText w:val="%1.%2"/>
      <w:lvlJc w:val="left"/>
      <w:pPr>
        <w:tabs>
          <w:tab w:val="num" w:pos="1105"/>
        </w:tabs>
        <w:ind w:left="1105" w:hanging="680"/>
      </w:pPr>
    </w:lvl>
    <w:lvl w:ilvl="2">
      <w:start w:val="1"/>
      <w:numFmt w:val="decimal"/>
      <w:pStyle w:val="berschrift3"/>
      <w:lvlText w:val="%1.%2.%3"/>
      <w:lvlJc w:val="left"/>
      <w:pPr>
        <w:tabs>
          <w:tab w:val="num" w:pos="1105"/>
        </w:tabs>
        <w:ind w:left="1105" w:hanging="680"/>
      </w:pPr>
    </w:lvl>
    <w:lvl w:ilvl="3">
      <w:start w:val="1"/>
      <w:numFmt w:val="decimal"/>
      <w:pStyle w:val="berschrift4"/>
      <w:lvlText w:val="%1.%2.%3.%4"/>
      <w:lvlJc w:val="left"/>
      <w:pPr>
        <w:tabs>
          <w:tab w:val="num" w:pos="1289"/>
        </w:tabs>
        <w:ind w:left="1289" w:hanging="864"/>
      </w:pPr>
    </w:lvl>
    <w:lvl w:ilvl="4">
      <w:start w:val="1"/>
      <w:numFmt w:val="decimal"/>
      <w:pStyle w:val="berschrift5"/>
      <w:lvlText w:val="%1.%2.%3.%4.%5"/>
      <w:lvlJc w:val="left"/>
      <w:pPr>
        <w:tabs>
          <w:tab w:val="num" w:pos="1433"/>
        </w:tabs>
        <w:ind w:left="1433" w:hanging="1008"/>
      </w:p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577"/>
        </w:tabs>
        <w:ind w:left="1577" w:hanging="1152"/>
      </w:p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721"/>
        </w:tabs>
        <w:ind w:left="1721" w:hanging="1296"/>
      </w:p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865"/>
        </w:tabs>
        <w:ind w:left="1865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2585"/>
        </w:tabs>
        <w:ind w:left="2009" w:hanging="1584"/>
      </w:pPr>
    </w:lvl>
  </w:abstractNum>
  <w:num w:numId="1">
    <w:abstractNumId w:val="30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  <w:num w:numId="11">
    <w:abstractNumId w:val="24"/>
  </w:num>
  <w:num w:numId="12">
    <w:abstractNumId w:val="11"/>
  </w:num>
  <w:num w:numId="13">
    <w:abstractNumId w:val="12"/>
  </w:num>
  <w:num w:numId="14">
    <w:abstractNumId w:val="21"/>
  </w:num>
  <w:num w:numId="15">
    <w:abstractNumId w:val="16"/>
  </w:num>
  <w:num w:numId="16">
    <w:abstractNumId w:val="13"/>
  </w:num>
  <w:num w:numId="17">
    <w:abstractNumId w:val="30"/>
  </w:num>
  <w:num w:numId="18">
    <w:abstractNumId w:val="15"/>
  </w:num>
  <w:num w:numId="19">
    <w:abstractNumId w:val="29"/>
  </w:num>
  <w:num w:numId="20">
    <w:abstractNumId w:val="28"/>
  </w:num>
  <w:num w:numId="21">
    <w:abstractNumId w:val="17"/>
  </w:num>
  <w:num w:numId="22">
    <w:abstractNumId w:val="23"/>
  </w:num>
  <w:num w:numId="23">
    <w:abstractNumId w:val="22"/>
  </w:num>
  <w:num w:numId="24">
    <w:abstractNumId w:val="20"/>
  </w:num>
  <w:num w:numId="25">
    <w:abstractNumId w:val="14"/>
  </w:num>
  <w:num w:numId="26">
    <w:abstractNumId w:val="18"/>
  </w:num>
  <w:num w:numId="27">
    <w:abstractNumId w:val="25"/>
  </w:num>
  <w:num w:numId="28">
    <w:abstractNumId w:val="10"/>
  </w:num>
  <w:num w:numId="29">
    <w:abstractNumId w:val="26"/>
  </w:num>
  <w:num w:numId="30">
    <w:abstractNumId w:val="8"/>
  </w:num>
  <w:num w:numId="31">
    <w:abstractNumId w:val="19"/>
  </w:num>
  <w:num w:numId="32">
    <w:abstractNumId w:val="2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57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KAW999957" w:val="MS Word"/>
  </w:docVars>
  <w:rsids>
    <w:rsidRoot w:val="00927843"/>
    <w:rsid w:val="00002230"/>
    <w:rsid w:val="00002EED"/>
    <w:rsid w:val="000030A9"/>
    <w:rsid w:val="0001477C"/>
    <w:rsid w:val="00027DD9"/>
    <w:rsid w:val="0003218B"/>
    <w:rsid w:val="0003242D"/>
    <w:rsid w:val="0003696D"/>
    <w:rsid w:val="0004061E"/>
    <w:rsid w:val="00047CDE"/>
    <w:rsid w:val="0005326E"/>
    <w:rsid w:val="00057876"/>
    <w:rsid w:val="000616B8"/>
    <w:rsid w:val="00061A18"/>
    <w:rsid w:val="000625F4"/>
    <w:rsid w:val="00064F40"/>
    <w:rsid w:val="00073A6E"/>
    <w:rsid w:val="00075E7C"/>
    <w:rsid w:val="00080B9A"/>
    <w:rsid w:val="00086B8A"/>
    <w:rsid w:val="00087433"/>
    <w:rsid w:val="00092B54"/>
    <w:rsid w:val="00095BA1"/>
    <w:rsid w:val="00096019"/>
    <w:rsid w:val="00097B2B"/>
    <w:rsid w:val="000A0833"/>
    <w:rsid w:val="000A5E27"/>
    <w:rsid w:val="000B1337"/>
    <w:rsid w:val="000C371C"/>
    <w:rsid w:val="000D3103"/>
    <w:rsid w:val="000E26F7"/>
    <w:rsid w:val="000E7E76"/>
    <w:rsid w:val="00111AC6"/>
    <w:rsid w:val="0011460F"/>
    <w:rsid w:val="001205E2"/>
    <w:rsid w:val="00120EEE"/>
    <w:rsid w:val="00143F11"/>
    <w:rsid w:val="0016374E"/>
    <w:rsid w:val="00165A53"/>
    <w:rsid w:val="00183997"/>
    <w:rsid w:val="00191738"/>
    <w:rsid w:val="00191BF2"/>
    <w:rsid w:val="0019585B"/>
    <w:rsid w:val="001A1B58"/>
    <w:rsid w:val="001A6B40"/>
    <w:rsid w:val="001B3F50"/>
    <w:rsid w:val="001B7E25"/>
    <w:rsid w:val="001C02A5"/>
    <w:rsid w:val="001C0A32"/>
    <w:rsid w:val="001C0D6B"/>
    <w:rsid w:val="001C1789"/>
    <w:rsid w:val="001D22E2"/>
    <w:rsid w:val="001E1F96"/>
    <w:rsid w:val="001E38E2"/>
    <w:rsid w:val="001E40F1"/>
    <w:rsid w:val="001E7A82"/>
    <w:rsid w:val="001F04DD"/>
    <w:rsid w:val="00200088"/>
    <w:rsid w:val="0020064F"/>
    <w:rsid w:val="002065BE"/>
    <w:rsid w:val="0021047B"/>
    <w:rsid w:val="00215C04"/>
    <w:rsid w:val="00245E33"/>
    <w:rsid w:val="0025043C"/>
    <w:rsid w:val="0025227D"/>
    <w:rsid w:val="00257647"/>
    <w:rsid w:val="002717FB"/>
    <w:rsid w:val="002770E9"/>
    <w:rsid w:val="00284FA6"/>
    <w:rsid w:val="00285560"/>
    <w:rsid w:val="00290924"/>
    <w:rsid w:val="0029592F"/>
    <w:rsid w:val="002A064F"/>
    <w:rsid w:val="002B17CE"/>
    <w:rsid w:val="002B298F"/>
    <w:rsid w:val="002B2D52"/>
    <w:rsid w:val="002B797D"/>
    <w:rsid w:val="002C0D01"/>
    <w:rsid w:val="002C5394"/>
    <w:rsid w:val="002D0908"/>
    <w:rsid w:val="002D3B26"/>
    <w:rsid w:val="002D7E2D"/>
    <w:rsid w:val="002F09D8"/>
    <w:rsid w:val="002F395D"/>
    <w:rsid w:val="002F4AA4"/>
    <w:rsid w:val="002F6B99"/>
    <w:rsid w:val="002F771F"/>
    <w:rsid w:val="00300F0F"/>
    <w:rsid w:val="00304799"/>
    <w:rsid w:val="00311471"/>
    <w:rsid w:val="00335ABA"/>
    <w:rsid w:val="00337EA0"/>
    <w:rsid w:val="00340216"/>
    <w:rsid w:val="00342964"/>
    <w:rsid w:val="00352142"/>
    <w:rsid w:val="0035398F"/>
    <w:rsid w:val="00354B8A"/>
    <w:rsid w:val="00363412"/>
    <w:rsid w:val="00364269"/>
    <w:rsid w:val="00373626"/>
    <w:rsid w:val="00376DCD"/>
    <w:rsid w:val="00382BCD"/>
    <w:rsid w:val="0038709B"/>
    <w:rsid w:val="003932A1"/>
    <w:rsid w:val="0039408B"/>
    <w:rsid w:val="003943E5"/>
    <w:rsid w:val="003A3C88"/>
    <w:rsid w:val="003A6FEB"/>
    <w:rsid w:val="003B559D"/>
    <w:rsid w:val="003B69EB"/>
    <w:rsid w:val="003E348F"/>
    <w:rsid w:val="003F1B18"/>
    <w:rsid w:val="003F543D"/>
    <w:rsid w:val="0041402E"/>
    <w:rsid w:val="00416D34"/>
    <w:rsid w:val="00431ABD"/>
    <w:rsid w:val="00433509"/>
    <w:rsid w:val="00440D21"/>
    <w:rsid w:val="00445BB8"/>
    <w:rsid w:val="004471B8"/>
    <w:rsid w:val="0044742E"/>
    <w:rsid w:val="0045235E"/>
    <w:rsid w:val="00454705"/>
    <w:rsid w:val="0046455E"/>
    <w:rsid w:val="004657D3"/>
    <w:rsid w:val="00465DB3"/>
    <w:rsid w:val="00483C31"/>
    <w:rsid w:val="004867BC"/>
    <w:rsid w:val="0049126F"/>
    <w:rsid w:val="004A4C0E"/>
    <w:rsid w:val="004B2234"/>
    <w:rsid w:val="004B5526"/>
    <w:rsid w:val="004B5A8E"/>
    <w:rsid w:val="004B6415"/>
    <w:rsid w:val="004C60FF"/>
    <w:rsid w:val="004C6A02"/>
    <w:rsid w:val="004D6C91"/>
    <w:rsid w:val="004E20B0"/>
    <w:rsid w:val="004E2AE4"/>
    <w:rsid w:val="004E4BFB"/>
    <w:rsid w:val="004E699D"/>
    <w:rsid w:val="004F1C26"/>
    <w:rsid w:val="004F1E92"/>
    <w:rsid w:val="0050152B"/>
    <w:rsid w:val="005060F4"/>
    <w:rsid w:val="00512E25"/>
    <w:rsid w:val="00525CDB"/>
    <w:rsid w:val="00527267"/>
    <w:rsid w:val="005473EF"/>
    <w:rsid w:val="0055136F"/>
    <w:rsid w:val="0055156D"/>
    <w:rsid w:val="00554657"/>
    <w:rsid w:val="00565377"/>
    <w:rsid w:val="005665A7"/>
    <w:rsid w:val="00567521"/>
    <w:rsid w:val="00583AA1"/>
    <w:rsid w:val="005913EC"/>
    <w:rsid w:val="005921A2"/>
    <w:rsid w:val="00593DC5"/>
    <w:rsid w:val="005967E6"/>
    <w:rsid w:val="005A07A9"/>
    <w:rsid w:val="005A0E4D"/>
    <w:rsid w:val="005A1E67"/>
    <w:rsid w:val="005B437D"/>
    <w:rsid w:val="005B50E0"/>
    <w:rsid w:val="005B57D7"/>
    <w:rsid w:val="005B7F7F"/>
    <w:rsid w:val="005D26BD"/>
    <w:rsid w:val="005D2A74"/>
    <w:rsid w:val="005E07BD"/>
    <w:rsid w:val="005E3E09"/>
    <w:rsid w:val="005F5B4B"/>
    <w:rsid w:val="005F6F40"/>
    <w:rsid w:val="00605E85"/>
    <w:rsid w:val="006062EB"/>
    <w:rsid w:val="00615D8F"/>
    <w:rsid w:val="00615EFE"/>
    <w:rsid w:val="006208CB"/>
    <w:rsid w:val="00641B56"/>
    <w:rsid w:val="006454CF"/>
    <w:rsid w:val="0065198F"/>
    <w:rsid w:val="00652D23"/>
    <w:rsid w:val="006546AB"/>
    <w:rsid w:val="0066084B"/>
    <w:rsid w:val="0066763B"/>
    <w:rsid w:val="00684B37"/>
    <w:rsid w:val="006A7789"/>
    <w:rsid w:val="006A7DD6"/>
    <w:rsid w:val="006B5C71"/>
    <w:rsid w:val="006B690D"/>
    <w:rsid w:val="006C4228"/>
    <w:rsid w:val="006D33B2"/>
    <w:rsid w:val="006D45A1"/>
    <w:rsid w:val="006D7F78"/>
    <w:rsid w:val="006E14A4"/>
    <w:rsid w:val="006E24F6"/>
    <w:rsid w:val="006E7126"/>
    <w:rsid w:val="007026D1"/>
    <w:rsid w:val="00710636"/>
    <w:rsid w:val="00711AB6"/>
    <w:rsid w:val="00716DD5"/>
    <w:rsid w:val="00720E5C"/>
    <w:rsid w:val="00722ED2"/>
    <w:rsid w:val="00723CAB"/>
    <w:rsid w:val="00724FD8"/>
    <w:rsid w:val="0073060F"/>
    <w:rsid w:val="00743297"/>
    <w:rsid w:val="00744772"/>
    <w:rsid w:val="0074784E"/>
    <w:rsid w:val="00763FC1"/>
    <w:rsid w:val="007648E0"/>
    <w:rsid w:val="00765666"/>
    <w:rsid w:val="00767E93"/>
    <w:rsid w:val="0078728B"/>
    <w:rsid w:val="00790130"/>
    <w:rsid w:val="00790AB7"/>
    <w:rsid w:val="00796513"/>
    <w:rsid w:val="007A060E"/>
    <w:rsid w:val="007A21CA"/>
    <w:rsid w:val="007A2AC2"/>
    <w:rsid w:val="007A3E0C"/>
    <w:rsid w:val="007B74BA"/>
    <w:rsid w:val="007C0288"/>
    <w:rsid w:val="007C33BF"/>
    <w:rsid w:val="007D1EF1"/>
    <w:rsid w:val="007D3976"/>
    <w:rsid w:val="007D3B54"/>
    <w:rsid w:val="007D3D47"/>
    <w:rsid w:val="007E0249"/>
    <w:rsid w:val="007E49A8"/>
    <w:rsid w:val="007F13AC"/>
    <w:rsid w:val="007F3479"/>
    <w:rsid w:val="007F3A7C"/>
    <w:rsid w:val="00802ED4"/>
    <w:rsid w:val="00805892"/>
    <w:rsid w:val="0081072B"/>
    <w:rsid w:val="00811A23"/>
    <w:rsid w:val="00817E16"/>
    <w:rsid w:val="008218DD"/>
    <w:rsid w:val="008318A4"/>
    <w:rsid w:val="008471C9"/>
    <w:rsid w:val="00855B99"/>
    <w:rsid w:val="00862DDF"/>
    <w:rsid w:val="008667C8"/>
    <w:rsid w:val="00870FFE"/>
    <w:rsid w:val="00872C95"/>
    <w:rsid w:val="00872F5F"/>
    <w:rsid w:val="0087591D"/>
    <w:rsid w:val="0088020C"/>
    <w:rsid w:val="00883C63"/>
    <w:rsid w:val="00884570"/>
    <w:rsid w:val="00891EEA"/>
    <w:rsid w:val="008976BA"/>
    <w:rsid w:val="008A248A"/>
    <w:rsid w:val="008A5560"/>
    <w:rsid w:val="008C44B0"/>
    <w:rsid w:val="008D1A8E"/>
    <w:rsid w:val="008D7708"/>
    <w:rsid w:val="008E0FC7"/>
    <w:rsid w:val="008F5204"/>
    <w:rsid w:val="008F5294"/>
    <w:rsid w:val="009075A9"/>
    <w:rsid w:val="009212B4"/>
    <w:rsid w:val="00927843"/>
    <w:rsid w:val="009460E0"/>
    <w:rsid w:val="00950B33"/>
    <w:rsid w:val="00965F0F"/>
    <w:rsid w:val="00986873"/>
    <w:rsid w:val="009A6E64"/>
    <w:rsid w:val="009B2E65"/>
    <w:rsid w:val="009B69FD"/>
    <w:rsid w:val="009C12A8"/>
    <w:rsid w:val="009C27DF"/>
    <w:rsid w:val="009C2FF2"/>
    <w:rsid w:val="009D429E"/>
    <w:rsid w:val="009D5948"/>
    <w:rsid w:val="009D6A2E"/>
    <w:rsid w:val="009E1FB1"/>
    <w:rsid w:val="009E61C8"/>
    <w:rsid w:val="009F20DB"/>
    <w:rsid w:val="009F6E01"/>
    <w:rsid w:val="009F7137"/>
    <w:rsid w:val="00A06317"/>
    <w:rsid w:val="00A237ED"/>
    <w:rsid w:val="00A31197"/>
    <w:rsid w:val="00A31639"/>
    <w:rsid w:val="00A434CF"/>
    <w:rsid w:val="00A5114A"/>
    <w:rsid w:val="00A56D7A"/>
    <w:rsid w:val="00A613A1"/>
    <w:rsid w:val="00A649A3"/>
    <w:rsid w:val="00A707D6"/>
    <w:rsid w:val="00A7113B"/>
    <w:rsid w:val="00A75CE3"/>
    <w:rsid w:val="00A8486F"/>
    <w:rsid w:val="00A9095F"/>
    <w:rsid w:val="00A969CB"/>
    <w:rsid w:val="00AA00D4"/>
    <w:rsid w:val="00AB56AB"/>
    <w:rsid w:val="00AC0BF0"/>
    <w:rsid w:val="00AC17EE"/>
    <w:rsid w:val="00AD33F1"/>
    <w:rsid w:val="00AD6224"/>
    <w:rsid w:val="00AE110A"/>
    <w:rsid w:val="00AE290A"/>
    <w:rsid w:val="00AE4267"/>
    <w:rsid w:val="00AF1983"/>
    <w:rsid w:val="00AF5989"/>
    <w:rsid w:val="00AF6EE5"/>
    <w:rsid w:val="00B075E8"/>
    <w:rsid w:val="00B13741"/>
    <w:rsid w:val="00B14C26"/>
    <w:rsid w:val="00B15449"/>
    <w:rsid w:val="00B15817"/>
    <w:rsid w:val="00B17572"/>
    <w:rsid w:val="00B22993"/>
    <w:rsid w:val="00B261B2"/>
    <w:rsid w:val="00B57044"/>
    <w:rsid w:val="00B6345C"/>
    <w:rsid w:val="00B73242"/>
    <w:rsid w:val="00B739D5"/>
    <w:rsid w:val="00B768EE"/>
    <w:rsid w:val="00B77530"/>
    <w:rsid w:val="00B9373F"/>
    <w:rsid w:val="00BA02EC"/>
    <w:rsid w:val="00BA1564"/>
    <w:rsid w:val="00BA7590"/>
    <w:rsid w:val="00BB4025"/>
    <w:rsid w:val="00BB694E"/>
    <w:rsid w:val="00BC6A51"/>
    <w:rsid w:val="00BD2864"/>
    <w:rsid w:val="00BD37FF"/>
    <w:rsid w:val="00BD3F04"/>
    <w:rsid w:val="00BD62C0"/>
    <w:rsid w:val="00BD7139"/>
    <w:rsid w:val="00BE19F8"/>
    <w:rsid w:val="00BE368B"/>
    <w:rsid w:val="00BE4DA5"/>
    <w:rsid w:val="00BF0354"/>
    <w:rsid w:val="00BF1BA5"/>
    <w:rsid w:val="00BF7EB9"/>
    <w:rsid w:val="00C01E26"/>
    <w:rsid w:val="00C05845"/>
    <w:rsid w:val="00C11444"/>
    <w:rsid w:val="00C24E59"/>
    <w:rsid w:val="00C3080F"/>
    <w:rsid w:val="00C363FE"/>
    <w:rsid w:val="00C43D74"/>
    <w:rsid w:val="00C470A2"/>
    <w:rsid w:val="00C53B60"/>
    <w:rsid w:val="00C61B3F"/>
    <w:rsid w:val="00C72DE5"/>
    <w:rsid w:val="00C8522D"/>
    <w:rsid w:val="00C91AC1"/>
    <w:rsid w:val="00C940C7"/>
    <w:rsid w:val="00C963A5"/>
    <w:rsid w:val="00CA21DD"/>
    <w:rsid w:val="00CA4B53"/>
    <w:rsid w:val="00CA6E23"/>
    <w:rsid w:val="00CA6FFC"/>
    <w:rsid w:val="00CB24C7"/>
    <w:rsid w:val="00CB2FA1"/>
    <w:rsid w:val="00CC04E1"/>
    <w:rsid w:val="00CC19EF"/>
    <w:rsid w:val="00CD1A9A"/>
    <w:rsid w:val="00CD20C8"/>
    <w:rsid w:val="00CD7EEE"/>
    <w:rsid w:val="00CE0740"/>
    <w:rsid w:val="00CE73C2"/>
    <w:rsid w:val="00CF1BFB"/>
    <w:rsid w:val="00D13BD1"/>
    <w:rsid w:val="00D14C47"/>
    <w:rsid w:val="00D165F6"/>
    <w:rsid w:val="00D171A7"/>
    <w:rsid w:val="00D20FAF"/>
    <w:rsid w:val="00D4205B"/>
    <w:rsid w:val="00D45365"/>
    <w:rsid w:val="00D54205"/>
    <w:rsid w:val="00D61222"/>
    <w:rsid w:val="00D61C25"/>
    <w:rsid w:val="00D76D2A"/>
    <w:rsid w:val="00D82F3A"/>
    <w:rsid w:val="00D86537"/>
    <w:rsid w:val="00D90FDD"/>
    <w:rsid w:val="00D93383"/>
    <w:rsid w:val="00D97DC7"/>
    <w:rsid w:val="00DA6374"/>
    <w:rsid w:val="00DA7A8C"/>
    <w:rsid w:val="00DB3B77"/>
    <w:rsid w:val="00DC679B"/>
    <w:rsid w:val="00DD3447"/>
    <w:rsid w:val="00DD5810"/>
    <w:rsid w:val="00DD7454"/>
    <w:rsid w:val="00DE10AB"/>
    <w:rsid w:val="00DE159A"/>
    <w:rsid w:val="00DE2B44"/>
    <w:rsid w:val="00DE4345"/>
    <w:rsid w:val="00E01497"/>
    <w:rsid w:val="00E016C0"/>
    <w:rsid w:val="00E124B9"/>
    <w:rsid w:val="00E24652"/>
    <w:rsid w:val="00E342CA"/>
    <w:rsid w:val="00E35A39"/>
    <w:rsid w:val="00E368C3"/>
    <w:rsid w:val="00E40664"/>
    <w:rsid w:val="00E50734"/>
    <w:rsid w:val="00E51792"/>
    <w:rsid w:val="00E54CF5"/>
    <w:rsid w:val="00E57522"/>
    <w:rsid w:val="00E57793"/>
    <w:rsid w:val="00E61BCD"/>
    <w:rsid w:val="00E77518"/>
    <w:rsid w:val="00E77EFA"/>
    <w:rsid w:val="00EA74B3"/>
    <w:rsid w:val="00EC00F0"/>
    <w:rsid w:val="00EC7968"/>
    <w:rsid w:val="00ED48D4"/>
    <w:rsid w:val="00EE217B"/>
    <w:rsid w:val="00EF2558"/>
    <w:rsid w:val="00EF58F6"/>
    <w:rsid w:val="00F029CC"/>
    <w:rsid w:val="00F02A61"/>
    <w:rsid w:val="00F2421E"/>
    <w:rsid w:val="00F2799A"/>
    <w:rsid w:val="00F3121A"/>
    <w:rsid w:val="00F35247"/>
    <w:rsid w:val="00F41E39"/>
    <w:rsid w:val="00F43358"/>
    <w:rsid w:val="00F508B7"/>
    <w:rsid w:val="00F51F9C"/>
    <w:rsid w:val="00F54E41"/>
    <w:rsid w:val="00F579A0"/>
    <w:rsid w:val="00F672A4"/>
    <w:rsid w:val="00F7029A"/>
    <w:rsid w:val="00F734D0"/>
    <w:rsid w:val="00F858CC"/>
    <w:rsid w:val="00F87375"/>
    <w:rsid w:val="00F920AB"/>
    <w:rsid w:val="00FA0CC5"/>
    <w:rsid w:val="00FA1E51"/>
    <w:rsid w:val="00FA2CEC"/>
    <w:rsid w:val="00FA5B22"/>
    <w:rsid w:val="00FB19BE"/>
    <w:rsid w:val="00FB4E46"/>
    <w:rsid w:val="00FB74D4"/>
    <w:rsid w:val="00FC1098"/>
    <w:rsid w:val="00FC31E0"/>
    <w:rsid w:val="00FD0600"/>
    <w:rsid w:val="00FD6CCC"/>
    <w:rsid w:val="00FE65A7"/>
    <w:rsid w:val="00FF0A48"/>
    <w:rsid w:val="00FF6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/>
    <o:shapelayout v:ext="edit">
      <o:idmap v:ext="edit" data="1"/>
    </o:shapelayout>
  </w:shapeDefaults>
  <w:decimalSymbol w:val=","/>
  <w:listSeparator w:val=";"/>
  <w14:docId w14:val="7D8B04A2"/>
  <w15:docId w15:val="{470ABDEF-0B33-4D6F-BF8F-78879DD91E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/>
    <w:lsdException w:name="heading 6" w:uiPriority="0"/>
    <w:lsdException w:name="heading 7" w:uiPriority="0"/>
    <w:lsdException w:name="heading 8" w:uiPriority="0"/>
    <w:lsdException w:name="heading 9" w:uiPriority="0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iPriority="0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1E1F96"/>
    <w:pPr>
      <w:spacing w:before="120"/>
      <w:jc w:val="both"/>
    </w:pPr>
    <w:rPr>
      <w:rFonts w:ascii="Century Gothic" w:hAnsi="Century Gothic"/>
      <w:sz w:val="22"/>
    </w:rPr>
  </w:style>
  <w:style w:type="paragraph" w:styleId="berschrift1">
    <w:name w:val="heading 1"/>
    <w:basedOn w:val="Standard"/>
    <w:next w:val="Standardeinzug"/>
    <w:qFormat/>
    <w:rsid w:val="00364269"/>
    <w:pPr>
      <w:keepNext/>
      <w:pageBreakBefore/>
      <w:numPr>
        <w:numId w:val="1"/>
      </w:numPr>
      <w:suppressAutoHyphens/>
      <w:spacing w:before="0"/>
      <w:jc w:val="left"/>
      <w:outlineLvl w:val="0"/>
    </w:pPr>
    <w:rPr>
      <w:rFonts w:ascii="Futura Md BT" w:hAnsi="Futura Md BT"/>
      <w:b/>
      <w:color w:val="00A7DE"/>
      <w:kern w:val="28"/>
      <w:sz w:val="32"/>
    </w:rPr>
  </w:style>
  <w:style w:type="paragraph" w:styleId="berschrift2">
    <w:name w:val="heading 2"/>
    <w:basedOn w:val="berschrift1"/>
    <w:next w:val="Standardeinzug"/>
    <w:qFormat/>
    <w:rsid w:val="00A237ED"/>
    <w:pPr>
      <w:pageBreakBefore w:val="0"/>
      <w:numPr>
        <w:ilvl w:val="1"/>
      </w:numPr>
      <w:tabs>
        <w:tab w:val="left" w:pos="720"/>
      </w:tabs>
      <w:suppressAutoHyphens w:val="0"/>
      <w:spacing w:before="480"/>
      <w:ind w:left="709" w:hanging="709"/>
      <w:outlineLvl w:val="1"/>
    </w:pPr>
    <w:rPr>
      <w:sz w:val="28"/>
    </w:rPr>
  </w:style>
  <w:style w:type="paragraph" w:styleId="berschrift3">
    <w:name w:val="heading 3"/>
    <w:basedOn w:val="berschrift2"/>
    <w:next w:val="Standardeinzug"/>
    <w:qFormat/>
    <w:rsid w:val="00CB24C7"/>
    <w:pPr>
      <w:numPr>
        <w:ilvl w:val="2"/>
      </w:numPr>
      <w:spacing w:before="360"/>
      <w:ind w:left="709" w:hanging="709"/>
      <w:outlineLvl w:val="2"/>
    </w:pPr>
    <w:rPr>
      <w:sz w:val="24"/>
    </w:rPr>
  </w:style>
  <w:style w:type="paragraph" w:styleId="berschrift4">
    <w:name w:val="heading 4"/>
    <w:basedOn w:val="berschrift3"/>
    <w:next w:val="Standardeinzug"/>
    <w:qFormat/>
    <w:pPr>
      <w:numPr>
        <w:ilvl w:val="3"/>
      </w:numPr>
      <w:spacing w:before="240"/>
      <w:ind w:left="720" w:hanging="720"/>
      <w:outlineLvl w:val="3"/>
    </w:pPr>
    <w:rPr>
      <w:b w:val="0"/>
    </w:rPr>
  </w:style>
  <w:style w:type="paragraph" w:styleId="berschrift5">
    <w:name w:val="heading 5"/>
    <w:basedOn w:val="berschrift4"/>
    <w:next w:val="Standard"/>
    <w:pPr>
      <w:numPr>
        <w:ilvl w:val="4"/>
      </w:numPr>
      <w:ind w:left="720" w:hanging="720"/>
      <w:outlineLvl w:val="4"/>
    </w:pPr>
  </w:style>
  <w:style w:type="paragraph" w:styleId="berschrift6">
    <w:name w:val="heading 6"/>
    <w:basedOn w:val="berschrift5"/>
    <w:next w:val="Standard"/>
    <w:pPr>
      <w:numPr>
        <w:ilvl w:val="5"/>
      </w:numPr>
      <w:ind w:left="720" w:hanging="720"/>
      <w:outlineLvl w:val="5"/>
    </w:pPr>
  </w:style>
  <w:style w:type="paragraph" w:styleId="berschrift7">
    <w:name w:val="heading 7"/>
    <w:basedOn w:val="berschrift6"/>
    <w:next w:val="Standard"/>
    <w:pPr>
      <w:numPr>
        <w:ilvl w:val="6"/>
      </w:numPr>
      <w:ind w:left="720" w:hanging="720"/>
      <w:outlineLvl w:val="6"/>
    </w:pPr>
  </w:style>
  <w:style w:type="paragraph" w:styleId="berschrift8">
    <w:name w:val="heading 8"/>
    <w:basedOn w:val="berschrift7"/>
    <w:next w:val="Standard"/>
    <w:pPr>
      <w:numPr>
        <w:ilvl w:val="7"/>
      </w:numPr>
      <w:ind w:left="720" w:hanging="720"/>
      <w:outlineLvl w:val="7"/>
    </w:pPr>
  </w:style>
  <w:style w:type="paragraph" w:styleId="berschrift9">
    <w:name w:val="heading 9"/>
    <w:basedOn w:val="berschrift8"/>
    <w:next w:val="Standard"/>
    <w:pPr>
      <w:numPr>
        <w:ilvl w:val="8"/>
      </w:numPr>
      <w:ind w:left="720" w:hanging="720"/>
      <w:outlineLvl w:val="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Kommentarzeichen">
    <w:name w:val="annotation reference"/>
    <w:semiHidden/>
    <w:rPr>
      <w:sz w:val="16"/>
    </w:rPr>
  </w:style>
  <w:style w:type="character" w:styleId="Hyperlink">
    <w:name w:val="Hyperlink"/>
    <w:semiHidden/>
    <w:rPr>
      <w:color w:val="0000FF"/>
      <w:u w:val="single"/>
    </w:rPr>
  </w:style>
  <w:style w:type="character" w:styleId="Seitenzahl">
    <w:name w:val="page number"/>
    <w:basedOn w:val="Absatz-Standardschriftart"/>
    <w:semiHidden/>
  </w:style>
  <w:style w:type="paragraph" w:styleId="Verzeichnis1">
    <w:name w:val="toc 1"/>
    <w:basedOn w:val="Standard"/>
    <w:next w:val="Standard"/>
    <w:autoRedefine/>
    <w:uiPriority w:val="39"/>
    <w:qFormat/>
    <w:pPr>
      <w:tabs>
        <w:tab w:val="right" w:leader="dot" w:pos="8505"/>
      </w:tabs>
      <w:spacing w:before="240"/>
      <w:ind w:left="680" w:right="424" w:hanging="680"/>
      <w:jc w:val="left"/>
    </w:pPr>
    <w:rPr>
      <w:b/>
      <w:noProof/>
    </w:rPr>
  </w:style>
  <w:style w:type="paragraph" w:styleId="Verzeichnis2">
    <w:name w:val="toc 2"/>
    <w:basedOn w:val="Verzeichnis1"/>
    <w:next w:val="Standard"/>
    <w:autoRedefine/>
    <w:uiPriority w:val="39"/>
    <w:qFormat/>
    <w:pPr>
      <w:tabs>
        <w:tab w:val="left" w:pos="680"/>
      </w:tabs>
      <w:spacing w:before="120"/>
    </w:pPr>
    <w:rPr>
      <w:b w:val="0"/>
    </w:rPr>
  </w:style>
  <w:style w:type="paragraph" w:styleId="Verzeichnis3">
    <w:name w:val="toc 3"/>
    <w:basedOn w:val="Verzeichnis2"/>
    <w:next w:val="Standard"/>
    <w:autoRedefine/>
    <w:uiPriority w:val="39"/>
    <w:qFormat/>
    <w:pPr>
      <w:tabs>
        <w:tab w:val="left" w:pos="1004"/>
      </w:tabs>
      <w:spacing w:before="60"/>
    </w:pPr>
  </w:style>
  <w:style w:type="paragraph" w:styleId="Umschlagabsenderadresse">
    <w:name w:val="envelope return"/>
    <w:basedOn w:val="Standard"/>
    <w:semiHidden/>
  </w:style>
  <w:style w:type="paragraph" w:styleId="Beschriftung">
    <w:name w:val="caption"/>
    <w:basedOn w:val="Standard"/>
    <w:next w:val="Standardeinzug"/>
    <w:qFormat/>
    <w:rsid w:val="0055156D"/>
    <w:pPr>
      <w:spacing w:before="0"/>
      <w:ind w:left="1985" w:hanging="1276"/>
      <w:jc w:val="left"/>
    </w:pPr>
    <w:rPr>
      <w:sz w:val="20"/>
    </w:rPr>
  </w:style>
  <w:style w:type="character" w:styleId="Funotenzeichen">
    <w:name w:val="footnote reference"/>
    <w:semiHidden/>
    <w:rsid w:val="00DD3447"/>
    <w:rPr>
      <w:szCs w:val="24"/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E7126"/>
    <w:pPr>
      <w:spacing w:before="0"/>
    </w:pPr>
    <w:rPr>
      <w:rFonts w:ascii="Tahoma" w:hAnsi="Tahoma" w:cs="Tahoma"/>
      <w:sz w:val="16"/>
      <w:szCs w:val="16"/>
    </w:rPr>
  </w:style>
  <w:style w:type="paragraph" w:customStyle="1" w:styleId="Computerprogramm">
    <w:name w:val="Computerprogramm"/>
    <w:basedOn w:val="Standard"/>
    <w:rsid w:val="00002230"/>
    <w:pPr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  <w:tab w:val="left" w:pos="4253"/>
        <w:tab w:val="left" w:pos="4536"/>
        <w:tab w:val="left" w:pos="4820"/>
        <w:tab w:val="left" w:pos="5103"/>
        <w:tab w:val="left" w:pos="5387"/>
        <w:tab w:val="left" w:pos="5670"/>
      </w:tabs>
      <w:contextualSpacing/>
      <w:jc w:val="left"/>
    </w:pPr>
    <w:rPr>
      <w:noProof/>
      <w:sz w:val="20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E7126"/>
    <w:rPr>
      <w:rFonts w:ascii="Tahoma" w:hAnsi="Tahoma" w:cs="Tahoma"/>
      <w:sz w:val="16"/>
      <w:szCs w:val="16"/>
    </w:rPr>
  </w:style>
  <w:style w:type="paragraph" w:styleId="Literaturverzeichnis">
    <w:name w:val="Bibliography"/>
    <w:basedOn w:val="Standard"/>
    <w:autoRedefine/>
    <w:qFormat/>
    <w:rsid w:val="00002230"/>
    <w:pPr>
      <w:jc w:val="left"/>
    </w:pPr>
  </w:style>
  <w:style w:type="paragraph" w:styleId="Funotentext">
    <w:name w:val="footnote text"/>
    <w:basedOn w:val="Standard"/>
    <w:semiHidden/>
    <w:qFormat/>
    <w:rsid w:val="001E1F96"/>
    <w:pPr>
      <w:tabs>
        <w:tab w:val="left" w:pos="142"/>
      </w:tabs>
      <w:spacing w:before="60"/>
      <w:ind w:left="108" w:hanging="108"/>
      <w:jc w:val="left"/>
    </w:pPr>
    <w:rPr>
      <w:sz w:val="14"/>
    </w:rPr>
  </w:style>
  <w:style w:type="paragraph" w:styleId="Kopfzeile">
    <w:name w:val="header"/>
    <w:basedOn w:val="Standard"/>
    <w:semiHidden/>
    <w:pPr>
      <w:pBdr>
        <w:bottom w:val="single" w:sz="4" w:space="1" w:color="auto"/>
      </w:pBdr>
      <w:tabs>
        <w:tab w:val="right" w:pos="7938"/>
      </w:tabs>
    </w:pPr>
    <w:rPr>
      <w:sz w:val="20"/>
    </w:rPr>
  </w:style>
  <w:style w:type="paragraph" w:styleId="Abbildungsverzeichnis">
    <w:name w:val="table of figures"/>
    <w:basedOn w:val="Verzeichnis3"/>
    <w:next w:val="Standard"/>
    <w:autoRedefine/>
    <w:uiPriority w:val="99"/>
    <w:rsid w:val="00A613A1"/>
    <w:pPr>
      <w:tabs>
        <w:tab w:val="clear" w:pos="680"/>
        <w:tab w:val="clear" w:pos="1004"/>
        <w:tab w:val="clear" w:pos="8505"/>
        <w:tab w:val="right" w:leader="dot" w:pos="9072"/>
      </w:tabs>
      <w:ind w:left="709" w:hanging="709"/>
    </w:pPr>
  </w:style>
  <w:style w:type="paragraph" w:styleId="Aufzhlungszeichen2">
    <w:name w:val="List Bullet 2"/>
    <w:basedOn w:val="Listenabsatz"/>
    <w:next w:val="Standardeinzug"/>
    <w:qFormat/>
    <w:rsid w:val="0055156D"/>
    <w:pPr>
      <w:numPr>
        <w:numId w:val="11"/>
      </w:numPr>
      <w:spacing w:before="60" w:after="60"/>
      <w:ind w:left="1134" w:hanging="420"/>
      <w:contextualSpacing w:val="0"/>
    </w:pPr>
  </w:style>
  <w:style w:type="paragraph" w:customStyle="1" w:styleId="Abbildung">
    <w:name w:val="Abbildung"/>
    <w:basedOn w:val="Standard"/>
    <w:next w:val="Beschriftung"/>
    <w:qFormat/>
    <w:rsid w:val="00CB24C7"/>
    <w:pPr>
      <w:keepNext/>
      <w:ind w:left="709"/>
      <w:jc w:val="center"/>
    </w:p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</w:pPr>
  </w:style>
  <w:style w:type="paragraph" w:styleId="Aufzhlungszeichen">
    <w:name w:val="List Bullet"/>
    <w:basedOn w:val="Listenabsatz"/>
    <w:next w:val="Standardeinzug"/>
    <w:qFormat/>
    <w:rsid w:val="0055156D"/>
    <w:pPr>
      <w:numPr>
        <w:numId w:val="10"/>
      </w:numPr>
      <w:spacing w:before="60" w:after="60"/>
      <w:ind w:left="1134" w:hanging="420"/>
      <w:contextualSpacing w:val="0"/>
    </w:pPr>
  </w:style>
  <w:style w:type="paragraph" w:styleId="Zitat">
    <w:name w:val="Quote"/>
    <w:basedOn w:val="Standard"/>
    <w:qFormat/>
    <w:rsid w:val="005473EF"/>
    <w:pPr>
      <w:spacing w:before="0"/>
    </w:pPr>
    <w:rPr>
      <w:i/>
      <w:sz w:val="20"/>
    </w:rPr>
  </w:style>
  <w:style w:type="paragraph" w:styleId="Anrede">
    <w:name w:val="Salutation"/>
    <w:basedOn w:val="Standard"/>
    <w:next w:val="Standard"/>
    <w:semiHidden/>
  </w:style>
  <w:style w:type="paragraph" w:styleId="Blocktext">
    <w:name w:val="Block Text"/>
    <w:basedOn w:val="Standard"/>
    <w:semiHidden/>
    <w:pPr>
      <w:ind w:left="1440" w:right="1440"/>
    </w:pPr>
  </w:style>
  <w:style w:type="paragraph" w:styleId="Datum">
    <w:name w:val="Date"/>
    <w:basedOn w:val="Standard"/>
    <w:next w:val="Standard"/>
    <w:semiHidden/>
  </w:style>
  <w:style w:type="paragraph" w:styleId="Dokumentstruktur">
    <w:name w:val="Document Map"/>
    <w:basedOn w:val="Standard"/>
    <w:semiHidden/>
    <w:pPr>
      <w:shd w:val="clear" w:color="auto" w:fill="000080"/>
    </w:pPr>
    <w:rPr>
      <w:rFonts w:ascii="Tahoma" w:hAnsi="Tahoma"/>
    </w:rPr>
  </w:style>
  <w:style w:type="paragraph" w:styleId="Endnotentext">
    <w:name w:val="endnote text"/>
    <w:basedOn w:val="Standard"/>
    <w:semiHidden/>
  </w:style>
  <w:style w:type="paragraph" w:styleId="Fu-Endnotenberschrift">
    <w:name w:val="Note Heading"/>
    <w:basedOn w:val="Standard"/>
    <w:next w:val="Standard"/>
    <w:semiHidden/>
  </w:style>
  <w:style w:type="paragraph" w:styleId="Gruformel">
    <w:name w:val="Closing"/>
    <w:basedOn w:val="Standard"/>
    <w:semiHidden/>
    <w:pPr>
      <w:ind w:left="4252"/>
    </w:pPr>
  </w:style>
  <w:style w:type="paragraph" w:styleId="Index1">
    <w:name w:val="index 1"/>
    <w:basedOn w:val="Standard"/>
    <w:next w:val="Standard"/>
    <w:autoRedefine/>
    <w:uiPriority w:val="99"/>
    <w:semiHidden/>
    <w:pPr>
      <w:tabs>
        <w:tab w:val="right" w:leader="dot" w:pos="3598"/>
      </w:tabs>
      <w:ind w:left="198" w:hanging="198"/>
    </w:pPr>
    <w:rPr>
      <w:noProof/>
    </w:rPr>
  </w:style>
  <w:style w:type="paragraph" w:styleId="Index2">
    <w:name w:val="index 2"/>
    <w:basedOn w:val="Standard"/>
    <w:next w:val="Standard"/>
    <w:autoRedefine/>
    <w:semiHidden/>
    <w:pPr>
      <w:ind w:left="396" w:hanging="198"/>
    </w:pPr>
  </w:style>
  <w:style w:type="paragraph" w:styleId="Index3">
    <w:name w:val="index 3"/>
    <w:basedOn w:val="Standard"/>
    <w:next w:val="Standard"/>
    <w:autoRedefine/>
    <w:semiHidden/>
    <w:pPr>
      <w:ind w:left="601" w:hanging="198"/>
    </w:pPr>
  </w:style>
  <w:style w:type="paragraph" w:styleId="Index4">
    <w:name w:val="index 4"/>
    <w:basedOn w:val="Standard"/>
    <w:next w:val="Standard"/>
    <w:autoRedefine/>
    <w:semiHidden/>
    <w:pPr>
      <w:ind w:left="799" w:hanging="198"/>
    </w:pPr>
  </w:style>
  <w:style w:type="paragraph" w:styleId="Index5">
    <w:name w:val="index 5"/>
    <w:basedOn w:val="Standard"/>
    <w:next w:val="Standard"/>
    <w:autoRedefine/>
    <w:semiHidden/>
    <w:pPr>
      <w:ind w:left="997" w:hanging="198"/>
    </w:pPr>
  </w:style>
  <w:style w:type="paragraph" w:styleId="Index6">
    <w:name w:val="index 6"/>
    <w:basedOn w:val="Standard"/>
    <w:next w:val="Standard"/>
    <w:autoRedefine/>
    <w:semiHidden/>
    <w:pPr>
      <w:ind w:left="1196" w:hanging="198"/>
    </w:pPr>
  </w:style>
  <w:style w:type="paragraph" w:styleId="Index7">
    <w:name w:val="index 7"/>
    <w:basedOn w:val="Standard"/>
    <w:next w:val="Standard"/>
    <w:autoRedefine/>
    <w:semiHidden/>
    <w:pPr>
      <w:ind w:left="1400" w:hanging="198"/>
    </w:pPr>
  </w:style>
  <w:style w:type="paragraph" w:styleId="Index8">
    <w:name w:val="index 8"/>
    <w:basedOn w:val="Standard"/>
    <w:next w:val="Standard"/>
    <w:autoRedefine/>
    <w:semiHidden/>
    <w:pPr>
      <w:ind w:left="1598" w:hanging="198"/>
    </w:pPr>
  </w:style>
  <w:style w:type="paragraph" w:styleId="Index9">
    <w:name w:val="index 9"/>
    <w:basedOn w:val="Standard"/>
    <w:next w:val="Standard"/>
    <w:autoRedefine/>
    <w:semiHidden/>
    <w:pPr>
      <w:ind w:left="1797" w:hanging="198"/>
    </w:pPr>
  </w:style>
  <w:style w:type="paragraph" w:styleId="Indexberschrift">
    <w:name w:val="index heading"/>
    <w:basedOn w:val="Standard"/>
    <w:next w:val="Index1"/>
    <w:semiHidden/>
    <w:rPr>
      <w:b/>
    </w:rPr>
  </w:style>
  <w:style w:type="paragraph" w:styleId="Kommentartext">
    <w:name w:val="annotation text"/>
    <w:basedOn w:val="Standard"/>
    <w:link w:val="KommentartextZchn"/>
    <w:semiHidden/>
  </w:style>
  <w:style w:type="paragraph" w:styleId="Liste">
    <w:name w:val="List"/>
    <w:basedOn w:val="Standard"/>
    <w:semiHidden/>
    <w:pPr>
      <w:ind w:left="357" w:hanging="357"/>
    </w:pPr>
  </w:style>
  <w:style w:type="paragraph" w:styleId="Liste2">
    <w:name w:val="List 2"/>
    <w:basedOn w:val="Standard"/>
    <w:semiHidden/>
    <w:pPr>
      <w:ind w:left="714" w:hanging="357"/>
    </w:pPr>
  </w:style>
  <w:style w:type="paragraph" w:styleId="Liste3">
    <w:name w:val="List 3"/>
    <w:basedOn w:val="Standard"/>
    <w:semiHidden/>
    <w:pPr>
      <w:ind w:left="1077" w:hanging="357"/>
    </w:pPr>
  </w:style>
  <w:style w:type="paragraph" w:styleId="Liste4">
    <w:name w:val="List 4"/>
    <w:basedOn w:val="Standard"/>
    <w:semiHidden/>
    <w:pPr>
      <w:ind w:left="1434" w:hanging="357"/>
    </w:pPr>
  </w:style>
  <w:style w:type="paragraph" w:styleId="Liste5">
    <w:name w:val="List 5"/>
    <w:basedOn w:val="Standard"/>
    <w:semiHidden/>
    <w:pPr>
      <w:ind w:left="1797" w:hanging="357"/>
    </w:pPr>
  </w:style>
  <w:style w:type="paragraph" w:styleId="Listenfortsetzung">
    <w:name w:val="List Continue"/>
    <w:basedOn w:val="Standard"/>
    <w:semiHidden/>
    <w:pPr>
      <w:ind w:left="357"/>
    </w:pPr>
  </w:style>
  <w:style w:type="paragraph" w:styleId="Listenfortsetzung2">
    <w:name w:val="List Continue 2"/>
    <w:basedOn w:val="Standard"/>
    <w:semiHidden/>
    <w:pPr>
      <w:ind w:left="720"/>
    </w:pPr>
  </w:style>
  <w:style w:type="paragraph" w:styleId="Listenfortsetzung3">
    <w:name w:val="List Continue 3"/>
    <w:basedOn w:val="Standard"/>
    <w:semiHidden/>
    <w:pPr>
      <w:ind w:left="1077"/>
    </w:pPr>
  </w:style>
  <w:style w:type="paragraph" w:styleId="Listenfortsetzung4">
    <w:name w:val="List Continue 4"/>
    <w:basedOn w:val="Standard"/>
    <w:semiHidden/>
    <w:pPr>
      <w:ind w:left="1440"/>
    </w:pPr>
  </w:style>
  <w:style w:type="paragraph" w:styleId="Listenfortsetzung5">
    <w:name w:val="List Continue 5"/>
    <w:basedOn w:val="Standard"/>
    <w:semiHidden/>
    <w:pPr>
      <w:ind w:left="1797"/>
    </w:pPr>
  </w:style>
  <w:style w:type="paragraph" w:styleId="Listennummer">
    <w:name w:val="List Number"/>
    <w:basedOn w:val="Standard"/>
    <w:semiHidden/>
    <w:pPr>
      <w:numPr>
        <w:numId w:val="5"/>
      </w:numPr>
      <w:tabs>
        <w:tab w:val="clear" w:pos="360"/>
        <w:tab w:val="num" w:pos="357"/>
      </w:tabs>
      <w:ind w:left="357" w:hanging="357"/>
    </w:pPr>
  </w:style>
  <w:style w:type="paragraph" w:styleId="Listennummer2">
    <w:name w:val="List Number 2"/>
    <w:basedOn w:val="Standard"/>
    <w:semiHidden/>
    <w:pPr>
      <w:numPr>
        <w:numId w:val="6"/>
      </w:numPr>
      <w:tabs>
        <w:tab w:val="clear" w:pos="643"/>
        <w:tab w:val="num" w:pos="357"/>
      </w:tabs>
      <w:ind w:left="714" w:hanging="357"/>
    </w:pPr>
  </w:style>
  <w:style w:type="paragraph" w:styleId="Listennummer3">
    <w:name w:val="List Number 3"/>
    <w:basedOn w:val="Standard"/>
    <w:semiHidden/>
    <w:pPr>
      <w:numPr>
        <w:numId w:val="7"/>
      </w:numPr>
      <w:tabs>
        <w:tab w:val="clear" w:pos="926"/>
        <w:tab w:val="right" w:pos="1077"/>
      </w:tabs>
      <w:ind w:left="1077" w:hanging="357"/>
    </w:pPr>
  </w:style>
  <w:style w:type="paragraph" w:styleId="Listennummer4">
    <w:name w:val="List Number 4"/>
    <w:basedOn w:val="Standard"/>
    <w:semiHidden/>
    <w:pPr>
      <w:numPr>
        <w:numId w:val="8"/>
      </w:numPr>
      <w:tabs>
        <w:tab w:val="clear" w:pos="1209"/>
        <w:tab w:val="right" w:pos="1440"/>
      </w:tabs>
      <w:ind w:left="1434" w:hanging="357"/>
    </w:pPr>
  </w:style>
  <w:style w:type="paragraph" w:styleId="Listennummer5">
    <w:name w:val="List Number 5"/>
    <w:basedOn w:val="Standard"/>
    <w:semiHidden/>
    <w:pPr>
      <w:numPr>
        <w:numId w:val="9"/>
      </w:numPr>
      <w:tabs>
        <w:tab w:val="clear" w:pos="1492"/>
        <w:tab w:val="right" w:pos="1797"/>
      </w:tabs>
      <w:ind w:left="1797" w:hanging="357"/>
    </w:pPr>
  </w:style>
  <w:style w:type="paragraph" w:styleId="Mak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</w:rPr>
  </w:style>
  <w:style w:type="paragraph" w:styleId="Nachrichtenkopf">
    <w:name w:val="Message Header"/>
    <w:basedOn w:val="Standard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</w:style>
  <w:style w:type="paragraph" w:styleId="NurText">
    <w:name w:val="Plain Text"/>
    <w:basedOn w:val="Standard"/>
    <w:semiHidden/>
    <w:rPr>
      <w:rFonts w:ascii="Courier New" w:hAnsi="Courier New"/>
    </w:rPr>
  </w:style>
  <w:style w:type="paragraph" w:styleId="Standardeinzug">
    <w:name w:val="Normal Indent"/>
    <w:basedOn w:val="Standard"/>
    <w:qFormat/>
    <w:pPr>
      <w:ind w:left="708"/>
    </w:pPr>
  </w:style>
  <w:style w:type="paragraph" w:styleId="Textkrper">
    <w:name w:val="Body Text"/>
    <w:basedOn w:val="Standard"/>
    <w:semiHidden/>
    <w:pPr>
      <w:spacing w:after="120"/>
    </w:pPr>
  </w:style>
  <w:style w:type="paragraph" w:styleId="Textkrper2">
    <w:name w:val="Body Text 2"/>
    <w:basedOn w:val="Standard"/>
    <w:semiHidden/>
    <w:pPr>
      <w:spacing w:after="120" w:line="480" w:lineRule="auto"/>
    </w:pPr>
  </w:style>
  <w:style w:type="paragraph" w:styleId="Textkrper3">
    <w:name w:val="Body Text 3"/>
    <w:basedOn w:val="Standard"/>
    <w:semiHidden/>
    <w:pPr>
      <w:spacing w:after="120"/>
    </w:pPr>
    <w:rPr>
      <w:sz w:val="16"/>
    </w:rPr>
  </w:style>
  <w:style w:type="paragraph" w:styleId="Textkrper-Zeileneinzug">
    <w:name w:val="Body Text Indent"/>
    <w:basedOn w:val="Standard"/>
    <w:semiHidden/>
    <w:pPr>
      <w:spacing w:after="120"/>
      <w:ind w:left="283"/>
    </w:pPr>
  </w:style>
  <w:style w:type="paragraph" w:styleId="Textkrper-Einzug2">
    <w:name w:val="Body Text Indent 2"/>
    <w:basedOn w:val="Standard"/>
    <w:semiHidden/>
    <w:pPr>
      <w:spacing w:after="120" w:line="480" w:lineRule="auto"/>
      <w:ind w:left="283"/>
    </w:pPr>
  </w:style>
  <w:style w:type="paragraph" w:styleId="Textkrper-Einzug3">
    <w:name w:val="Body Text Indent 3"/>
    <w:basedOn w:val="Standard"/>
    <w:semiHidden/>
    <w:pPr>
      <w:spacing w:after="120"/>
      <w:ind w:left="283"/>
    </w:pPr>
    <w:rPr>
      <w:sz w:val="16"/>
    </w:rPr>
  </w:style>
  <w:style w:type="paragraph" w:styleId="Textkrper-Erstzeileneinzug">
    <w:name w:val="Body Text First Indent"/>
    <w:basedOn w:val="Textkrper"/>
    <w:semiHidden/>
    <w:pPr>
      <w:ind w:firstLine="210"/>
    </w:pPr>
  </w:style>
  <w:style w:type="paragraph" w:styleId="Textkrper-Erstzeileneinzug2">
    <w:name w:val="Body Text First Indent 2"/>
    <w:basedOn w:val="Textkrper-Zeileneinzug"/>
    <w:semiHidden/>
    <w:pPr>
      <w:ind w:firstLine="210"/>
    </w:pPr>
  </w:style>
  <w:style w:type="paragraph" w:styleId="Titel">
    <w:name w:val="Title"/>
    <w:basedOn w:val="Standard"/>
    <w:next w:val="Untertitel"/>
    <w:link w:val="TitelZchn"/>
    <w:qFormat/>
    <w:rsid w:val="00002230"/>
    <w:pPr>
      <w:suppressAutoHyphens/>
      <w:spacing w:before="0" w:line="360" w:lineRule="auto"/>
      <w:jc w:val="center"/>
    </w:pPr>
    <w:rPr>
      <w:b/>
      <w:kern w:val="28"/>
      <w:sz w:val="44"/>
    </w:rPr>
  </w:style>
  <w:style w:type="paragraph" w:styleId="Umschlagadresse">
    <w:name w:val="envelope address"/>
    <w:basedOn w:val="Standard"/>
    <w:semiHidden/>
    <w:pPr>
      <w:framePr w:w="4320" w:h="2160" w:hRule="exact" w:hSpace="141" w:wrap="auto" w:hAnchor="page" w:xAlign="center" w:yAlign="bottom"/>
      <w:ind w:left="1"/>
    </w:pPr>
  </w:style>
  <w:style w:type="paragraph" w:styleId="Unterschrift">
    <w:name w:val="Signature"/>
    <w:basedOn w:val="Standard"/>
    <w:semiHidden/>
    <w:pPr>
      <w:ind w:left="4252"/>
    </w:pPr>
  </w:style>
  <w:style w:type="paragraph" w:styleId="Untertitel">
    <w:name w:val="Subtitle"/>
    <w:basedOn w:val="Standard"/>
    <w:link w:val="UntertitelZchn"/>
    <w:qFormat/>
    <w:rsid w:val="00002230"/>
    <w:pPr>
      <w:suppressAutoHyphens/>
      <w:spacing w:before="240"/>
      <w:jc w:val="center"/>
    </w:pPr>
    <w:rPr>
      <w:sz w:val="32"/>
    </w:rPr>
  </w:style>
  <w:style w:type="paragraph" w:styleId="Verzeichnis4">
    <w:name w:val="toc 4"/>
    <w:basedOn w:val="Verzeichnis3"/>
    <w:next w:val="Standard"/>
    <w:autoRedefine/>
    <w:semiHidden/>
  </w:style>
  <w:style w:type="paragraph" w:styleId="Verzeichnis5">
    <w:name w:val="toc 5"/>
    <w:basedOn w:val="Verzeichnis4"/>
    <w:next w:val="Standard"/>
    <w:autoRedefine/>
    <w:semiHidden/>
  </w:style>
  <w:style w:type="paragraph" w:styleId="Verzeichnis6">
    <w:name w:val="toc 6"/>
    <w:basedOn w:val="Verzeichnis5"/>
    <w:next w:val="Standard"/>
    <w:autoRedefine/>
    <w:semiHidden/>
  </w:style>
  <w:style w:type="paragraph" w:styleId="Verzeichnis7">
    <w:name w:val="toc 7"/>
    <w:basedOn w:val="Verzeichnis6"/>
    <w:next w:val="Standard"/>
    <w:autoRedefine/>
    <w:semiHidden/>
  </w:style>
  <w:style w:type="paragraph" w:styleId="Verzeichnis8">
    <w:name w:val="toc 8"/>
    <w:basedOn w:val="Verzeichnis7"/>
    <w:next w:val="Standard"/>
    <w:autoRedefine/>
    <w:semiHidden/>
  </w:style>
  <w:style w:type="paragraph" w:styleId="Verzeichnis9">
    <w:name w:val="toc 9"/>
    <w:basedOn w:val="Verzeichnis8"/>
    <w:next w:val="Standard"/>
    <w:autoRedefine/>
    <w:semiHidden/>
    <w:pPr>
      <w:outlineLvl w:val="8"/>
    </w:pPr>
  </w:style>
  <w:style w:type="paragraph" w:styleId="RGV-berschrift">
    <w:name w:val="toa heading"/>
    <w:basedOn w:val="Standard"/>
    <w:next w:val="Standard"/>
    <w:semiHidden/>
    <w:rPr>
      <w:b/>
    </w:rPr>
  </w:style>
  <w:style w:type="paragraph" w:styleId="Rechtsgrundlagenverzeichnis">
    <w:name w:val="table of authorities"/>
    <w:basedOn w:val="Standard"/>
    <w:next w:val="Standard"/>
    <w:semiHidden/>
    <w:pPr>
      <w:ind w:left="200" w:hanging="200"/>
    </w:pPr>
  </w:style>
  <w:style w:type="paragraph" w:styleId="Aufzhlungszeichen4">
    <w:name w:val="List Bullet 4"/>
    <w:basedOn w:val="Standard"/>
    <w:semiHidden/>
    <w:pPr>
      <w:numPr>
        <w:numId w:val="3"/>
      </w:numPr>
      <w:tabs>
        <w:tab w:val="clear" w:pos="1209"/>
        <w:tab w:val="right" w:pos="1440"/>
      </w:tabs>
      <w:ind w:left="1434" w:hanging="357"/>
    </w:pPr>
  </w:style>
  <w:style w:type="paragraph" w:styleId="Aufzhlungszeichen5">
    <w:name w:val="List Bullet 5"/>
    <w:basedOn w:val="Standard"/>
    <w:semiHidden/>
    <w:pPr>
      <w:numPr>
        <w:numId w:val="4"/>
      </w:numPr>
      <w:tabs>
        <w:tab w:val="clear" w:pos="1492"/>
        <w:tab w:val="num" w:pos="1786"/>
      </w:tabs>
      <w:ind w:left="1797" w:hanging="357"/>
    </w:pPr>
  </w:style>
  <w:style w:type="paragraph" w:styleId="Aufzhlungszeichen3">
    <w:name w:val="List Bullet 3"/>
    <w:basedOn w:val="Standard"/>
    <w:semiHidden/>
    <w:qFormat/>
    <w:pPr>
      <w:numPr>
        <w:numId w:val="2"/>
      </w:numPr>
      <w:tabs>
        <w:tab w:val="clear" w:pos="926"/>
        <w:tab w:val="left" w:pos="1077"/>
      </w:tabs>
      <w:ind w:left="1077" w:hanging="357"/>
    </w:pPr>
  </w:style>
  <w:style w:type="paragraph" w:customStyle="1" w:styleId="Tabellenberschrift">
    <w:name w:val="Tabellenüberschrift"/>
    <w:basedOn w:val="Beschriftung"/>
    <w:next w:val="Standardeinzug"/>
    <w:qFormat/>
    <w:rsid w:val="007E0249"/>
    <w:pPr>
      <w:keepNext/>
      <w:spacing w:before="120" w:after="120"/>
      <w:ind w:left="1701" w:hanging="992"/>
    </w:pPr>
  </w:style>
  <w:style w:type="character" w:customStyle="1" w:styleId="UntertitelZchn">
    <w:name w:val="Untertitel Zchn"/>
    <w:link w:val="Untertitel"/>
    <w:rsid w:val="00002230"/>
    <w:rPr>
      <w:rFonts w:ascii="Century Gothic" w:hAnsi="Century Gothic"/>
      <w:sz w:val="32"/>
    </w:rPr>
  </w:style>
  <w:style w:type="character" w:customStyle="1" w:styleId="TitelZchn">
    <w:name w:val="Titel Zchn"/>
    <w:basedOn w:val="Absatz-Standardschriftart"/>
    <w:link w:val="Titel"/>
    <w:rsid w:val="00002230"/>
    <w:rPr>
      <w:rFonts w:ascii="Century Gothic" w:hAnsi="Century Gothic"/>
      <w:b/>
      <w:kern w:val="28"/>
      <w:sz w:val="44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E57793"/>
    <w:pPr>
      <w:keepLines/>
      <w:pageBreakBefore w:val="0"/>
      <w:numPr>
        <w:numId w:val="0"/>
      </w:numPr>
      <w:tabs>
        <w:tab w:val="num" w:pos="1105"/>
      </w:tabs>
      <w:suppressAutoHyphens w:val="0"/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kern w:val="0"/>
      <w:sz w:val="28"/>
      <w:szCs w:val="28"/>
    </w:rPr>
  </w:style>
  <w:style w:type="table" w:styleId="Tabellenraster">
    <w:name w:val="Table Grid"/>
    <w:basedOn w:val="NormaleTabelle"/>
    <w:uiPriority w:val="59"/>
    <w:rsid w:val="00E5779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uzeileZchn">
    <w:name w:val="Fußzeile Zchn"/>
    <w:basedOn w:val="Absatz-Standardschriftart"/>
    <w:link w:val="Fuzeile"/>
    <w:uiPriority w:val="99"/>
    <w:rsid w:val="002A064F"/>
    <w:rPr>
      <w:sz w:val="24"/>
    </w:rPr>
  </w:style>
  <w:style w:type="paragraph" w:styleId="Listenabsatz">
    <w:name w:val="List Paragraph"/>
    <w:basedOn w:val="Standard"/>
    <w:uiPriority w:val="34"/>
    <w:qFormat/>
    <w:rsid w:val="00E61BCD"/>
    <w:pPr>
      <w:ind w:left="720"/>
      <w:contextualSpacing/>
    </w:pPr>
  </w:style>
  <w:style w:type="numbering" w:customStyle="1" w:styleId="Listen1">
    <w:name w:val="Listen1"/>
    <w:basedOn w:val="KeineListe"/>
    <w:uiPriority w:val="99"/>
    <w:rsid w:val="00B15817"/>
    <w:pPr>
      <w:numPr>
        <w:numId w:val="12"/>
      </w:numPr>
    </w:pPr>
  </w:style>
  <w:style w:type="character" w:styleId="Hervorhebung">
    <w:name w:val="Emphasis"/>
    <w:basedOn w:val="Absatz-Standardschriftart"/>
    <w:uiPriority w:val="20"/>
    <w:rsid w:val="00B15817"/>
    <w:rPr>
      <w:i w:val="0"/>
      <w:iCs/>
      <w:color w:val="FF0000"/>
    </w:rPr>
  </w:style>
  <w:style w:type="character" w:styleId="SchwacheHervorhebung">
    <w:name w:val="Subtle Emphasis"/>
    <w:basedOn w:val="Absatz-Standardschriftart"/>
    <w:uiPriority w:val="19"/>
    <w:rsid w:val="00B15817"/>
    <w:rPr>
      <w:b/>
      <w:i w:val="0"/>
      <w:iCs/>
      <w:color w:val="FF0000"/>
    </w:rPr>
  </w:style>
  <w:style w:type="character" w:customStyle="1" w:styleId="HervorhebungROT">
    <w:name w:val="Hervorhebung ROT"/>
    <w:uiPriority w:val="1"/>
    <w:qFormat/>
    <w:rsid w:val="001E1F96"/>
    <w:rPr>
      <w:rFonts w:ascii="Century Gothic" w:hAnsi="Century Gothic"/>
      <w:b/>
      <w:color w:val="FF0000"/>
      <w:sz w:val="22"/>
    </w:rPr>
  </w:style>
  <w:style w:type="character" w:customStyle="1" w:styleId="HervorhebungBLAU">
    <w:name w:val="Hervorhebung BLAU"/>
    <w:basedOn w:val="Absatz-Standardschriftart"/>
    <w:uiPriority w:val="1"/>
    <w:qFormat/>
    <w:rsid w:val="001E1F96"/>
    <w:rPr>
      <w:rFonts w:ascii="Century Gothic" w:hAnsi="Century Gothic"/>
      <w:b/>
      <w:color w:val="00B0F0"/>
      <w:sz w:val="22"/>
      <w:u w:val="none"/>
    </w:rPr>
  </w:style>
  <w:style w:type="character" w:customStyle="1" w:styleId="HervorhebenSCHWARZ">
    <w:name w:val="Hervorheben SCHWARZ"/>
    <w:basedOn w:val="Absatz-Standardschriftart"/>
    <w:uiPriority w:val="1"/>
    <w:qFormat/>
    <w:rsid w:val="001E1F96"/>
    <w:rPr>
      <w:rFonts w:ascii="Century Gothic" w:hAnsi="Century Gothic"/>
      <w:b/>
      <w:color w:val="auto"/>
      <w:sz w:val="20"/>
      <w:u w:val="none"/>
    </w:rPr>
  </w:style>
  <w:style w:type="character" w:customStyle="1" w:styleId="KommentartextZchn">
    <w:name w:val="Kommentartext Zchn"/>
    <w:basedOn w:val="Absatz-Standardschriftart"/>
    <w:link w:val="Kommentartext"/>
    <w:semiHidden/>
    <w:rsid w:val="009075A9"/>
    <w:rPr>
      <w:rFonts w:ascii="Futura-Book" w:hAnsi="Futura-Book"/>
      <w:sz w:val="24"/>
    </w:rPr>
  </w:style>
  <w:style w:type="paragraph" w:styleId="StandardWeb">
    <w:name w:val="Normal (Web)"/>
    <w:basedOn w:val="Standard"/>
    <w:uiPriority w:val="99"/>
    <w:semiHidden/>
    <w:unhideWhenUsed/>
    <w:rsid w:val="007C0288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2799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977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7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2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7864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259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826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6939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407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3700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135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505977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18531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7436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97829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9517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28983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44977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47769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2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64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98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92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705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096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352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header" Target="header1.xml"/><Relationship Id="rId65" Type="http://schemas.openxmlformats.org/officeDocument/2006/relationships/footer" Target="footer3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V:\AUD_61_Ablauforganisation\AUD_QMA_61_G_Redaktionsarbeit\_1%20Handbuch\AUD_61_G_Redaktionsarbeit%20FORTLAUFEND\G_4._Skriptentwicklung\G_4._ANLAGENBAND\_320_Muster_Rechtsvorschrift_A4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SO999929 xmlns="http://www.datev.de/BSOffice/999929">19fc165c-b03a-401e-a201-775bc3e8c688</BSO999929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92B5D3-F3D4-401D-A32A-C60228265034}">
  <ds:schemaRefs>
    <ds:schemaRef ds:uri="http://www.datev.de/BSOffice/999929"/>
  </ds:schemaRefs>
</ds:datastoreItem>
</file>

<file path=customXml/itemProps2.xml><?xml version="1.0" encoding="utf-8"?>
<ds:datastoreItem xmlns:ds="http://schemas.openxmlformats.org/officeDocument/2006/customXml" ds:itemID="{3483164E-0830-4400-ACBE-64FF6C198C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_320_Muster_Rechtsvorschrift_A4.dotx</Template>
  <TotalTime>0</TotalTime>
  <Pages>51</Pages>
  <Words>5</Words>
  <Characters>414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Vorlage Skript</vt:lpstr>
    </vt:vector>
  </TitlesOfParts>
  <Company>Lösle GmbH</Company>
  <LinksUpToDate>false</LinksUpToDate>
  <CharactersWithSpaces>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Vorlage Skript</dc:title>
  <dc:creator>Benz, Sarah - LÖSLE</dc:creator>
  <cp:lastModifiedBy>Hirth, Tina - LÖSLE</cp:lastModifiedBy>
  <cp:revision>70</cp:revision>
  <cp:lastPrinted>2026-02-23T09:06:00Z</cp:lastPrinted>
  <dcterms:created xsi:type="dcterms:W3CDTF">2026-01-13T13:37:00Z</dcterms:created>
  <dcterms:modified xsi:type="dcterms:W3CDTF">2026-02-23T09:06:00Z</dcterms:modified>
</cp:coreProperties>
</file>