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enraster"/>
        <w:tblW w:w="9072" w:type="dxa"/>
        <w:shd w:val="clear" w:color="auto" w:fill="CCECFF"/>
        <w:tblLook w:val="04A0" w:firstRow="1" w:lastRow="0" w:firstColumn="1" w:lastColumn="0" w:noHBand="0" w:noVBand="1"/>
      </w:tblPr>
      <w:tblGrid>
        <w:gridCol w:w="8647"/>
        <w:gridCol w:w="425"/>
      </w:tblGrid>
      <w:tr w:rsidR="003B559D" w:rsidRPr="00CA4B53" w14:paraId="5B746453" w14:textId="77777777" w:rsidTr="003B559D">
        <w:trPr>
          <w:cantSplit/>
          <w:trHeight w:val="680"/>
        </w:trPr>
        <w:tc>
          <w:tcPr>
            <w:tcW w:w="8647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cMar>
              <w:top w:w="113" w:type="dxa"/>
              <w:bottom w:w="113" w:type="dxa"/>
            </w:tcMar>
            <w:vAlign w:val="center"/>
          </w:tcPr>
          <w:p w14:paraId="5F82401B" w14:textId="18AAB046" w:rsidR="003B559D" w:rsidRPr="00B34F2D" w:rsidRDefault="00735CBD" w:rsidP="003B559D">
            <w:pPr>
              <w:pStyle w:val="berschrift1"/>
              <w:numPr>
                <w:ilvl w:val="0"/>
                <w:numId w:val="0"/>
              </w:numPr>
              <w:rPr>
                <w:rFonts w:ascii="Century Gothic" w:hAnsi="Century Gothic"/>
                <w:color w:val="228B22"/>
                <w:szCs w:val="32"/>
              </w:rPr>
            </w:pPr>
            <w:bookmarkStart w:id="0" w:name="_GoBack"/>
            <w:r w:rsidRPr="00967D83">
              <w:rPr>
                <w:rFonts w:ascii="Century Gothic" w:hAnsi="Century Gothic"/>
                <w:color w:val="228B22"/>
                <w:sz w:val="28"/>
                <w:szCs w:val="32"/>
              </w:rPr>
              <w:t>Evangelische Kliniken Nachhaltigkeitsbericht 2024 nach VSMS Standard Basismodul</w:t>
            </w:r>
            <w:bookmarkEnd w:id="0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C5F1C5"/>
            <w:textDirection w:val="btLr"/>
            <w:vAlign w:val="center"/>
          </w:tcPr>
          <w:p w14:paraId="22E23768" w14:textId="77777777" w:rsidR="003B559D" w:rsidRPr="003B559D" w:rsidRDefault="003B559D" w:rsidP="003B559D">
            <w:pPr>
              <w:pStyle w:val="berschrift1"/>
              <w:numPr>
                <w:ilvl w:val="0"/>
                <w:numId w:val="0"/>
              </w:numPr>
              <w:ind w:left="113" w:right="113"/>
              <w:jc w:val="center"/>
              <w:rPr>
                <w:rFonts w:ascii="Century Gothic" w:hAnsi="Century Gothic"/>
                <w:b w:val="0"/>
                <w:color w:val="228722"/>
                <w:sz w:val="12"/>
                <w:szCs w:val="12"/>
              </w:rPr>
            </w:pPr>
            <w:r w:rsidRPr="003B559D">
              <w:rPr>
                <w:rFonts w:ascii="Century Gothic" w:hAnsi="Century Gothic"/>
                <w:b w:val="0"/>
                <w:color w:val="228722"/>
                <w:sz w:val="12"/>
                <w:szCs w:val="12"/>
                <w:shd w:val="clear" w:color="auto" w:fill="228722"/>
              </w:rPr>
              <w:t>02/2026</w:t>
            </w:r>
          </w:p>
        </w:tc>
      </w:tr>
    </w:tbl>
    <w:p w14:paraId="1B39B24D" w14:textId="77777777" w:rsidR="004C6A02" w:rsidRPr="00B34F2D" w:rsidRDefault="004C6A02" w:rsidP="00CA4B53">
      <w:pPr>
        <w:spacing w:before="0"/>
        <w:contextualSpacing/>
        <w:rPr>
          <w:szCs w:val="22"/>
        </w:rPr>
      </w:pPr>
    </w:p>
    <w:p w14:paraId="0F79E7E7" w14:textId="77777777" w:rsidR="00B34F2D" w:rsidRPr="00B34F2D" w:rsidRDefault="000E4181" w:rsidP="00CA4B53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39083B4" wp14:editId="0A198535">
                <wp:simplePos x="0" y="0"/>
                <wp:positionH relativeFrom="column">
                  <wp:posOffset>1987483</wp:posOffset>
                </wp:positionH>
                <wp:positionV relativeFrom="paragraph">
                  <wp:posOffset>19899</wp:posOffset>
                </wp:positionV>
                <wp:extent cx="1490353" cy="290946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0353" cy="2909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FD4AD2" w14:textId="77777777" w:rsidR="000E4181" w:rsidRPr="00FA6D5F" w:rsidRDefault="000E4181" w:rsidP="00FA6D5F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FA6D5F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„B“ – Basismodul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39083B4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left:0;text-align:left;margin-left:156.5pt;margin-top:1.55pt;width:117.35pt;height:22.9pt;z-index:251756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" filled="f" stroked="f" strokeweight=".5pt">
                <v:textbox>
                  <w:txbxContent>
                    <w:p w14:paraId="71FD4AD2" w14:textId="77777777" w:rsidR="000E4181" w:rsidRPr="00FA6D5F" w:rsidRDefault="000E4181" w:rsidP="00FA6D5F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FA6D5F">
                        <w:rPr>
                          <w:b/>
                          <w:color w:val="0070C0"/>
                          <w:sz w:val="20"/>
                          <w:szCs w:val="12"/>
                        </w:rPr>
                        <w:t>„B“ – Basismodul</w:t>
                      </w:r>
                    </w:p>
                  </w:txbxContent>
                </v:textbox>
              </v:shape>
            </w:pict>
          </mc:Fallback>
        </mc:AlternateContent>
      </w:r>
      <w:r w:rsidR="00B85A95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017FCA0" wp14:editId="03434CB6">
                <wp:simplePos x="0" y="0"/>
                <wp:positionH relativeFrom="column">
                  <wp:posOffset>3707448</wp:posOffset>
                </wp:positionH>
                <wp:positionV relativeFrom="paragraph">
                  <wp:posOffset>932815</wp:posOffset>
                </wp:positionV>
                <wp:extent cx="2065655" cy="1471930"/>
                <wp:effectExtent l="0" t="0" r="0" b="0"/>
                <wp:wrapNone/>
                <wp:docPr id="51" name="Rechtec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655" cy="1471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E32228" w14:textId="77777777" w:rsidR="008D5131" w:rsidRPr="00D46CB7" w:rsidRDefault="00F67FF7" w:rsidP="00F67FF7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spacing w:before="0"/>
                              <w:ind w:left="142" w:hanging="142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Nachhaltigkeitsbericht</w:t>
                            </w:r>
                          </w:p>
                          <w:p w14:paraId="29A240D5" w14:textId="77777777" w:rsidR="00F67FF7" w:rsidRPr="00D46CB7" w:rsidRDefault="00FD04B7" w:rsidP="002D5E24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spacing w:before="0"/>
                              <w:ind w:left="142" w:hanging="142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Gesund</w:t>
                            </w:r>
                            <w:r w:rsidR="00F67FF7"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heits-Dienstleister</w:t>
                            </w:r>
                          </w:p>
                          <w:p w14:paraId="509DFF39" w14:textId="77777777" w:rsidR="00F67FF7" w:rsidRPr="00D46CB7" w:rsidRDefault="00FD04B7" w:rsidP="007D19F3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spacing w:before="0"/>
                              <w:ind w:left="142" w:hanging="142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dop</w:t>
                            </w:r>
                            <w:r w:rsidR="00F67FF7"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pelte Wesentlichkeitsanalyse (zur Identifizierung relevanter Nachhaltigkeitsthemen S. 7</w:t>
                            </w: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und </w:t>
                            </w:r>
                            <w:proofErr w:type="spellStart"/>
                            <w:r w:rsidR="00F67FF7"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Stakeholderbefragung</w:t>
                            </w:r>
                            <w:proofErr w:type="spellEnd"/>
                          </w:p>
                          <w:p w14:paraId="5855115C" w14:textId="77777777" w:rsidR="00FD04B7" w:rsidRPr="00D46CB7" w:rsidRDefault="00FD04B7" w:rsidP="007D19F3">
                            <w:pPr>
                              <w:pStyle w:val="Listenabsatz"/>
                              <w:numPr>
                                <w:ilvl w:val="0"/>
                                <w:numId w:val="32"/>
                              </w:numPr>
                              <w:spacing w:before="0"/>
                              <w:ind w:left="142" w:hanging="142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4 Themengebiete werden ausführlich verbal erläutert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17FCA0" id="Rechteck 51" o:spid="_x0000_s1027" style="position:absolute;left:0;text-align:left;margin-left:291.95pt;margin-top:73.45pt;width:162.65pt;height:115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" filled="f" stroked="f" strokeweight="2pt">
                <v:textbox>
                  <w:txbxContent>
                    <w:p w14:paraId="49E32228" w14:textId="77777777" w:rsidR="008D5131" w:rsidRPr="00D46CB7" w:rsidRDefault="00F67FF7" w:rsidP="00F67FF7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spacing w:before="0"/>
                        <w:ind w:left="142" w:hanging="142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Nachhaltigkeitsbericht</w:t>
                      </w:r>
                    </w:p>
                    <w:p w14:paraId="29A240D5" w14:textId="77777777" w:rsidR="00F67FF7" w:rsidRPr="00D46CB7" w:rsidRDefault="00FD04B7" w:rsidP="002D5E24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spacing w:before="0"/>
                        <w:ind w:left="142" w:hanging="142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Gesund</w:t>
                      </w:r>
                      <w:r w:rsidR="00F67FF7"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heits-Dienstleister</w:t>
                      </w:r>
                    </w:p>
                    <w:p w14:paraId="509DFF39" w14:textId="77777777" w:rsidR="00F67FF7" w:rsidRPr="00D46CB7" w:rsidRDefault="00FD04B7" w:rsidP="007D19F3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spacing w:before="0"/>
                        <w:ind w:left="142" w:hanging="142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dop</w:t>
                      </w:r>
                      <w:r w:rsidR="00F67FF7"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pelte Wesentlichkeitsanalyse (zur Identifizierung relevanter Nachhaltigkeitsthemen S. 7</w:t>
                      </w: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und </w:t>
                      </w:r>
                      <w:proofErr w:type="spellStart"/>
                      <w:r w:rsidR="00F67FF7"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Stakeholderbefragung</w:t>
                      </w:r>
                      <w:proofErr w:type="spellEnd"/>
                    </w:p>
                    <w:p w14:paraId="5855115C" w14:textId="77777777" w:rsidR="00FD04B7" w:rsidRPr="00D46CB7" w:rsidRDefault="00FD04B7" w:rsidP="007D19F3">
                      <w:pPr>
                        <w:pStyle w:val="Listenabsatz"/>
                        <w:numPr>
                          <w:ilvl w:val="0"/>
                          <w:numId w:val="32"/>
                        </w:numPr>
                        <w:spacing w:before="0"/>
                        <w:ind w:left="142" w:hanging="142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4 Themengebiete werden ausführlich verbal erläutert</w:t>
                      </w:r>
                    </w:p>
                  </w:txbxContent>
                </v:textbox>
              </v:rect>
            </w:pict>
          </mc:Fallback>
        </mc:AlternateContent>
      </w:r>
      <w:r w:rsidR="00063B7A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E299A4" wp14:editId="5B2CF2E8">
                <wp:simplePos x="0" y="0"/>
                <wp:positionH relativeFrom="column">
                  <wp:posOffset>4275772</wp:posOffset>
                </wp:positionH>
                <wp:positionV relativeFrom="paragraph">
                  <wp:posOffset>3485832</wp:posOffset>
                </wp:positionV>
                <wp:extent cx="184068" cy="189378"/>
                <wp:effectExtent l="0" t="0" r="26035" b="20320"/>
                <wp:wrapNone/>
                <wp:docPr id="53" name="Ellips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068" cy="189378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A60579" w14:textId="77777777" w:rsidR="001B3C95" w:rsidRPr="00D46CB7" w:rsidRDefault="001B3C95" w:rsidP="001B3C95">
                            <w:pPr>
                              <w:spacing w:before="0"/>
                              <w:jc w:val="center"/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D46CB7">
                              <w:rPr>
                                <w:b/>
                                <w:color w:val="000000" w:themeColor="text1"/>
                                <w:sz w:val="12"/>
                                <w:szCs w:val="12"/>
                              </w:rPr>
                              <w:t>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7E299A4" id="Ellipse 53" o:spid="_x0000_s1028" style="position:absolute;left:0;text-align:left;margin-left:336.65pt;margin-top:274.45pt;width:14.5pt;height:14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" filled="f" strokecolor="black [3213]" strokeweight="1pt">
                <v:textbox inset="0,0,0,0">
                  <w:txbxContent>
                    <w:p w14:paraId="42A60579" w14:textId="77777777" w:rsidR="001B3C95" w:rsidRPr="00D46CB7" w:rsidRDefault="001B3C95" w:rsidP="001B3C95">
                      <w:pPr>
                        <w:spacing w:before="0"/>
                        <w:jc w:val="center"/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</w:pPr>
                      <w:r w:rsidRPr="00D46CB7">
                        <w:rPr>
                          <w:b/>
                          <w:color w:val="000000" w:themeColor="text1"/>
                          <w:sz w:val="12"/>
                          <w:szCs w:val="12"/>
                        </w:rPr>
                        <w:t>F</w:t>
                      </w:r>
                    </w:p>
                  </w:txbxContent>
                </v:textbox>
              </v:oval>
            </w:pict>
          </mc:Fallback>
        </mc:AlternateContent>
      </w:r>
      <w:r w:rsidR="00063B7A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6FA650" wp14:editId="644C4AD0">
                <wp:simplePos x="0" y="0"/>
                <wp:positionH relativeFrom="column">
                  <wp:posOffset>4150678</wp:posOffset>
                </wp:positionH>
                <wp:positionV relativeFrom="paragraph">
                  <wp:posOffset>2361248</wp:posOffset>
                </wp:positionV>
                <wp:extent cx="1650670" cy="1828800"/>
                <wp:effectExtent l="0" t="0" r="0" b="0"/>
                <wp:wrapNone/>
                <wp:docPr id="52" name="Rechteck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06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70156" w14:textId="77777777" w:rsidR="00882459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viel verbale Beschreibungen von eingeleiteten Maßnahmen</w:t>
                            </w:r>
                          </w:p>
                          <w:p w14:paraId="4F1AFE82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- Gliederung folgt </w:t>
                            </w: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  <w:u w:val="single"/>
                              </w:rPr>
                              <w:t>nicht</w:t>
                            </w:r>
                          </w:p>
                          <w:p w14:paraId="59A298E4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VSME</w:t>
                            </w:r>
                          </w:p>
                          <w:p w14:paraId="4DD05099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- einige Pflichtdaten-</w:t>
                            </w: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 xml:space="preserve">  punkte ausgelassen</w:t>
                            </w:r>
                          </w:p>
                          <w:p w14:paraId="4BB0DB64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5ADD750D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Ok? </w:t>
                            </w:r>
                            <w:proofErr w:type="spellStart"/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aufgef</w:t>
                            </w:r>
                            <w:proofErr w:type="spellEnd"/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br/>
                              <w:t>Wesentlichkeitsanalyse</w:t>
                            </w:r>
                          </w:p>
                          <w:p w14:paraId="7CE058DF" w14:textId="77777777" w:rsidR="001B3C95" w:rsidRPr="00D46CB7" w:rsidRDefault="001B3C95" w:rsidP="001B3C95">
                            <w:pPr>
                              <w:pBdr>
                                <w:bottom w:val="single" w:sz="6" w:space="1" w:color="auto"/>
                              </w:pBd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45BE6B75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14:paraId="352D3881" w14:textId="77777777" w:rsidR="001B3C95" w:rsidRPr="00D46CB7" w:rsidRDefault="001B3C95" w:rsidP="001B3C95">
                            <w:pPr>
                              <w:spacing w:before="0"/>
                              <w:jc w:val="left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D46CB7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- keine Prüfung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6FA650" id="Rechteck 52" o:spid="_x0000_s1029" style="position:absolute;left:0;text-align:left;margin-left:326.85pt;margin-top:185.95pt;width:129.95pt;height:2in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" filled="f" stroked="f" strokeweight="2pt">
                <v:textbox>
                  <w:txbxContent>
                    <w:p w14:paraId="2F970156" w14:textId="77777777" w:rsidR="00882459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viel verbale Beschreibungen von eingeleiteten Maßnahmen</w:t>
                      </w:r>
                    </w:p>
                    <w:p w14:paraId="4F1AFE82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- Gliederung folgt </w:t>
                      </w:r>
                      <w:r w:rsidRPr="00D46CB7">
                        <w:rPr>
                          <w:color w:val="000000" w:themeColor="text1"/>
                          <w:sz w:val="18"/>
                          <w:szCs w:val="18"/>
                          <w:u w:val="single"/>
                        </w:rPr>
                        <w:t>nicht</w:t>
                      </w:r>
                    </w:p>
                    <w:p w14:paraId="59A298E4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VSME</w:t>
                      </w:r>
                    </w:p>
                    <w:p w14:paraId="4DD05099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- einige Pflichtdaten-</w:t>
                      </w: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  <w:t xml:space="preserve">  punkte ausgelassen</w:t>
                      </w:r>
                    </w:p>
                    <w:p w14:paraId="4BB0DB64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5ADD750D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 xml:space="preserve">       Ok? </w:t>
                      </w:r>
                      <w:proofErr w:type="spellStart"/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aufgef</w:t>
                      </w:r>
                      <w:proofErr w:type="spellEnd"/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.</w:t>
                      </w: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br/>
                        <w:t>Wesentlichkeitsanalyse</w:t>
                      </w:r>
                    </w:p>
                    <w:p w14:paraId="7CE058DF" w14:textId="77777777" w:rsidR="001B3C95" w:rsidRPr="00D46CB7" w:rsidRDefault="001B3C95" w:rsidP="001B3C95">
                      <w:pPr>
                        <w:pBdr>
                          <w:bottom w:val="single" w:sz="6" w:space="1" w:color="auto"/>
                        </w:pBd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45BE6B75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14:paraId="352D3881" w14:textId="77777777" w:rsidR="001B3C95" w:rsidRPr="00D46CB7" w:rsidRDefault="001B3C95" w:rsidP="001B3C95">
                      <w:pPr>
                        <w:spacing w:before="0"/>
                        <w:jc w:val="left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D46CB7">
                        <w:rPr>
                          <w:color w:val="000000" w:themeColor="text1"/>
                          <w:sz w:val="18"/>
                          <w:szCs w:val="18"/>
                        </w:rPr>
                        <w:t>- keine Prüfung</w:t>
                      </w:r>
                    </w:p>
                  </w:txbxContent>
                </v:textbox>
              </v:rect>
            </w:pict>
          </mc:Fallback>
        </mc:AlternateContent>
      </w:r>
      <w:r w:rsidR="00F218CD">
        <w:rPr>
          <w:noProof/>
          <w:szCs w:val="22"/>
        </w:rPr>
        <w:drawing>
          <wp:inline distT="0" distB="0" distL="0" distR="0" wp14:anchorId="5DDF0226" wp14:editId="4F625DEB">
            <wp:extent cx="5753100" cy="81394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237AC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7FDEA882" w14:textId="77777777" w:rsidR="00B34F2D" w:rsidRPr="00B34F2D" w:rsidRDefault="008830FD" w:rsidP="00CA4B53">
      <w:pPr>
        <w:spacing w:before="0"/>
        <w:contextualSpacing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0BB9F2B7" wp14:editId="77A110FF">
            <wp:extent cx="5753100" cy="813943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F37A11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669E94F2" w14:textId="77777777" w:rsidR="00B34F2D" w:rsidRDefault="008830FD" w:rsidP="00CA4B53">
      <w:pPr>
        <w:spacing w:before="0"/>
        <w:contextualSpacing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 wp14:anchorId="79160184" wp14:editId="5C4520F5">
            <wp:extent cx="5753100" cy="813943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C4FFA6" w14:textId="77777777" w:rsidR="005A79D5" w:rsidRDefault="005A79D5" w:rsidP="005A79D5">
      <w:pPr>
        <w:spacing w:before="0"/>
        <w:contextualSpacing/>
        <w:rPr>
          <w:szCs w:val="22"/>
        </w:rPr>
      </w:pPr>
    </w:p>
    <w:p w14:paraId="5C90672F" w14:textId="77777777" w:rsidR="005A79D5" w:rsidRDefault="00B87DE5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30E4885" wp14:editId="3600F746">
                <wp:simplePos x="0" y="0"/>
                <wp:positionH relativeFrom="column">
                  <wp:posOffset>5204460</wp:posOffset>
                </wp:positionH>
                <wp:positionV relativeFrom="paragraph">
                  <wp:posOffset>1866900</wp:posOffset>
                </wp:positionV>
                <wp:extent cx="514350" cy="254000"/>
                <wp:effectExtent l="0" t="0" r="0" b="0"/>
                <wp:wrapNone/>
                <wp:docPr id="49" name="Textfeld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CE03DF" w14:textId="77777777" w:rsidR="00B87DE5" w:rsidRPr="000E4181" w:rsidRDefault="00B87DE5" w:rsidP="00B87DE5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0E4181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0E4885" id="Textfeld 49" o:spid="_x0000_s1030" type="#_x0000_t202" style="position:absolute;left:0;text-align:left;margin-left:409.8pt;margin-top:147pt;width:40.5pt;height:20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" filled="f" stroked="f" strokeweight=".5pt">
                <v:textbox>
                  <w:txbxContent>
                    <w:p w14:paraId="23CE03DF" w14:textId="77777777" w:rsidR="00B87DE5" w:rsidRPr="000E4181" w:rsidRDefault="00B87DE5" w:rsidP="00B87DE5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0E4181">
                        <w:rPr>
                          <w:b/>
                          <w:color w:val="0070C0"/>
                          <w:sz w:val="20"/>
                          <w:szCs w:val="12"/>
                        </w:rPr>
                        <w:t>B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E1B13EA" wp14:editId="4FD7EFE4">
                <wp:simplePos x="0" y="0"/>
                <wp:positionH relativeFrom="column">
                  <wp:posOffset>-173990</wp:posOffset>
                </wp:positionH>
                <wp:positionV relativeFrom="paragraph">
                  <wp:posOffset>1816100</wp:posOffset>
                </wp:positionV>
                <wp:extent cx="514350" cy="254000"/>
                <wp:effectExtent l="0" t="0" r="0" b="0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6DCA00" w14:textId="77777777" w:rsidR="00B87DE5" w:rsidRPr="000E4181" w:rsidRDefault="00B87DE5" w:rsidP="00B87DE5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0E4181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1B13EA" id="Textfeld 41" o:spid="_x0000_s1031" type="#_x0000_t202" style="position:absolute;left:0;text-align:left;margin-left:-13.7pt;margin-top:143pt;width:40.5pt;height:20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" filled="f" stroked="f" strokeweight=".5pt">
                <v:textbox>
                  <w:txbxContent>
                    <w:p w14:paraId="486DCA00" w14:textId="77777777" w:rsidR="00B87DE5" w:rsidRPr="000E4181" w:rsidRDefault="00B87DE5" w:rsidP="00B87DE5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0E4181">
                        <w:rPr>
                          <w:b/>
                          <w:color w:val="0070C0"/>
                          <w:sz w:val="20"/>
                          <w:szCs w:val="12"/>
                        </w:rPr>
                        <w:t>B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8830FD">
        <w:rPr>
          <w:noProof/>
          <w:szCs w:val="22"/>
        </w:rPr>
        <w:drawing>
          <wp:inline distT="0" distB="0" distL="0" distR="0" wp14:anchorId="2A1AEFA5" wp14:editId="66686368">
            <wp:extent cx="5753100" cy="8139430"/>
            <wp:effectExtent l="0" t="0" r="0" b="0"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354DC" w14:textId="77777777" w:rsidR="005A79D5" w:rsidRDefault="005A79D5" w:rsidP="005A79D5">
      <w:pPr>
        <w:spacing w:before="0"/>
        <w:contextualSpacing/>
        <w:rPr>
          <w:szCs w:val="22"/>
        </w:rPr>
      </w:pPr>
    </w:p>
    <w:p w14:paraId="086B4D26" w14:textId="77777777" w:rsidR="005A79D5" w:rsidRDefault="00B87DE5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4DBA7E26" wp14:editId="06864AD4">
                <wp:simplePos x="0" y="0"/>
                <wp:positionH relativeFrom="column">
                  <wp:posOffset>5128260</wp:posOffset>
                </wp:positionH>
                <wp:positionV relativeFrom="paragraph">
                  <wp:posOffset>1060450</wp:posOffset>
                </wp:positionV>
                <wp:extent cx="514350" cy="254000"/>
                <wp:effectExtent l="0" t="0" r="0" b="0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7D579C" w14:textId="77777777" w:rsidR="00B87DE5" w:rsidRPr="000E4181" w:rsidRDefault="00B87DE5" w:rsidP="00B87DE5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0E4181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BA7E26" id="Textfeld 50" o:spid="_x0000_s1032" type="#_x0000_t202" style="position:absolute;left:0;text-align:left;margin-left:403.8pt;margin-top:83.5pt;width:40.5pt;height:20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" filled="f" stroked="f" strokeweight=".5pt">
                <v:textbox>
                  <w:txbxContent>
                    <w:p w14:paraId="797D579C" w14:textId="77777777" w:rsidR="00B87DE5" w:rsidRPr="000E4181" w:rsidRDefault="00B87DE5" w:rsidP="00B87DE5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0E4181">
                        <w:rPr>
                          <w:b/>
                          <w:color w:val="0070C0"/>
                          <w:sz w:val="20"/>
                          <w:szCs w:val="12"/>
                        </w:rPr>
                        <w:t>B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BA62A6">
        <w:rPr>
          <w:noProof/>
          <w:szCs w:val="22"/>
        </w:rPr>
        <w:drawing>
          <wp:inline distT="0" distB="0" distL="0" distR="0" wp14:anchorId="68F16461" wp14:editId="0FA4D461">
            <wp:extent cx="5753100" cy="813943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B5A63" w14:textId="77777777" w:rsidR="005A79D5" w:rsidRDefault="005A79D5" w:rsidP="005A79D5">
      <w:pPr>
        <w:spacing w:before="0"/>
        <w:contextualSpacing/>
        <w:rPr>
          <w:szCs w:val="22"/>
        </w:rPr>
      </w:pPr>
    </w:p>
    <w:p w14:paraId="7247488D" w14:textId="77777777" w:rsidR="005A79D5" w:rsidRDefault="0020475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4174395F" wp14:editId="22C9CAD4">
                <wp:simplePos x="0" y="0"/>
                <wp:positionH relativeFrom="column">
                  <wp:posOffset>753110</wp:posOffset>
                </wp:positionH>
                <wp:positionV relativeFrom="paragraph">
                  <wp:posOffset>6959600</wp:posOffset>
                </wp:positionV>
                <wp:extent cx="749300" cy="254000"/>
                <wp:effectExtent l="0" t="0" r="0" b="0"/>
                <wp:wrapNone/>
                <wp:docPr id="22" name="Gruppieren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3" name="Gruppieren 2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4" name="Textfeld 2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6930C6" w14:textId="77777777" w:rsidR="00204753" w:rsidRPr="000E4181" w:rsidRDefault="00204753" w:rsidP="0020475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8" name="Textfeld 28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5B6CFD" w14:textId="77777777" w:rsidR="00204753" w:rsidRPr="00204753" w:rsidRDefault="00204753" w:rsidP="0020475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 w:rsidRPr="00204753"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74395F" id="Gruppieren 22" o:spid="_x0000_s1033" style="position:absolute;left:0;text-align:left;margin-left:59.3pt;margin-top:548pt;width:59pt;height:20pt;z-index:25176985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">
                <v:group id="Gruppieren 23" o:spid="_x0000_s103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feld 24" o:spid="_x0000_s103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  <v:textbox>
                      <w:txbxContent>
                        <w:p w14:paraId="336930C6" w14:textId="77777777" w:rsidR="00204753" w:rsidRPr="000E4181" w:rsidRDefault="00204753" w:rsidP="0020475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Gleichschenkliges Dreieck 122" o:spid="_x0000_s103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" fillcolor="#7f7f7f [1612]" stroked="f" strokeweight="2pt"/>
                </v:group>
                <v:shape id="Textfeld 28" o:spid="_x0000_s103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205B6CFD" w14:textId="77777777" w:rsidR="00204753" w:rsidRPr="00204753" w:rsidRDefault="00204753" w:rsidP="0020475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 w:rsidRPr="00204753">
                          <w:rPr>
                            <w:b/>
                            <w:color w:val="FFFFFF" w:themeColor="background1"/>
                            <w:sz w:val="12"/>
                          </w:rPr>
                          <w:t>42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3276EE46" wp14:editId="179FC34E">
                <wp:simplePos x="0" y="0"/>
                <wp:positionH relativeFrom="column">
                  <wp:posOffset>3985260</wp:posOffset>
                </wp:positionH>
                <wp:positionV relativeFrom="paragraph">
                  <wp:posOffset>5422900</wp:posOffset>
                </wp:positionV>
                <wp:extent cx="749300" cy="254000"/>
                <wp:effectExtent l="0" t="0" r="0" b="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1" name="Gruppieren 1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2" name="Textfeld 1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E023216" w14:textId="77777777" w:rsidR="00204753" w:rsidRPr="000E4181" w:rsidRDefault="00204753" w:rsidP="0020475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9" name="Textfeld 19"/>
                        <wps:cNvSpPr txBox="1"/>
                        <wps:spPr>
                          <a:xfrm>
                            <a:off x="419100" y="1270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5E5C531" w14:textId="77777777" w:rsidR="00204753" w:rsidRPr="00204753" w:rsidRDefault="00204753" w:rsidP="0020475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 w:rsidRPr="00204753"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76EE46" id="Gruppieren 21" o:spid="_x0000_s1038" style="position:absolute;left:0;text-align:left;margin-left:313.8pt;margin-top:427pt;width:59pt;height:20pt;z-index:25176780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">
                <v:group id="Gruppieren 11" o:spid="_x0000_s103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Textfeld 12" o:spid="_x0000_s104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" filled="f" stroked="f" strokeweight=".5pt">
                    <v:textbox>
                      <w:txbxContent>
                        <w:p w14:paraId="7E023216" w14:textId="77777777" w:rsidR="00204753" w:rsidRPr="000E4181" w:rsidRDefault="00204753" w:rsidP="0020475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04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" fillcolor="#7f7f7f [1612]" stroked="f" strokeweight="2pt"/>
                </v:group>
                <v:shape id="Textfeld 19" o:spid="_x0000_s1042" type="#_x0000_t202" style="position:absolute;left:4191;top:127;width:330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<v:textbox>
                    <w:txbxContent>
                      <w:p w14:paraId="35E5C531" w14:textId="77777777" w:rsidR="00204753" w:rsidRPr="00204753" w:rsidRDefault="00204753" w:rsidP="0020475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 w:rsidRPr="00204753">
                          <w:rPr>
                            <w:b/>
                            <w:color w:val="FFFFFF" w:themeColor="background1"/>
                            <w:sz w:val="12"/>
                          </w:rPr>
                          <w:t>40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671452F0" wp14:editId="11BEA598">
                <wp:simplePos x="0" y="0"/>
                <wp:positionH relativeFrom="column">
                  <wp:posOffset>2175510</wp:posOffset>
                </wp:positionH>
                <wp:positionV relativeFrom="paragraph">
                  <wp:posOffset>5391150</wp:posOffset>
                </wp:positionV>
                <wp:extent cx="749300" cy="254000"/>
                <wp:effectExtent l="0" t="0" r="0" b="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0" name="Gruppieren 1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7" name="Textfeld 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CC29FF8" w14:textId="77777777" w:rsidR="000E4181" w:rsidRPr="000E4181" w:rsidRDefault="000E4181" w:rsidP="000E4181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" name="Gleichschenkliges Dreieck 122">
                            <a:extLst>
                              <a:ext uri="{FF2B5EF4-FFF2-40B4-BE49-F238E27FC236}">
                                <a16:creationId xmlns:a16="http://schemas.microsoft.com/office/drawing/2014/main" id="{622B2507-A1B3-484B-A0C8-7B19FDB0D797}"/>
                              </a:ext>
                            </a:extLst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9" name="Textfeld 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EF3E582" w14:textId="77777777" w:rsidR="000E4181" w:rsidRPr="00204753" w:rsidRDefault="000E4181" w:rsidP="000E4181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 w:rsidRPr="00204753"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71452F0" id="Gruppieren 20" o:spid="_x0000_s1043" style="position:absolute;left:0;text-align:left;margin-left:171.3pt;margin-top:424.5pt;width:59pt;height:20pt;z-index:25176268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">
                <v:group id="Gruppieren 10" o:spid="_x0000_s104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Textfeld 7" o:spid="_x0000_s104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<v:textbox>
                      <w:txbxContent>
                        <w:p w14:paraId="5CC29FF8" w14:textId="77777777" w:rsidR="000E4181" w:rsidRPr="000E4181" w:rsidRDefault="000E4181" w:rsidP="000E4181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B8</w:t>
                          </w:r>
                        </w:p>
                      </w:txbxContent>
                    </v:textbox>
                  </v:shape>
                  <v:shape id="Gleichschenkliges Dreieck 122" o:spid="_x0000_s104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" fillcolor="#7f7f7f [1612]" stroked="f" strokeweight="2pt"/>
                </v:group>
                <v:shape id="Textfeld 9" o:spid="_x0000_s104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0EF3E582" w14:textId="77777777" w:rsidR="000E4181" w:rsidRPr="00204753" w:rsidRDefault="000E4181" w:rsidP="000E4181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 w:rsidRPr="00204753">
                          <w:rPr>
                            <w:b/>
                            <w:color w:val="FFFFFF" w:themeColor="background1"/>
                            <w:sz w:val="12"/>
                          </w:rPr>
                          <w:t>39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E4181" w:rsidRPr="000E4181">
        <w:rPr>
          <w:noProof/>
        </w:rPr>
        <w:t xml:space="preserve"> </w:t>
      </w:r>
      <w:r w:rsidR="00BA62A6">
        <w:rPr>
          <w:noProof/>
          <w:szCs w:val="22"/>
        </w:rPr>
        <w:drawing>
          <wp:inline distT="0" distB="0" distL="0" distR="0" wp14:anchorId="59E37AFB" wp14:editId="06F1C2F5">
            <wp:extent cx="5753100" cy="8139430"/>
            <wp:effectExtent l="0" t="0" r="0" b="0"/>
            <wp:docPr id="60" name="Grafi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B73917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1716088A" w14:textId="77777777" w:rsidR="005A79D5" w:rsidRDefault="005C59C1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03D0E755" wp14:editId="00474F72">
            <wp:extent cx="5753100" cy="8139430"/>
            <wp:effectExtent l="0" t="0" r="0" b="0"/>
            <wp:docPr id="66" name="Grafik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526029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A3FF06B" w14:textId="77777777" w:rsidR="005A79D5" w:rsidRDefault="0052588F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ABF784B" wp14:editId="2E76B1B6">
                <wp:simplePos x="0" y="0"/>
                <wp:positionH relativeFrom="column">
                  <wp:posOffset>2170430</wp:posOffset>
                </wp:positionH>
                <wp:positionV relativeFrom="paragraph">
                  <wp:posOffset>7427277</wp:posOffset>
                </wp:positionV>
                <wp:extent cx="504825" cy="0"/>
                <wp:effectExtent l="0" t="0" r="0" b="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0BAC01" id="Gerader Verbinder 16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9pt,584.8pt" to="210.65pt,58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" strokecolor="#0070c0" strokeweight=".5pt"/>
            </w:pict>
          </mc:Fallback>
        </mc:AlternateContent>
      </w:r>
      <w:r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A8C5A87" wp14:editId="1579A47E">
                <wp:simplePos x="0" y="0"/>
                <wp:positionH relativeFrom="column">
                  <wp:posOffset>2170112</wp:posOffset>
                </wp:positionH>
                <wp:positionV relativeFrom="paragraph">
                  <wp:posOffset>7408545</wp:posOffset>
                </wp:positionV>
                <wp:extent cx="504825" cy="0"/>
                <wp:effectExtent l="0" t="0" r="0" b="0"/>
                <wp:wrapNone/>
                <wp:docPr id="15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32997C" id="Gerader Verbinder 15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0.85pt,583.35pt" to="210.6pt,58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" strokecolor="#0070c0" strokeweight=".5pt"/>
            </w:pict>
          </mc:Fallback>
        </mc:AlternateContent>
      </w:r>
      <w:r w:rsidR="005C59C1">
        <w:rPr>
          <w:noProof/>
          <w:szCs w:val="22"/>
        </w:rPr>
        <w:drawing>
          <wp:inline distT="0" distB="0" distL="0" distR="0" wp14:anchorId="76A83922" wp14:editId="2EA4B282">
            <wp:extent cx="5753100" cy="8139430"/>
            <wp:effectExtent l="0" t="0" r="0" b="0"/>
            <wp:docPr id="67" name="Grafi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70573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C98D8AE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7F60E117" wp14:editId="42A83494">
            <wp:extent cx="5753100" cy="8137525"/>
            <wp:effectExtent l="0" t="0" r="0" b="0"/>
            <wp:docPr id="68" name="Grafi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6521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62DD5543" w14:textId="77777777" w:rsidR="005A79D5" w:rsidRDefault="0020475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73952" behindDoc="0" locked="0" layoutInCell="1" allowOverlap="1" wp14:anchorId="49F5EA1B" wp14:editId="7A22ED90">
                <wp:simplePos x="0" y="0"/>
                <wp:positionH relativeFrom="column">
                  <wp:posOffset>5022850</wp:posOffset>
                </wp:positionH>
                <wp:positionV relativeFrom="paragraph">
                  <wp:posOffset>6959600</wp:posOffset>
                </wp:positionV>
                <wp:extent cx="749300" cy="254000"/>
                <wp:effectExtent l="0" t="0" r="0" b="0"/>
                <wp:wrapNone/>
                <wp:docPr id="34" name="Gruppieren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5" name="Gruppieren 35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6" name="Textfeld 36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6A7780" w14:textId="77777777" w:rsidR="00204753" w:rsidRPr="000E4181" w:rsidRDefault="00204753" w:rsidP="0020475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8" name="Textfeld 38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624DB50" w14:textId="77777777" w:rsidR="00204753" w:rsidRPr="00204753" w:rsidRDefault="00204753" w:rsidP="0020475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9F5EA1B" id="Gruppieren 34" o:spid="_x0000_s1048" style="position:absolute;left:0;text-align:left;margin-left:395.5pt;margin-top:548pt;width:59pt;height:20pt;z-index:25177395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">
                <v:group id="Gruppieren 35" o:spid="_x0000_s104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Textfeld 36" o:spid="_x0000_s105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646A7780" w14:textId="77777777" w:rsidR="00204753" w:rsidRPr="000E4181" w:rsidRDefault="00204753" w:rsidP="0020475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Gleichschenkliges Dreieck 122" o:spid="_x0000_s105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" fillcolor="#7f7f7f [1612]" stroked="f" strokeweight="2pt"/>
                </v:group>
                <v:shape id="Textfeld 38" o:spid="_x0000_s105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7624DB50" w14:textId="77777777" w:rsidR="00204753" w:rsidRPr="00204753" w:rsidRDefault="00204753" w:rsidP="0020475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71904" behindDoc="0" locked="0" layoutInCell="1" allowOverlap="1" wp14:anchorId="2900B2C3" wp14:editId="1AD6A9A6">
                <wp:simplePos x="0" y="0"/>
                <wp:positionH relativeFrom="column">
                  <wp:posOffset>4417060</wp:posOffset>
                </wp:positionH>
                <wp:positionV relativeFrom="paragraph">
                  <wp:posOffset>1416050</wp:posOffset>
                </wp:positionV>
                <wp:extent cx="749300" cy="254000"/>
                <wp:effectExtent l="0" t="0" r="0" b="0"/>
                <wp:wrapNone/>
                <wp:docPr id="29" name="Gruppieren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30" name="Gruppieren 3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31" name="Textfeld 3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283AAA1" w14:textId="77777777" w:rsidR="00204753" w:rsidRPr="000E4181" w:rsidRDefault="00204753" w:rsidP="00204753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33" name="Textfeld 33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2AFF770" w14:textId="77777777" w:rsidR="00204753" w:rsidRPr="00204753" w:rsidRDefault="00204753" w:rsidP="00204753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 w:rsidRPr="00204753"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900B2C3" id="Gruppieren 29" o:spid="_x0000_s1053" style="position:absolute;left:0;text-align:left;margin-left:347.8pt;margin-top:111.5pt;width:59pt;height:20pt;z-index:25177190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">
                <v:group id="Gruppieren 30" o:spid="_x0000_s105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Textfeld 31" o:spid="_x0000_s105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uN0xQAAANsAAAAPAAAAZHJzL2Rvd25yZXYueG1sRI9Ba8JA&#10;FITvgv9heUJvuonF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Dw7uN0xQAAANsAAAAP&#10;AAAAAAAAAAAAAAAAAAcCAABkcnMvZG93bnJldi54bWxQSwUGAAAAAAMAAwC3AAAA+QIAAAAA&#10;" filled="f" stroked="f" strokeweight=".5pt">
                    <v:textbox>
                      <w:txbxContent>
                        <w:p w14:paraId="0283AAA1" w14:textId="77777777" w:rsidR="00204753" w:rsidRPr="000E4181" w:rsidRDefault="00204753" w:rsidP="00204753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Gleichschenkliges Dreieck 122" o:spid="_x0000_s105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" fillcolor="#7f7f7f [1612]" stroked="f" strokeweight="2pt"/>
                </v:group>
                <v:shape id="Textfeld 33" o:spid="_x0000_s105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72AFF770" w14:textId="77777777" w:rsidR="00204753" w:rsidRPr="00204753" w:rsidRDefault="00204753" w:rsidP="00204753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 w:rsidRPr="00204753"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6333">
        <w:rPr>
          <w:noProof/>
          <w:szCs w:val="22"/>
        </w:rPr>
        <w:drawing>
          <wp:inline distT="0" distB="0" distL="0" distR="0" wp14:anchorId="383711BB" wp14:editId="33B01743">
            <wp:extent cx="5753100" cy="8134350"/>
            <wp:effectExtent l="0" t="0" r="0" b="0"/>
            <wp:docPr id="69" name="Grafik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CE6F8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FD5AD0E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05794780" wp14:editId="18B8AB08">
            <wp:extent cx="5753100" cy="8143875"/>
            <wp:effectExtent l="0" t="0" r="0" b="9525"/>
            <wp:docPr id="70" name="Grafik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CE0AE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2D2450F3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7F8607DA" wp14:editId="53E82E01">
            <wp:extent cx="5753100" cy="8134350"/>
            <wp:effectExtent l="0" t="0" r="0" b="0"/>
            <wp:docPr id="71" name="Grafi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236AB" w14:textId="77777777" w:rsidR="005A79D5" w:rsidRDefault="005A79D5" w:rsidP="005A79D5">
      <w:pPr>
        <w:spacing w:before="0"/>
        <w:contextualSpacing/>
        <w:rPr>
          <w:szCs w:val="22"/>
        </w:rPr>
      </w:pPr>
    </w:p>
    <w:p w14:paraId="38382765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0D39C74A" wp14:editId="7C9F1D13">
            <wp:extent cx="5753100" cy="8143875"/>
            <wp:effectExtent l="0" t="0" r="0" b="9525"/>
            <wp:docPr id="72" name="Grafi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C2F65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EC33080" w14:textId="77777777" w:rsidR="005A79D5" w:rsidRDefault="00B87DE5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7F2B4EC5" wp14:editId="3B79D8EC">
                <wp:simplePos x="0" y="0"/>
                <wp:positionH relativeFrom="column">
                  <wp:posOffset>4613910</wp:posOffset>
                </wp:positionH>
                <wp:positionV relativeFrom="paragraph">
                  <wp:posOffset>3321050</wp:posOffset>
                </wp:positionV>
                <wp:extent cx="749300" cy="254000"/>
                <wp:effectExtent l="0" t="0" r="0" b="0"/>
                <wp:wrapNone/>
                <wp:docPr id="83" name="Gruppieren 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08" name="Gruppieren 108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10" name="Textfeld 110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C07181A" w14:textId="77777777" w:rsidR="00B87DE5" w:rsidRPr="000E4181" w:rsidRDefault="00B87DE5" w:rsidP="00B87DE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18" name="Textfeld 118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F4D45AC" w14:textId="77777777" w:rsidR="00B87DE5" w:rsidRPr="00204753" w:rsidRDefault="00B87DE5" w:rsidP="00B87DE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F2B4EC5" id="Gruppieren 83" o:spid="_x0000_s1058" style="position:absolute;left:0;text-align:left;margin-left:363.3pt;margin-top:261.5pt;width:59pt;height:20pt;z-index:25179033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">
                <v:group id="Gruppieren 108" o:spid="_x0000_s105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pZa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6GVZ2QCnf8CAAD//wMAUEsBAi0AFAAGAAgAAAAhANvh9svuAAAAhQEAABMAAAAAAAAA&#10;AAAAAAAAAAAAAFtDb250ZW50X1R5cGVzXS54bWxQSwECLQAUAAYACAAAACEAWvQsW78AAAAVAQAA&#10;CwAAAAAAAAAAAAAAAAAfAQAAX3JlbHMvLnJlbHNQSwECLQAUAAYACAAAACEAtbKWWsYAAADcAAAA&#10;DwAAAAAAAAAAAAAAAAAHAgAAZHJzL2Rvd25yZXYueG1sUEsFBgAAAAADAAMAtwAAAPoCAAAAAA==&#10;">
                  <v:shape id="Textfeld 110" o:spid="_x0000_s106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Zze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wRfnpEJdPYPAAD//wMAUEsBAi0AFAAGAAgAAAAhANvh9svuAAAAhQEAABMAAAAAAAAA&#10;AAAAAAAAAAAAAFtDb250ZW50X1R5cGVzXS54bWxQSwECLQAUAAYACAAAACEAWvQsW78AAAAVAQAA&#10;CwAAAAAAAAAAAAAAAAAfAQAAX3JlbHMvLnJlbHNQSwECLQAUAAYACAAAACEA7E2c3sYAAADcAAAA&#10;DwAAAAAAAAAAAAAAAAAHAgAAZHJzL2Rvd25yZXYueG1sUEsFBgAAAAADAAMAtwAAAPoCAAAAAA==&#10;" filled="f" stroked="f" strokeweight=".5pt">
                    <v:textbox>
                      <w:txbxContent>
                        <w:p w14:paraId="1C07181A" w14:textId="77777777" w:rsidR="00B87DE5" w:rsidRPr="000E4181" w:rsidRDefault="00B87DE5" w:rsidP="00B87DE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9</w:t>
                          </w:r>
                        </w:p>
                      </w:txbxContent>
                    </v:textbox>
                  </v:shape>
                  <v:shape id="Gleichschenkliges Dreieck 122" o:spid="_x0000_s106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" fillcolor="#7f7f7f [1612]" stroked="f" strokeweight="2pt"/>
                </v:group>
                <v:shape id="Textfeld 118" o:spid="_x0000_s106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" filled="f" stroked="f" strokeweight=".5pt">
                  <v:textbox>
                    <w:txbxContent>
                      <w:p w14:paraId="0F4D45AC" w14:textId="77777777" w:rsidR="00B87DE5" w:rsidRPr="00204753" w:rsidRDefault="00B87DE5" w:rsidP="00B87DE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88288" behindDoc="0" locked="0" layoutInCell="1" allowOverlap="1" wp14:anchorId="4C83AB3A" wp14:editId="724CB393">
                <wp:simplePos x="0" y="0"/>
                <wp:positionH relativeFrom="column">
                  <wp:posOffset>3820160</wp:posOffset>
                </wp:positionH>
                <wp:positionV relativeFrom="paragraph">
                  <wp:posOffset>2482850</wp:posOffset>
                </wp:positionV>
                <wp:extent cx="749300" cy="254000"/>
                <wp:effectExtent l="0" t="0" r="0" b="0"/>
                <wp:wrapNone/>
                <wp:docPr id="62" name="Gruppieren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63" name="Gruppieren 6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64" name="Textfeld 6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C418890" w14:textId="77777777" w:rsidR="00B87DE5" w:rsidRPr="000E4181" w:rsidRDefault="00B87DE5" w:rsidP="00B87DE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77" name="Textfeld 77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1E31DF" w14:textId="77777777" w:rsidR="00B87DE5" w:rsidRPr="00204753" w:rsidRDefault="00B87DE5" w:rsidP="00B87DE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83AB3A" id="Gruppieren 62" o:spid="_x0000_s1063" style="position:absolute;left:0;text-align:left;margin-left:300.8pt;margin-top:195.5pt;width:59pt;height:20pt;z-index:25178828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">
                <v:group id="Gruppieren 63" o:spid="_x0000_s106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Textfeld 64" o:spid="_x0000_s106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  <v:textbox>
                      <w:txbxContent>
                        <w:p w14:paraId="3C418890" w14:textId="77777777" w:rsidR="00B87DE5" w:rsidRPr="000E4181" w:rsidRDefault="00B87DE5" w:rsidP="00B87DE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9</w:t>
                          </w:r>
                        </w:p>
                      </w:txbxContent>
                    </v:textbox>
                  </v:shape>
                  <v:shape id="Gleichschenkliges Dreieck 122" o:spid="_x0000_s106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" fillcolor="#7f7f7f [1612]" stroked="f" strokeweight="2pt"/>
                </v:group>
                <v:shape id="Textfeld 77" o:spid="_x0000_s106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14:paraId="381E31DF" w14:textId="77777777" w:rsidR="00B87DE5" w:rsidRPr="00204753" w:rsidRDefault="00B87DE5" w:rsidP="00B87DE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86240" behindDoc="0" locked="0" layoutInCell="1" allowOverlap="1" wp14:anchorId="0391F0A3" wp14:editId="10C955CA">
                <wp:simplePos x="0" y="0"/>
                <wp:positionH relativeFrom="column">
                  <wp:posOffset>4810760</wp:posOffset>
                </wp:positionH>
                <wp:positionV relativeFrom="paragraph">
                  <wp:posOffset>1060450</wp:posOffset>
                </wp:positionV>
                <wp:extent cx="749300" cy="254000"/>
                <wp:effectExtent l="0" t="0" r="0" b="0"/>
                <wp:wrapNone/>
                <wp:docPr id="54" name="Gruppieren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55" name="Gruppieren 55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58" name="Textfeld 58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1631077" w14:textId="77777777" w:rsidR="00B87DE5" w:rsidRPr="000E4181" w:rsidRDefault="00B87DE5" w:rsidP="00B87DE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61" name="Textfeld 61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9B8CA63" w14:textId="77777777" w:rsidR="00B87DE5" w:rsidRPr="00204753" w:rsidRDefault="00B87DE5" w:rsidP="00B87DE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391F0A3" id="Gruppieren 54" o:spid="_x0000_s1068" style="position:absolute;left:0;text-align:left;margin-left:378.8pt;margin-top:83.5pt;width:59pt;height:20pt;z-index:25178624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">
                <v:group id="Gruppieren 55" o:spid="_x0000_s106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Textfeld 58" o:spid="_x0000_s107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69J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" filled="f" stroked="f" strokeweight=".5pt">
                    <v:textbox>
                      <w:txbxContent>
                        <w:p w14:paraId="41631077" w14:textId="77777777" w:rsidR="00B87DE5" w:rsidRPr="000E4181" w:rsidRDefault="00B87DE5" w:rsidP="00B87DE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Gleichschenkliges Dreieck 122" o:spid="_x0000_s107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" fillcolor="#7f7f7f [1612]" stroked="f" strokeweight="2pt"/>
                </v:group>
                <v:shape id="Textfeld 61" o:spid="_x0000_s107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" filled="f" stroked="f" strokeweight=".5pt">
                  <v:textbox>
                    <w:txbxContent>
                      <w:p w14:paraId="69B8CA63" w14:textId="77777777" w:rsidR="00B87DE5" w:rsidRPr="00204753" w:rsidRDefault="00B87DE5" w:rsidP="00B87DE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716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ECDF2E" wp14:editId="183AB56A">
                <wp:simplePos x="0" y="0"/>
                <wp:positionH relativeFrom="column">
                  <wp:posOffset>4879657</wp:posOffset>
                </wp:positionH>
                <wp:positionV relativeFrom="paragraph">
                  <wp:posOffset>3007995</wp:posOffset>
                </wp:positionV>
                <wp:extent cx="0" cy="323850"/>
                <wp:effectExtent l="0" t="0" r="38100" b="19050"/>
                <wp:wrapNone/>
                <wp:docPr id="92" name="Gerader Verbinde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0A6C3C" id="Gerader Verbinder 92" o:spid="_x0000_s1026" style="position:absolute;flip:y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4.2pt,236.85pt" to="384.2pt,26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" strokecolor="#4579b8 [3044]"/>
            </w:pict>
          </mc:Fallback>
        </mc:AlternateContent>
      </w:r>
      <w:r w:rsidR="005D716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F4E64D9" wp14:editId="1D7F9B4C">
                <wp:simplePos x="0" y="0"/>
                <wp:positionH relativeFrom="column">
                  <wp:posOffset>4080510</wp:posOffset>
                </wp:positionH>
                <wp:positionV relativeFrom="paragraph">
                  <wp:posOffset>2697480</wp:posOffset>
                </wp:positionV>
                <wp:extent cx="0" cy="77470"/>
                <wp:effectExtent l="0" t="0" r="38100" b="36830"/>
                <wp:wrapNone/>
                <wp:docPr id="91" name="Gerader Verbinde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47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FDF145" id="Gerader Verbinder 91" o:spid="_x0000_s1026" style="position:absolute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.3pt,212.4pt" to="321.3pt,2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" strokecolor="#4579b8 [3044]"/>
            </w:pict>
          </mc:Fallback>
        </mc:AlternateContent>
      </w:r>
      <w:r w:rsidR="00346333">
        <w:rPr>
          <w:noProof/>
          <w:szCs w:val="22"/>
        </w:rPr>
        <w:drawing>
          <wp:inline distT="0" distB="0" distL="0" distR="0" wp14:anchorId="43756A82" wp14:editId="0A83C40A">
            <wp:extent cx="5753100" cy="8134350"/>
            <wp:effectExtent l="0" t="0" r="0" b="0"/>
            <wp:docPr id="73" name="Grafik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286D2D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76F1268B" w14:textId="77777777" w:rsidR="005A79D5" w:rsidRDefault="00B91802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96480" behindDoc="0" locked="0" layoutInCell="1" allowOverlap="1" wp14:anchorId="7C0459B1" wp14:editId="4DF1E5FE">
                <wp:simplePos x="0" y="0"/>
                <wp:positionH relativeFrom="column">
                  <wp:posOffset>5109210</wp:posOffset>
                </wp:positionH>
                <wp:positionV relativeFrom="paragraph">
                  <wp:posOffset>4330700</wp:posOffset>
                </wp:positionV>
                <wp:extent cx="749300" cy="254000"/>
                <wp:effectExtent l="0" t="0" r="0" b="0"/>
                <wp:wrapNone/>
                <wp:docPr id="130" name="Gruppieren 1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31" name="Gruppieren 13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32" name="Textfeld 13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69D8FCD" w14:textId="77777777" w:rsidR="00B91802" w:rsidRPr="000E4181" w:rsidRDefault="00B91802" w:rsidP="00B91802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3" name="Gleichschenkliges Dreieck 13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34" name="Textfeld 13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496BA1E" w14:textId="77777777" w:rsidR="00B91802" w:rsidRPr="00204753" w:rsidRDefault="00B91802" w:rsidP="00B91802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C0459B1" id="Gruppieren 130" o:spid="_x0000_s1073" style="position:absolute;left:0;text-align:left;margin-left:402.3pt;margin-top:341pt;width:59pt;height:20pt;z-index:25179648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">
                <v:group id="Gruppieren 131" o:spid="_x0000_s107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<v:shape id="Textfeld 132" o:spid="_x0000_s107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tSwwAAANwAAAAPAAAAZHJzL2Rvd25yZXYueG1sRE9Li8Iw&#10;EL4v7H8Is+BtTa0o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OGb7UsMAAADcAAAADwAA&#10;AAAAAAAAAAAAAAAHAgAAZHJzL2Rvd25yZXYueG1sUEsFBgAAAAADAAMAtwAAAPcCAAAAAA==&#10;" filled="f" stroked="f" strokeweight=".5pt">
                    <v:textbox>
                      <w:txbxContent>
                        <w:p w14:paraId="369D8FCD" w14:textId="77777777" w:rsidR="00B91802" w:rsidRPr="000E4181" w:rsidRDefault="00B91802" w:rsidP="00B91802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Gleichschenkliges Dreieck 133" o:spid="_x0000_s107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" fillcolor="#7f7f7f [1612]" stroked="f" strokeweight="2pt"/>
                </v:group>
                <v:shape id="Textfeld 134" o:spid="_x0000_s107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" filled="f" stroked="f" strokeweight=".5pt">
                  <v:textbox>
                    <w:txbxContent>
                      <w:p w14:paraId="5496BA1E" w14:textId="77777777" w:rsidR="00B91802" w:rsidRPr="00204753" w:rsidRDefault="00B91802" w:rsidP="00B91802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7DE5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54112381" wp14:editId="308BEAB9">
                <wp:simplePos x="0" y="0"/>
                <wp:positionH relativeFrom="column">
                  <wp:posOffset>5140960</wp:posOffset>
                </wp:positionH>
                <wp:positionV relativeFrom="paragraph">
                  <wp:posOffset>3892550</wp:posOffset>
                </wp:positionV>
                <wp:extent cx="749300" cy="254000"/>
                <wp:effectExtent l="0" t="0" r="0" b="0"/>
                <wp:wrapNone/>
                <wp:docPr id="125" name="Gruppieren 1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26" name="Gruppieren 12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27" name="Textfeld 12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AA06CCC" w14:textId="77777777" w:rsidR="00B87DE5" w:rsidRPr="000E4181" w:rsidRDefault="00B87DE5" w:rsidP="00B87DE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8" name="Gleichschenkliges Dreieck 12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29" name="Textfeld 12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99ACF3B" w14:textId="77777777" w:rsidR="00B87DE5" w:rsidRPr="00204753" w:rsidRDefault="00B87DE5" w:rsidP="00B87DE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4112381" id="Gruppieren 125" o:spid="_x0000_s1078" style="position:absolute;left:0;text-align:left;margin-left:404.8pt;margin-top:306.5pt;width:59pt;height:20pt;z-index:25179443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">
                <v:group id="Gruppieren 126" o:spid="_x0000_s107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PvT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">
                  <v:shape id="Textfeld 127" o:spid="_x0000_s108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M4X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F+PITnM+ECOXkAAAD//wMAUEsBAi0AFAAGAAgAAAAhANvh9svuAAAAhQEAABMAAAAAAAAAAAAA&#10;AAAAAAAAAFtDb250ZW50X1R5cGVzXS54bWxQSwECLQAUAAYACAAAACEAWvQsW78AAAAVAQAACwAA&#10;AAAAAAAAAAAAAAAfAQAAX3JlbHMvLnJlbHNQSwECLQAUAAYACAAAACEArcjOF8MAAADcAAAADwAA&#10;AAAAAAAAAAAAAAAHAgAAZHJzL2Rvd25yZXYueG1sUEsFBgAAAAADAAMAtwAAAPcCAAAAAA==&#10;" filled="f" stroked="f" strokeweight=".5pt">
                    <v:textbox>
                      <w:txbxContent>
                        <w:p w14:paraId="7AA06CCC" w14:textId="77777777" w:rsidR="00B87DE5" w:rsidRPr="000E4181" w:rsidRDefault="00B87DE5" w:rsidP="00B87DE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Gleichschenkliges Dreieck 128" o:spid="_x0000_s108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" fillcolor="#7f7f7f [1612]" stroked="f" strokeweight="2pt"/>
                </v:group>
                <v:shape id="Textfeld 129" o:spid="_x0000_s108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G//+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frKEv2fCBXLzCwAA//8DAFBLAQItABQABgAIAAAAIQDb4fbL7gAAAIUBAAATAAAAAAAAAAAA&#10;AAAAAAAAAABbQ29udGVudF9UeXBlc10ueG1sUEsBAi0AFAAGAAgAAAAhAFr0LFu/AAAAFQEAAAsA&#10;AAAAAAAAAAAAAAAAHwEAAF9yZWxzLy5yZWxzUEsBAi0AFAAGAAgAAAAhALMb//7EAAAA3AAAAA8A&#10;AAAAAAAAAAAAAAAABwIAAGRycy9kb3ducmV2LnhtbFBLBQYAAAAAAwADALcAAAD4AgAAAAA=&#10;" filled="f" stroked="f" strokeweight=".5pt">
                  <v:textbox>
                    <w:txbxContent>
                      <w:p w14:paraId="399ACF3B" w14:textId="77777777" w:rsidR="00B87DE5" w:rsidRPr="00204753" w:rsidRDefault="00B87DE5" w:rsidP="00B87DE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87DE5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02B89367" wp14:editId="7DFB81DF">
                <wp:simplePos x="0" y="0"/>
                <wp:positionH relativeFrom="column">
                  <wp:posOffset>5109210</wp:posOffset>
                </wp:positionH>
                <wp:positionV relativeFrom="paragraph">
                  <wp:posOffset>3409950</wp:posOffset>
                </wp:positionV>
                <wp:extent cx="749300" cy="254000"/>
                <wp:effectExtent l="0" t="0" r="0" b="0"/>
                <wp:wrapNone/>
                <wp:docPr id="119" name="Gruppieren 1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20" name="Gruppieren 120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21" name="Textfeld 121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D344A6B" w14:textId="77777777" w:rsidR="00B87DE5" w:rsidRPr="000E4181" w:rsidRDefault="00B87DE5" w:rsidP="00B87DE5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" name="Gleichschenkliges Dreieck 122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24" name="Textfeld 12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AD73A53" w14:textId="77777777" w:rsidR="00B87DE5" w:rsidRPr="00204753" w:rsidRDefault="00B87DE5" w:rsidP="00B87DE5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2B89367" id="Gruppieren 119" o:spid="_x0000_s1083" style="position:absolute;left:0;text-align:left;margin-left:402.3pt;margin-top:268.5pt;width:59pt;height:20pt;z-index:25179238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">
                <v:group id="Gruppieren 120" o:spid="_x0000_s108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Y8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">
                  <v:shape id="Textfeld 121" o:spid="_x0000_s108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" filled="f" stroked="f" strokeweight=".5pt">
                    <v:textbox>
                      <w:txbxContent>
                        <w:p w14:paraId="1D344A6B" w14:textId="77777777" w:rsidR="00B87DE5" w:rsidRPr="000E4181" w:rsidRDefault="00B87DE5" w:rsidP="00B87DE5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10</w:t>
                          </w:r>
                        </w:p>
                      </w:txbxContent>
                    </v:textbox>
                  </v:shape>
                  <v:shape id="Gleichschenkliges Dreieck 122" o:spid="_x0000_s108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" fillcolor="#7f7f7f [1612]" stroked="f" strokeweight="2pt"/>
                </v:group>
                <v:shape id="Textfeld 124" o:spid="_x0000_s108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Bg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A/7sPzmXCBnDwAAAD//wMAUEsBAi0AFAAGAAgAAAAhANvh9svuAAAAhQEAABMAAAAAAAAAAAAA&#10;AAAAAAAAAFtDb250ZW50X1R5cGVzXS54bWxQSwECLQAUAAYACAAAACEAWvQsW78AAAAVAQAACwAA&#10;AAAAAAAAAAAAAAAfAQAAX3JlbHMvLnJlbHNQSwECLQAUAAYACAAAACEAXRpQYMMAAADcAAAADwAA&#10;AAAAAAAAAAAAAAAHAgAAZHJzL2Rvd25yZXYueG1sUEsFBgAAAAADAAMAtwAAAPcCAAAAAA==&#10;" filled="f" stroked="f" strokeweight=".5pt">
                  <v:textbox>
                    <w:txbxContent>
                      <w:p w14:paraId="7AD73A53" w14:textId="77777777" w:rsidR="00B87DE5" w:rsidRPr="00204753" w:rsidRDefault="00B87DE5" w:rsidP="00B87DE5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48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6333">
        <w:rPr>
          <w:noProof/>
          <w:szCs w:val="22"/>
        </w:rPr>
        <w:drawing>
          <wp:inline distT="0" distB="0" distL="0" distR="0" wp14:anchorId="34B255B4" wp14:editId="388EB761">
            <wp:extent cx="5753100" cy="8134350"/>
            <wp:effectExtent l="0" t="0" r="0" b="0"/>
            <wp:docPr id="74" name="Grafi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60A27A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245DF16" w14:textId="77777777" w:rsidR="005A79D5" w:rsidRDefault="00F45716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561DC7AC" wp14:editId="4F81FD9B">
                <wp:simplePos x="0" y="0"/>
                <wp:positionH relativeFrom="column">
                  <wp:posOffset>4715510</wp:posOffset>
                </wp:positionH>
                <wp:positionV relativeFrom="paragraph">
                  <wp:posOffset>1333500</wp:posOffset>
                </wp:positionV>
                <wp:extent cx="749300" cy="254000"/>
                <wp:effectExtent l="0" t="0" r="0" b="0"/>
                <wp:wrapNone/>
                <wp:docPr id="135" name="Gruppieren 1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36" name="Gruppieren 13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37" name="Textfeld 13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871AA1" w14:textId="77777777" w:rsidR="00F45716" w:rsidRPr="000E4181" w:rsidRDefault="00F45716" w:rsidP="00F4571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8" name="Gleichschenkliges Dreieck 13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39" name="Textfeld 13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F4828E7" w14:textId="77777777" w:rsidR="00F45716" w:rsidRPr="00204753" w:rsidRDefault="00F45716" w:rsidP="00F4571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61DC7AC" id="Gruppieren 135" o:spid="_x0000_s1088" style="position:absolute;left:0;text-align:left;margin-left:371.3pt;margin-top:105pt;width:59pt;height:20pt;z-index:25179852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">
                <v:group id="Gruppieren 136" o:spid="_x0000_s108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">
                  <v:shape id="Textfeld 137" o:spid="_x0000_s109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VjKwwAAANwAAAAPAAAAZHJzL2Rvd25yZXYueG1sRE9Li8Iw&#10;EL4v+B/CCN7WVBd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KBFYysMAAADcAAAADwAA&#10;AAAAAAAAAAAAAAAHAgAAZHJzL2Rvd25yZXYueG1sUEsFBgAAAAADAAMAtwAAAPcCAAAAAA==&#10;" filled="f" stroked="f" strokeweight=".5pt">
                    <v:textbox>
                      <w:txbxContent>
                        <w:p w14:paraId="5A871AA1" w14:textId="77777777" w:rsidR="00F45716" w:rsidRPr="000E4181" w:rsidRDefault="00F45716" w:rsidP="00F4571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Gleichschenkliges Dreieck 138" o:spid="_x0000_s109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" fillcolor="#7f7f7f [1612]" stroked="f" strokeweight="2pt"/>
                </v:group>
                <v:shape id="Textfeld 139" o:spid="_x0000_s109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mkjwwAAANwAAAAPAAAAZHJzL2Rvd25yZXYueG1sRE9Li8Iw&#10;EL4v+B/CCN7WVBc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NsJpI8MAAADcAAAADwAA&#10;AAAAAAAAAAAAAAAHAgAAZHJzL2Rvd25yZXYueG1sUEsFBgAAAAADAAMAtwAAAPcCAAAAAA==&#10;" filled="f" stroked="f" strokeweight=".5pt">
                  <v:textbox>
                    <w:txbxContent>
                      <w:p w14:paraId="2F4828E7" w14:textId="77777777" w:rsidR="00F45716" w:rsidRPr="00204753" w:rsidRDefault="00F45716" w:rsidP="00F4571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6333">
        <w:rPr>
          <w:noProof/>
          <w:szCs w:val="22"/>
        </w:rPr>
        <w:drawing>
          <wp:inline distT="0" distB="0" distL="0" distR="0" wp14:anchorId="48EB0145" wp14:editId="7A9C855C">
            <wp:extent cx="5753100" cy="8143875"/>
            <wp:effectExtent l="0" t="0" r="0" b="9525"/>
            <wp:docPr id="75" name="Grafi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C34C0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56D0507D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61B51DB2" wp14:editId="7C41187E">
            <wp:extent cx="5753100" cy="8134350"/>
            <wp:effectExtent l="0" t="0" r="0" b="0"/>
            <wp:docPr id="78" name="Grafi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CA1BB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9C54000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68558A04" wp14:editId="349C9930">
            <wp:extent cx="5753100" cy="8134350"/>
            <wp:effectExtent l="0" t="0" r="0" b="0"/>
            <wp:docPr id="79" name="Grafi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351B44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2363BC52" w14:textId="77777777" w:rsidR="005A79D5" w:rsidRDefault="00346333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76ADA931" wp14:editId="7F40A612">
            <wp:extent cx="5753100" cy="8134350"/>
            <wp:effectExtent l="0" t="0" r="0" b="0"/>
            <wp:docPr id="80" name="Grafi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C6D9B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5D45A8A7" w14:textId="77777777" w:rsidR="005A79D5" w:rsidRDefault="00DD2E7E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6E3008AE" wp14:editId="43C9FD10">
                <wp:simplePos x="0" y="0"/>
                <wp:positionH relativeFrom="column">
                  <wp:posOffset>5001260</wp:posOffset>
                </wp:positionH>
                <wp:positionV relativeFrom="paragraph">
                  <wp:posOffset>3605530</wp:posOffset>
                </wp:positionV>
                <wp:extent cx="749300" cy="254000"/>
                <wp:effectExtent l="0" t="0" r="0" b="0"/>
                <wp:wrapNone/>
                <wp:docPr id="150" name="Gruppieren 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51" name="Gruppieren 15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52" name="Textfeld 15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05C1406" w14:textId="77777777" w:rsidR="00DD2E7E" w:rsidRPr="000E4181" w:rsidRDefault="00DD2E7E" w:rsidP="00DD2E7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3" name="Gleichschenkliges Dreieck 15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54" name="Textfeld 15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22F3E6" w14:textId="77777777" w:rsidR="00DD2E7E" w:rsidRPr="00204753" w:rsidRDefault="00DD2E7E" w:rsidP="00DD2E7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50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E3008AE" id="Gruppieren 150" o:spid="_x0000_s1093" style="position:absolute;left:0;text-align:left;margin-left:393.8pt;margin-top:283.9pt;width:59pt;height:20pt;z-index:25180467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">
                <v:group id="Gruppieren 151" o:spid="_x0000_s109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Da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ycxvJ4JF8j5EwAA//8DAFBLAQItABQABgAIAAAAIQDb4fbL7gAAAIUBAAATAAAAAAAAAAAAAAAA&#10;AAAAAABbQ29udGVudF9UeXBlc10ueG1sUEsBAi0AFAAGAAgAAAAhAFr0LFu/AAAAFQEAAAsAAAAA&#10;AAAAAAAAAAAAHwEAAF9yZWxzLy5yZWxzUEsBAi0AFAAGAAgAAAAhADc7ENrBAAAA3AAAAA8AAAAA&#10;AAAAAAAAAAAABwIAAGRycy9kb3ducmV2LnhtbFBLBQYAAAAAAwADALcAAAD1AgAAAAA=&#10;">
                  <v:shape id="Textfeld 152" o:spid="_x0000_s109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" filled="f" stroked="f" strokeweight=".5pt">
                    <v:textbox>
                      <w:txbxContent>
                        <w:p w14:paraId="405C1406" w14:textId="77777777" w:rsidR="00DD2E7E" w:rsidRPr="000E4181" w:rsidRDefault="00DD2E7E" w:rsidP="00DD2E7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11</w:t>
                          </w:r>
                        </w:p>
                      </w:txbxContent>
                    </v:textbox>
                  </v:shape>
                  <v:shape id="Gleichschenkliges Dreieck 153" o:spid="_x0000_s109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" fillcolor="#7f7f7f [1612]" stroked="f" strokeweight="2pt"/>
                </v:group>
                <v:shape id="Textfeld 154" o:spid="_x0000_s109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" filled="f" stroked="f" strokeweight=".5pt">
                  <v:textbox>
                    <w:txbxContent>
                      <w:p w14:paraId="6A22F3E6" w14:textId="77777777" w:rsidR="00DD2E7E" w:rsidRPr="00204753" w:rsidRDefault="00DD2E7E" w:rsidP="00DD2E7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50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571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36FE2069" wp14:editId="4E2E2E91">
                <wp:simplePos x="0" y="0"/>
                <wp:positionH relativeFrom="column">
                  <wp:posOffset>5121910</wp:posOffset>
                </wp:positionH>
                <wp:positionV relativeFrom="paragraph">
                  <wp:posOffset>2006600</wp:posOffset>
                </wp:positionV>
                <wp:extent cx="749300" cy="254000"/>
                <wp:effectExtent l="0" t="0" r="0" b="0"/>
                <wp:wrapNone/>
                <wp:docPr id="145" name="Gruppieren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46" name="Gruppieren 14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47" name="Textfeld 14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357D345" w14:textId="77777777" w:rsidR="00F45716" w:rsidRPr="000E4181" w:rsidRDefault="00F45716" w:rsidP="00F4571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C6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8" name="Gleichschenkliges Dreieck 14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49" name="Textfeld 14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E11E4FC" w14:textId="77777777" w:rsidR="00F45716" w:rsidRPr="00204753" w:rsidRDefault="00F45716" w:rsidP="00F4571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6FE2069" id="Gruppieren 145" o:spid="_x0000_s1098" style="position:absolute;left:0;text-align:left;margin-left:403.3pt;margin-top:158pt;width:59pt;height:20pt;z-index:25180262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">
                <v:group id="Gruppieren 146" o:spid="_x0000_s109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<v:shape id="Textfeld 147" o:spid="_x0000_s110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" filled="f" stroked="f" strokeweight=".5pt">
                    <v:textbox>
                      <w:txbxContent>
                        <w:p w14:paraId="7357D345" w14:textId="77777777" w:rsidR="00F45716" w:rsidRPr="000E4181" w:rsidRDefault="00F45716" w:rsidP="00F4571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C6</w:t>
                          </w:r>
                        </w:p>
                      </w:txbxContent>
                    </v:textbox>
                  </v:shape>
                  <v:shape id="Gleichschenkliges Dreieck 148" o:spid="_x0000_s110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" fillcolor="#7f7f7f [1612]" stroked="f" strokeweight="2pt"/>
                </v:group>
                <v:shape id="Textfeld 149" o:spid="_x0000_s110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Bpe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z/GsH/M+ECOf0DAAD//wMAUEsBAi0AFAAGAAgAAAAhANvh9svuAAAAhQEAABMAAAAAAAAAAAAA&#10;AAAAAAAAAFtDb250ZW50X1R5cGVzXS54bWxQSwECLQAUAAYACAAAACEAWvQsW78AAAAVAQAACwAA&#10;AAAAAAAAAAAAAAAfAQAAX3JlbHMvLnJlbHNQSwECLQAUAAYACAAAACEAbsQaXsMAAADcAAAADwAA&#10;AAAAAAAAAAAAAAAHAgAAZHJzL2Rvd25yZXYueG1sUEsFBgAAAAADAAMAtwAAAPcCAAAAAA==&#10;" filled="f" stroked="f" strokeweight=".5pt">
                  <v:textbox>
                    <w:txbxContent>
                      <w:p w14:paraId="3E11E4FC" w14:textId="77777777" w:rsidR="00F45716" w:rsidRPr="00204753" w:rsidRDefault="00F45716" w:rsidP="00F4571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45716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5CBD4305" wp14:editId="63C1088E">
                <wp:simplePos x="0" y="0"/>
                <wp:positionH relativeFrom="column">
                  <wp:posOffset>4798060</wp:posOffset>
                </wp:positionH>
                <wp:positionV relativeFrom="paragraph">
                  <wp:posOffset>869950</wp:posOffset>
                </wp:positionV>
                <wp:extent cx="749300" cy="254000"/>
                <wp:effectExtent l="0" t="0" r="0" b="0"/>
                <wp:wrapNone/>
                <wp:docPr id="140" name="Gruppieren 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41" name="Gruppieren 14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42" name="Textfeld 14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355441" w14:textId="77777777" w:rsidR="00F45716" w:rsidRPr="000E4181" w:rsidRDefault="00F45716" w:rsidP="00F45716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3" name="Gleichschenkliges Dreieck 14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44" name="Textfeld 14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EF4BB25" w14:textId="77777777" w:rsidR="00F45716" w:rsidRPr="00204753" w:rsidRDefault="00F45716" w:rsidP="00F45716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CBD4305" id="Gruppieren 140" o:spid="_x0000_s1103" style="position:absolute;left:0;text-align:left;margin-left:377.8pt;margin-top:68.5pt;width:59pt;height:20pt;z-index:25180057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">
                <v:group id="Gruppieren 141" o:spid="_x0000_s110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oYH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zwn8PhMukJsfAAAA//8DAFBLAQItABQABgAIAAAAIQDb4fbL7gAAAIUBAAATAAAAAAAAAAAA&#10;AAAAAAAAAABbQ29udGVudF9UeXBlc10ueG1sUEsBAi0AFAAGAAgAAAAhAFr0LFu/AAAAFQEAAAsA&#10;AAAAAAAAAAAAAAAAHwEAAF9yZWxzLy5yZWxzUEsBAi0AFAAGAAgAAAAhALLihgfEAAAA3AAAAA8A&#10;AAAAAAAAAAAAAAAABwIAAGRycy9kb3ducmV2LnhtbFBLBQYAAAAAAwADALcAAAD4AgAAAAA=&#10;">
                  <v:shape id="Textfeld 142" o:spid="_x0000_s110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" filled="f" stroked="f" strokeweight=".5pt">
                    <v:textbox>
                      <w:txbxContent>
                        <w:p w14:paraId="0D355441" w14:textId="77777777" w:rsidR="00F45716" w:rsidRPr="000E4181" w:rsidRDefault="00F45716" w:rsidP="00F45716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2</w:t>
                          </w:r>
                        </w:p>
                      </w:txbxContent>
                    </v:textbox>
                  </v:shape>
                  <v:shape id="Gleichschenkliges Dreieck 143" o:spid="_x0000_s110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" fillcolor="#7f7f7f [1612]" stroked="f" strokeweight="2pt"/>
                </v:group>
                <v:shape id="Textfeld 144" o:spid="_x0000_s110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" filled="f" stroked="f" strokeweight=".5pt">
                  <v:textbox>
                    <w:txbxContent>
                      <w:p w14:paraId="2EF4BB25" w14:textId="77777777" w:rsidR="00F45716" w:rsidRPr="00204753" w:rsidRDefault="00F45716" w:rsidP="00F45716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46333">
        <w:rPr>
          <w:noProof/>
          <w:szCs w:val="22"/>
        </w:rPr>
        <w:drawing>
          <wp:inline distT="0" distB="0" distL="0" distR="0" wp14:anchorId="7F722572" wp14:editId="59137BE7">
            <wp:extent cx="5753100" cy="8143875"/>
            <wp:effectExtent l="0" t="0" r="0" b="9525"/>
            <wp:docPr id="81" name="Grafik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3E43C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1737BC46" w14:textId="77777777" w:rsidR="005A79D5" w:rsidRDefault="000C11EE" w:rsidP="005A79D5">
      <w:pPr>
        <w:spacing w:before="0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 wp14:anchorId="5B851F90" wp14:editId="1D18BE91">
                <wp:simplePos x="0" y="0"/>
                <wp:positionH relativeFrom="column">
                  <wp:posOffset>3883660</wp:posOffset>
                </wp:positionH>
                <wp:positionV relativeFrom="paragraph">
                  <wp:posOffset>6527800</wp:posOffset>
                </wp:positionV>
                <wp:extent cx="749300" cy="254000"/>
                <wp:effectExtent l="0" t="0" r="0" b="0"/>
                <wp:wrapNone/>
                <wp:docPr id="190" name="Gruppieren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91" name="Gruppieren 19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92" name="Textfeld 19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9486A61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3" name="Gleichschenkliges Dreieck 19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94" name="Textfeld 19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6FAEE2C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B851F90" id="Gruppieren 190" o:spid="_x0000_s1108" style="position:absolute;left:0;text-align:left;margin-left:305.8pt;margin-top:514pt;width:59pt;height:20pt;z-index:25182105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">
                <v:group id="Gruppieren 191" o:spid="_x0000_s110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  <v:shape id="Textfeld 192" o:spid="_x0000_s111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" filled="f" stroked="f" strokeweight=".5pt">
                    <v:textbox>
                      <w:txbxContent>
                        <w:p w14:paraId="39486A61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93" o:spid="_x0000_s111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" fillcolor="#7f7f7f [1612]" stroked="f" strokeweight="2pt"/>
                </v:group>
                <v:shape id="Textfeld 194" o:spid="_x0000_s111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" filled="f" stroked="f" strokeweight=".5pt">
                  <v:textbox>
                    <w:txbxContent>
                      <w:p w14:paraId="06FAEE2C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 wp14:anchorId="59537FB0" wp14:editId="735679EC">
                <wp:simplePos x="0" y="0"/>
                <wp:positionH relativeFrom="column">
                  <wp:posOffset>3877310</wp:posOffset>
                </wp:positionH>
                <wp:positionV relativeFrom="paragraph">
                  <wp:posOffset>7715250</wp:posOffset>
                </wp:positionV>
                <wp:extent cx="749300" cy="254000"/>
                <wp:effectExtent l="0" t="0" r="0" b="0"/>
                <wp:wrapNone/>
                <wp:docPr id="185" name="Gruppieren 1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86" name="Gruppieren 18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87" name="Textfeld 18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1B6B2FA6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8" name="Gleichschenkliges Dreieck 18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89" name="Textfeld 18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5A65684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9537FB0" id="Gruppieren 185" o:spid="_x0000_s1113" style="position:absolute;left:0;text-align:left;margin-left:305.3pt;margin-top:607.5pt;width:59pt;height:20pt;z-index:25181900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">
                <v:group id="Gruppieren 186" o:spid="_x0000_s111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">
                  <v:shape id="Textfeld 187" o:spid="_x0000_s111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" filled="f" stroked="f" strokeweight=".5pt">
                    <v:textbox>
                      <w:txbxContent>
                        <w:p w14:paraId="1B6B2FA6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88" o:spid="_x0000_s111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" fillcolor="#7f7f7f [1612]" stroked="f" strokeweight="2pt"/>
                </v:group>
                <v:shape id="Textfeld 189" o:spid="_x0000_s111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" filled="f" stroked="f" strokeweight=".5pt">
                  <v:textbox>
                    <w:txbxContent>
                      <w:p w14:paraId="45A65684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16960" behindDoc="0" locked="0" layoutInCell="1" allowOverlap="1" wp14:anchorId="57903DA8" wp14:editId="539A37A9">
                <wp:simplePos x="0" y="0"/>
                <wp:positionH relativeFrom="column">
                  <wp:posOffset>2156460</wp:posOffset>
                </wp:positionH>
                <wp:positionV relativeFrom="paragraph">
                  <wp:posOffset>7733030</wp:posOffset>
                </wp:positionV>
                <wp:extent cx="749300" cy="254000"/>
                <wp:effectExtent l="0" t="0" r="0" b="0"/>
                <wp:wrapNone/>
                <wp:docPr id="180" name="Gruppieren 1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81" name="Gruppieren 18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82" name="Textfeld 18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7CC2058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3" name="Gleichschenkliges Dreieck 18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84" name="Textfeld 18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5DBE4EC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7903DA8" id="Gruppieren 180" o:spid="_x0000_s1118" style="position:absolute;left:0;text-align:left;margin-left:169.8pt;margin-top:608.9pt;width:59pt;height:20pt;z-index:25181696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">
                <v:group id="Gruppieren 181" o:spid="_x0000_s111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">
                  <v:shape id="Textfeld 182" o:spid="_x0000_s112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" filled="f" stroked="f" strokeweight=".5pt">
                    <v:textbox>
                      <w:txbxContent>
                        <w:p w14:paraId="77CC2058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83" o:spid="_x0000_s112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" fillcolor="#7f7f7f [1612]" stroked="f" strokeweight="2pt"/>
                </v:group>
                <v:shape id="Textfeld 184" o:spid="_x0000_s112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" filled="f" stroked="f" strokeweight=".5pt">
                  <v:textbox>
                    <w:txbxContent>
                      <w:p w14:paraId="75DBE4EC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14912" behindDoc="0" locked="0" layoutInCell="1" allowOverlap="1" wp14:anchorId="5E56423B" wp14:editId="2E37CA98">
                <wp:simplePos x="0" y="0"/>
                <wp:positionH relativeFrom="column">
                  <wp:posOffset>3978910</wp:posOffset>
                </wp:positionH>
                <wp:positionV relativeFrom="paragraph">
                  <wp:posOffset>6076950</wp:posOffset>
                </wp:positionV>
                <wp:extent cx="749300" cy="254000"/>
                <wp:effectExtent l="0" t="0" r="0" b="0"/>
                <wp:wrapNone/>
                <wp:docPr id="175" name="Gruppieren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76" name="Gruppieren 17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77" name="Textfeld 17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6D55293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" name="Gleichschenkliges Dreieck 17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79" name="Textfeld 17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99A4473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E56423B" id="Gruppieren 175" o:spid="_x0000_s1123" style="position:absolute;left:0;text-align:left;margin-left:313.3pt;margin-top:478.5pt;width:59pt;height:20pt;z-index:25181491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">
                <v:group id="Gruppieren 176" o:spid="_x0000_s112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9TO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mzKTyfCRfIxT8AAAD//wMAUEsBAi0AFAAGAAgAAAAhANvh9svuAAAAhQEAABMAAAAAAAAAAAAA&#10;AAAAAAAAAFtDb250ZW50X1R5cGVzXS54bWxQSwECLQAUAAYACAAAACEAWvQsW78AAAAVAQAACwAA&#10;AAAAAAAAAAAAAAAfAQAAX3JlbHMvLnJlbHNQSwECLQAUAAYACAAAACEA82fUzsMAAADcAAAADwAA&#10;AAAAAAAAAAAAAAAHAgAAZHJzL2Rvd25yZXYueG1sUEsFBgAAAAADAAMAtwAAAPcCAAAAAA==&#10;">
                  <v:shape id="Textfeld 177" o:spid="_x0000_s112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" filled="f" stroked="f" strokeweight=".5pt">
                    <v:textbox>
                      <w:txbxContent>
                        <w:p w14:paraId="26D55293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78" o:spid="_x0000_s112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" fillcolor="#7f7f7f [1612]" stroked="f" strokeweight="2pt"/>
                </v:group>
                <v:shape id="Textfeld 179" o:spid="_x0000_s112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NDj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z/HsH/M+ECOf0DAAD//wMAUEsBAi0AFAAGAAgAAAAhANvh9svuAAAAhQEAABMAAAAAAAAAAAAA&#10;AAAAAAAAAFtDb250ZW50X1R5cGVzXS54bWxQSwECLQAUAAYACAAAACEAWvQsW78AAAAVAQAACwAA&#10;AAAAAAAAAAAAAAAfAQAAX3JlbHMvLnJlbHNQSwECLQAUAAYACAAAACEAoKjQ48MAAADcAAAADwAA&#10;AAAAAAAAAAAAAAAHAgAAZHJzL2Rvd25yZXYueG1sUEsFBgAAAAADAAMAtwAAAPcCAAAAAA==&#10;" filled="f" stroked="f" strokeweight=".5pt">
                  <v:textbox>
                    <w:txbxContent>
                      <w:p w14:paraId="499A4473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12864" behindDoc="0" locked="0" layoutInCell="1" allowOverlap="1" wp14:anchorId="2D63F80B" wp14:editId="6F2F9B21">
                <wp:simplePos x="0" y="0"/>
                <wp:positionH relativeFrom="column">
                  <wp:posOffset>2067560</wp:posOffset>
                </wp:positionH>
                <wp:positionV relativeFrom="paragraph">
                  <wp:posOffset>6088380</wp:posOffset>
                </wp:positionV>
                <wp:extent cx="749300" cy="254000"/>
                <wp:effectExtent l="0" t="0" r="0" b="0"/>
                <wp:wrapNone/>
                <wp:docPr id="170" name="Gruppieren 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71" name="Gruppieren 17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72" name="Textfeld 17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7FC1321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3" name="Gleichschenkliges Dreieck 17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74" name="Textfeld 17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03BA63F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D63F80B" id="Gruppieren 170" o:spid="_x0000_s1128" style="position:absolute;left:0;text-align:left;margin-left:162.8pt;margin-top:479.4pt;width:59pt;height:20pt;z-index:25181286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">
                <v:group id="Gruppieren 171" o:spid="_x0000_s112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">
                  <v:shape id="Textfeld 172" o:spid="_x0000_s113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" filled="f" stroked="f" strokeweight=".5pt">
                    <v:textbox>
                      <w:txbxContent>
                        <w:p w14:paraId="57FC1321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73" o:spid="_x0000_s113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" fillcolor="#7f7f7f [1612]" stroked="f" strokeweight="2pt"/>
                </v:group>
                <v:shape id="Textfeld 174" o:spid="_x0000_s113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" filled="f" stroked="f" strokeweight=".5pt">
                  <v:textbox>
                    <w:txbxContent>
                      <w:p w14:paraId="703BA63F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10816" behindDoc="0" locked="0" layoutInCell="1" allowOverlap="1" wp14:anchorId="105F38BA" wp14:editId="300FF53D">
                <wp:simplePos x="0" y="0"/>
                <wp:positionH relativeFrom="column">
                  <wp:posOffset>4474845</wp:posOffset>
                </wp:positionH>
                <wp:positionV relativeFrom="paragraph">
                  <wp:posOffset>4749800</wp:posOffset>
                </wp:positionV>
                <wp:extent cx="749300" cy="254000"/>
                <wp:effectExtent l="0" t="0" r="0" b="0"/>
                <wp:wrapNone/>
                <wp:docPr id="165" name="Gruppieren 1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66" name="Gruppieren 16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67" name="Textfeld 16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21C0F8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8" name="Gleichschenkliges Dreieck 16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69" name="Textfeld 16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B10B062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05F38BA" id="Gruppieren 165" o:spid="_x0000_s1133" style="position:absolute;left:0;text-align:left;margin-left:352.35pt;margin-top:374pt;width:59pt;height:20pt;z-index:251810816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">
                <v:group id="Gruppieren 166" o:spid="_x0000_s113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">
                  <v:shape id="Textfeld 167" o:spid="_x0000_s113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" filled="f" stroked="f" strokeweight=".5pt">
                    <v:textbox>
                      <w:txbxContent>
                        <w:p w14:paraId="4721C0F8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68" o:spid="_x0000_s113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" fillcolor="#7f7f7f [1612]" stroked="f" strokeweight="2pt"/>
                </v:group>
                <v:shape id="Textfeld 169" o:spid="_x0000_s113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" filled="f" stroked="f" strokeweight=".5pt">
                  <v:textbox>
                    <w:txbxContent>
                      <w:p w14:paraId="6B10B062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08768" behindDoc="0" locked="0" layoutInCell="1" allowOverlap="1" wp14:anchorId="6F3FEB71" wp14:editId="0238366E">
                <wp:simplePos x="0" y="0"/>
                <wp:positionH relativeFrom="column">
                  <wp:posOffset>2981325</wp:posOffset>
                </wp:positionH>
                <wp:positionV relativeFrom="paragraph">
                  <wp:posOffset>4735830</wp:posOffset>
                </wp:positionV>
                <wp:extent cx="749300" cy="254000"/>
                <wp:effectExtent l="0" t="0" r="0" b="0"/>
                <wp:wrapNone/>
                <wp:docPr id="160" name="Gruppieren 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61" name="Gruppieren 16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62" name="Textfeld 16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2443353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3" name="Gleichschenkliges Dreieck 16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64" name="Textfeld 16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22C34CB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F3FEB71" id="Gruppieren 160" o:spid="_x0000_s1138" style="position:absolute;left:0;text-align:left;margin-left:234.75pt;margin-top:372.9pt;width:59pt;height:20pt;z-index:251808768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">
                <v:group id="Gruppieren 161" o:spid="_x0000_s113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V9pnwwAAANw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kxhuz4QL5P4PAAD//wMAUEsBAi0AFAAGAAgAAAAhANvh9svuAAAAhQEAABMAAAAAAAAAAAAA&#10;AAAAAAAAAFtDb250ZW50X1R5cGVzXS54bWxQSwECLQAUAAYACAAAACEAWvQsW78AAAAVAQAACwAA&#10;AAAAAAAAAAAAAAAfAQAAX3JlbHMvLnJlbHNQSwECLQAUAAYACAAAACEA+VfaZ8MAAADcAAAADwAA&#10;AAAAAAAAAAAAAAAHAgAAZHJzL2Rvd25yZXYueG1sUEsFBgAAAAADAAMAtwAAAPcCAAAAAA==&#10;">
                  <v:shape id="Textfeld 162" o:spid="_x0000_s114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" filled="f" stroked="f" strokeweight=".5pt">
                    <v:textbox>
                      <w:txbxContent>
                        <w:p w14:paraId="42443353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63" o:spid="_x0000_s114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" fillcolor="#7f7f7f [1612]" stroked="f" strokeweight="2pt"/>
                </v:group>
                <v:shape id="Textfeld 164" o:spid="_x0000_s114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" filled="f" stroked="f" strokeweight=".5pt">
                  <v:textbox>
                    <w:txbxContent>
                      <w:p w14:paraId="222C34CB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418CCE7C" wp14:editId="51DA518D">
                <wp:simplePos x="0" y="0"/>
                <wp:positionH relativeFrom="column">
                  <wp:posOffset>1439545</wp:posOffset>
                </wp:positionH>
                <wp:positionV relativeFrom="paragraph">
                  <wp:posOffset>4754880</wp:posOffset>
                </wp:positionV>
                <wp:extent cx="749300" cy="254000"/>
                <wp:effectExtent l="0" t="0" r="0" b="0"/>
                <wp:wrapNone/>
                <wp:docPr id="155" name="Gruppieren 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56" name="Gruppieren 15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57" name="Textfeld 15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577DC1A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" name="Gleichschenkliges Dreieck 15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59" name="Textfeld 15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70F3835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8CCE7C" id="Gruppieren 155" o:spid="_x0000_s1143" style="position:absolute;left:0;text-align:left;margin-left:113.35pt;margin-top:374.4pt;width:59pt;height:20pt;z-index:25180672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">
                <v:group id="Gruppieren 156" o:spid="_x0000_s1144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oiuwgAAANw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">
                  <v:shape id="Textfeld 157" o:spid="_x0000_s1145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" filled="f" stroked="f" strokeweight=".5pt">
                    <v:textbox>
                      <w:txbxContent>
                        <w:p w14:paraId="2577DC1A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3</w:t>
                          </w:r>
                        </w:p>
                      </w:txbxContent>
                    </v:textbox>
                  </v:shape>
                  <v:shape id="Gleichschenkliges Dreieck 158" o:spid="_x0000_s1146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" fillcolor="#7f7f7f [1612]" stroked="f" strokeweight="2pt"/>
                </v:group>
                <v:shape id="Textfeld 159" o:spid="_x0000_s1147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" filled="f" stroked="f" strokeweight=".5pt">
                  <v:textbox>
                    <w:txbxContent>
                      <w:p w14:paraId="770F3835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17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622C">
        <w:rPr>
          <w:noProof/>
          <w:szCs w:val="22"/>
        </w:rPr>
        <w:drawing>
          <wp:inline distT="0" distB="0" distL="0" distR="0" wp14:anchorId="3F776B49" wp14:editId="635B99EC">
            <wp:extent cx="5753100" cy="8143875"/>
            <wp:effectExtent l="0" t="0" r="0" b="9525"/>
            <wp:docPr id="82" name="Grafi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E812D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08EE7A96" w14:textId="77777777" w:rsidR="005A79D5" w:rsidRDefault="00F16617" w:rsidP="005A79D5">
      <w:pPr>
        <w:spacing w:before="0"/>
        <w:ind w:firstLine="357"/>
        <w:contextualSpacing/>
        <w:rPr>
          <w:szCs w:val="22"/>
        </w:rPr>
      </w:pPr>
      <w:r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33344" behindDoc="0" locked="0" layoutInCell="1" allowOverlap="1" wp14:anchorId="4C2CDABC" wp14:editId="6FD03CA1">
                <wp:simplePos x="0" y="0"/>
                <wp:positionH relativeFrom="column">
                  <wp:posOffset>4290060</wp:posOffset>
                </wp:positionH>
                <wp:positionV relativeFrom="paragraph">
                  <wp:posOffset>6240780</wp:posOffset>
                </wp:positionV>
                <wp:extent cx="749300" cy="254000"/>
                <wp:effectExtent l="0" t="0" r="0" b="0"/>
                <wp:wrapNone/>
                <wp:docPr id="212" name="Gruppieren 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13" name="Gruppieren 213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14" name="Textfeld 214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6BEEF1" w14:textId="77777777" w:rsidR="00F16617" w:rsidRPr="000E4181" w:rsidRDefault="00F16617" w:rsidP="00F16617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5" name="Gleichschenkliges Dreieck 215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16" name="Textfeld 216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3BF9AAE" w14:textId="77777777" w:rsidR="00F16617" w:rsidRPr="00204753" w:rsidRDefault="00F16617" w:rsidP="00F16617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2CDABC" id="Gruppieren 212" o:spid="_x0000_s1148" style="position:absolute;left:0;text-align:left;margin-left:337.8pt;margin-top:491.4pt;width:59pt;height:20pt;z-index:25183334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">
                <v:group id="Gruppieren 213" o:spid="_x0000_s1149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shape id="Textfeld 214" o:spid="_x0000_s1150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" filled="f" stroked="f" strokeweight=".5pt">
                    <v:textbox>
                      <w:txbxContent>
                        <w:p w14:paraId="0D6BEEF1" w14:textId="77777777" w:rsidR="00F16617" w:rsidRPr="000E4181" w:rsidRDefault="00F16617" w:rsidP="00F16617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1</w:t>
                          </w:r>
                        </w:p>
                      </w:txbxContent>
                    </v:textbox>
                  </v:shape>
                  <v:shape id="Gleichschenkliges Dreieck 215" o:spid="_x0000_s1151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" fillcolor="#7f7f7f [1612]" stroked="f" strokeweight="2pt"/>
                </v:group>
                <v:shape id="Textfeld 216" o:spid="_x0000_s1152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" filled="f" stroked="f" strokeweight=".5pt">
                  <v:textbox>
                    <w:txbxContent>
                      <w:p w14:paraId="03BF9AAE" w14:textId="77777777" w:rsidR="00F16617" w:rsidRPr="00204753" w:rsidRDefault="00F16617" w:rsidP="00F16617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6FF1"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2B2E0A1" wp14:editId="436048F2">
                <wp:simplePos x="0" y="0"/>
                <wp:positionH relativeFrom="column">
                  <wp:posOffset>4461510</wp:posOffset>
                </wp:positionH>
                <wp:positionV relativeFrom="paragraph">
                  <wp:posOffset>4197350</wp:posOffset>
                </wp:positionV>
                <wp:extent cx="869950" cy="254000"/>
                <wp:effectExtent l="0" t="0" r="0" b="0"/>
                <wp:wrapNone/>
                <wp:docPr id="211" name="Textfeld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99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D4D6DD" w14:textId="77777777" w:rsidR="00076FF1" w:rsidRPr="000E4181" w:rsidRDefault="00076FF1" w:rsidP="00076FF1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0E4181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40 + B41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B2E0A1" id="Textfeld 211" o:spid="_x0000_s1153" type="#_x0000_t202" style="position:absolute;left:0;text-align:left;margin-left:351.3pt;margin-top:330.5pt;width:68.5pt;height:20pt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" filled="f" stroked="f" strokeweight=".5pt">
                <v:textbox>
                  <w:txbxContent>
                    <w:p w14:paraId="02D4D6DD" w14:textId="77777777" w:rsidR="00076FF1" w:rsidRPr="000E4181" w:rsidRDefault="00076FF1" w:rsidP="00076FF1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0E4181">
                        <w:rPr>
                          <w:b/>
                          <w:color w:val="0070C0"/>
                          <w:sz w:val="20"/>
                          <w:szCs w:val="12"/>
                        </w:rPr>
                        <w:t>B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40 + B41</w:t>
                      </w:r>
                    </w:p>
                  </w:txbxContent>
                </v:textbox>
              </v:shape>
            </w:pict>
          </mc:Fallback>
        </mc:AlternateContent>
      </w:r>
      <w:r w:rsidR="00076FF1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5FDB3830" wp14:editId="78078631">
                <wp:simplePos x="0" y="0"/>
                <wp:positionH relativeFrom="column">
                  <wp:posOffset>1203960</wp:posOffset>
                </wp:positionH>
                <wp:positionV relativeFrom="paragraph">
                  <wp:posOffset>3289300</wp:posOffset>
                </wp:positionV>
                <wp:extent cx="514350" cy="254000"/>
                <wp:effectExtent l="0" t="0" r="0" b="0"/>
                <wp:wrapNone/>
                <wp:docPr id="210" name="Textfeld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" cy="254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228FAD" w14:textId="77777777" w:rsidR="00076FF1" w:rsidRPr="000E4181" w:rsidRDefault="00076FF1" w:rsidP="00076FF1">
                            <w:pPr>
                              <w:spacing w:before="0"/>
                              <w:jc w:val="center"/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</w:pPr>
                            <w:r w:rsidRPr="000E4181"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70C0"/>
                                <w:sz w:val="20"/>
                                <w:szCs w:val="1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B3830" id="Textfeld 210" o:spid="_x0000_s1154" type="#_x0000_t202" style="position:absolute;left:0;text-align:left;margin-left:94.8pt;margin-top:259pt;width:40.5pt;height:20pt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" filled="f" stroked="f" strokeweight=".5pt">
                <v:textbox>
                  <w:txbxContent>
                    <w:p w14:paraId="4E228FAD" w14:textId="77777777" w:rsidR="00076FF1" w:rsidRPr="000E4181" w:rsidRDefault="00076FF1" w:rsidP="00076FF1">
                      <w:pPr>
                        <w:spacing w:before="0"/>
                        <w:jc w:val="center"/>
                        <w:rPr>
                          <w:b/>
                          <w:color w:val="0070C0"/>
                          <w:sz w:val="20"/>
                          <w:szCs w:val="12"/>
                        </w:rPr>
                      </w:pPr>
                      <w:r w:rsidRPr="000E4181">
                        <w:rPr>
                          <w:b/>
                          <w:color w:val="0070C0"/>
                          <w:sz w:val="20"/>
                          <w:szCs w:val="12"/>
                        </w:rPr>
                        <w:t>B</w:t>
                      </w:r>
                      <w:r>
                        <w:rPr>
                          <w:b/>
                          <w:color w:val="0070C0"/>
                          <w:sz w:val="20"/>
                          <w:szCs w:val="1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0C11E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53B3F033" wp14:editId="3912ABAB">
                <wp:simplePos x="0" y="0"/>
                <wp:positionH relativeFrom="column">
                  <wp:posOffset>1203960</wp:posOffset>
                </wp:positionH>
                <wp:positionV relativeFrom="paragraph">
                  <wp:posOffset>3289300</wp:posOffset>
                </wp:positionV>
                <wp:extent cx="749300" cy="254000"/>
                <wp:effectExtent l="0" t="0" r="0" b="0"/>
                <wp:wrapNone/>
                <wp:docPr id="205" name="Gruppieren 2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06" name="Gruppieren 20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07" name="Textfeld 20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E06067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" name="Gleichschenkliges Dreieck 20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09" name="Textfeld 20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C4765C5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B3F033" id="Gruppieren 205" o:spid="_x0000_s1155" style="position:absolute;left:0;text-align:left;margin-left:94.8pt;margin-top:259pt;width:59pt;height:20pt;z-index:251827200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">
                <v:group id="Gruppieren 206" o:spid="_x0000_s115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">
                  <v:shape id="Textfeld 207" o:spid="_x0000_s115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ML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Vx9AK3M+EIyPUVAAD//wMAUEsBAi0AFAAGAAgAAAAhANvh9svuAAAAhQEAABMAAAAAAAAA&#10;AAAAAAAAAAAAAFtDb250ZW50X1R5cGVzXS54bWxQSwECLQAUAAYACAAAACEAWvQsW78AAAAVAQAA&#10;CwAAAAAAAAAAAAAAAAAfAQAAX3JlbHMvLnJlbHNQSwECLQAUAAYACAAAACEAPVjzC8YAAADcAAAA&#10;DwAAAAAAAAAAAAAAAAAHAgAAZHJzL2Rvd25yZXYueG1sUEsFBgAAAAADAAMAtwAAAPoCAAAAAA==&#10;" filled="f" stroked="f" strokeweight=".5pt">
                    <v:textbox>
                      <w:txbxContent>
                        <w:p w14:paraId="47E06067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7</w:t>
                          </w:r>
                        </w:p>
                      </w:txbxContent>
                    </v:textbox>
                  </v:shape>
                  <v:shape id="Gleichschenkliges Dreieck 208" o:spid="_x0000_s115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" fillcolor="#7f7f7f [1612]" stroked="f" strokeweight="2pt"/>
                </v:group>
                <v:shape id="Textfeld 209" o:spid="_x0000_s1159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14:paraId="5C4765C5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C11E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23104" behindDoc="0" locked="0" layoutInCell="1" allowOverlap="1" wp14:anchorId="1C50A27A" wp14:editId="5C75F69D">
                <wp:simplePos x="0" y="0"/>
                <wp:positionH relativeFrom="column">
                  <wp:posOffset>3077210</wp:posOffset>
                </wp:positionH>
                <wp:positionV relativeFrom="paragraph">
                  <wp:posOffset>1416050</wp:posOffset>
                </wp:positionV>
                <wp:extent cx="749300" cy="254000"/>
                <wp:effectExtent l="0" t="0" r="0" b="0"/>
                <wp:wrapNone/>
                <wp:docPr id="195" name="Gruppieren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196" name="Gruppieren 196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197" name="Textfeld 197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987A873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8" name="Gleichschenkliges Dreieck 198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199" name="Textfeld 199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9C32527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C50A27A" id="Gruppieren 195" o:spid="_x0000_s1160" style="position:absolute;left:0;text-align:left;margin-left:242.3pt;margin-top:111.5pt;width:59pt;height:20pt;z-index:251823104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">
                <v:group id="Gruppieren 196" o:spid="_x0000_s1161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shape id="Textfeld 197" o:spid="_x0000_s1162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" filled="f" stroked="f" strokeweight=".5pt">
                    <v:textbox>
                      <w:txbxContent>
                        <w:p w14:paraId="4987A873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7</w:t>
                          </w:r>
                        </w:p>
                      </w:txbxContent>
                    </v:textbox>
                  </v:shape>
                  <v:shape id="Gleichschenkliges Dreieck 198" o:spid="_x0000_s1163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" fillcolor="#7f7f7f [1612]" stroked="f" strokeweight="2pt"/>
                </v:group>
                <v:shape id="Textfeld 199" o:spid="_x0000_s1164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<v:textbox>
                    <w:txbxContent>
                      <w:p w14:paraId="29C32527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C11EE">
        <w:rPr>
          <w:noProof/>
          <w:szCs w:val="22"/>
        </w:rPr>
        <mc:AlternateContent>
          <mc:Choice Requires="wpg">
            <w:drawing>
              <wp:anchor distT="0" distB="0" distL="114300" distR="114300" simplePos="0" relativeHeight="251825152" behindDoc="0" locked="0" layoutInCell="1" allowOverlap="1" wp14:anchorId="3482CC23" wp14:editId="18DE3229">
                <wp:simplePos x="0" y="0"/>
                <wp:positionH relativeFrom="column">
                  <wp:posOffset>3083560</wp:posOffset>
                </wp:positionH>
                <wp:positionV relativeFrom="paragraph">
                  <wp:posOffset>1670050</wp:posOffset>
                </wp:positionV>
                <wp:extent cx="749300" cy="254000"/>
                <wp:effectExtent l="0" t="0" r="0" b="0"/>
                <wp:wrapNone/>
                <wp:docPr id="200" name="Gruppieren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300" cy="254000"/>
                          <a:chOff x="0" y="0"/>
                          <a:chExt cx="749300" cy="254000"/>
                        </a:xfrm>
                      </wpg:grpSpPr>
                      <wpg:grpSp>
                        <wpg:cNvPr id="201" name="Gruppieren 201"/>
                        <wpg:cNvGrpSpPr/>
                        <wpg:grpSpPr>
                          <a:xfrm>
                            <a:off x="0" y="0"/>
                            <a:ext cx="717550" cy="254000"/>
                            <a:chOff x="0" y="0"/>
                            <a:chExt cx="717550" cy="254000"/>
                          </a:xfrm>
                        </wpg:grpSpPr>
                        <wps:wsp>
                          <wps:cNvPr id="202" name="Textfeld 202"/>
                          <wps:cNvSpPr txBox="1"/>
                          <wps:spPr>
                            <a:xfrm>
                              <a:off x="0" y="0"/>
                              <a:ext cx="514350" cy="254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EB5D66F" w14:textId="77777777" w:rsidR="000C11EE" w:rsidRPr="000E4181" w:rsidRDefault="000C11EE" w:rsidP="000C11EE">
                                <w:pPr>
                                  <w:spacing w:before="0"/>
                                  <w:jc w:val="center"/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</w:pPr>
                                <w:r w:rsidRPr="000E4181"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B</w:t>
                                </w:r>
                                <w:r>
                                  <w:rPr>
                                    <w:b/>
                                    <w:color w:val="0070C0"/>
                                    <w:sz w:val="20"/>
                                    <w:szCs w:val="1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3" name="Gleichschenkliges Dreieck 203">
                            <a:extLst/>
                          </wps:cNvPr>
                          <wps:cNvSpPr/>
                          <wps:spPr>
                            <a:xfrm rot="10800000">
                              <a:off x="393700" y="31750"/>
                              <a:ext cx="323850" cy="22225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bg1">
                                <a:lumMod val="5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vertOverflow="clip" horzOverflow="clip" rtlCol="0" anchor="ctr"/>
                        </wps:wsp>
                      </wpg:grpSp>
                      <wps:wsp>
                        <wps:cNvPr id="204" name="Textfeld 204"/>
                        <wps:cNvSpPr txBox="1"/>
                        <wps:spPr>
                          <a:xfrm>
                            <a:off x="419100" y="6350"/>
                            <a:ext cx="330200" cy="196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A13F904" w14:textId="77777777" w:rsidR="000C11EE" w:rsidRPr="00204753" w:rsidRDefault="000C11EE" w:rsidP="000C11EE">
                              <w:pPr>
                                <w:spacing w:before="0"/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</w:pPr>
                              <w:r>
                                <w:rPr>
                                  <w:b/>
                                  <w:color w:val="FFFFFF" w:themeColor="background1"/>
                                  <w:sz w:val="12"/>
                                </w:rPr>
                                <w:t>37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482CC23" id="Gruppieren 200" o:spid="_x0000_s1165" style="position:absolute;left:0;text-align:left;margin-left:242.8pt;margin-top:131.5pt;width:59pt;height:20pt;z-index:251825152;mso-width-relative:margin" coordsize="7493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">
                <v:group id="Gruppieren 201" o:spid="_x0000_s1166" style="position:absolute;width:7175;height:2540" coordsize="7175,2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V67xgAAANw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asoht8z4QjI3Q8AAAD//wMAUEsBAi0AFAAGAAgAAAAhANvh9svuAAAAhQEAABMAAAAAAAAA&#10;AAAAAAAAAAAAAFtDb250ZW50X1R5cGVzXS54bWxQSwECLQAUAAYACAAAACEAWvQsW78AAAAVAQAA&#10;CwAAAAAAAAAAAAAAAAAfAQAAX3JlbHMvLnJlbHNQSwECLQAUAAYACAAAACEA/61eu8YAAADcAAAA&#10;DwAAAAAAAAAAAAAAAAAHAgAAZHJzL2Rvd25yZXYueG1sUEsFBgAAAAADAAMAtwAAAPoCAAAAAA==&#10;">
                  <v:shape id="Textfeld 202" o:spid="_x0000_s1167" type="#_x0000_t202" style="position:absolute;width:5143;height:2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" filled="f" stroked="f" strokeweight=".5pt">
                    <v:textbox>
                      <w:txbxContent>
                        <w:p w14:paraId="2EB5D66F" w14:textId="77777777" w:rsidR="000C11EE" w:rsidRPr="000E4181" w:rsidRDefault="000C11EE" w:rsidP="000C11EE">
                          <w:pPr>
                            <w:spacing w:before="0"/>
                            <w:jc w:val="center"/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</w:pPr>
                          <w:r w:rsidRPr="000E4181"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B</w:t>
                          </w:r>
                          <w:r>
                            <w:rPr>
                              <w:b/>
                              <w:color w:val="0070C0"/>
                              <w:sz w:val="20"/>
                              <w:szCs w:val="12"/>
                            </w:rPr>
                            <w:t>7</w:t>
                          </w:r>
                        </w:p>
                      </w:txbxContent>
                    </v:textbox>
                  </v:shape>
                  <v:shape id="Gleichschenkliges Dreieck 203" o:spid="_x0000_s1168" type="#_x0000_t5" style="position:absolute;left:3937;top:317;width:3238;height:2223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" fillcolor="#7f7f7f [1612]" stroked="f" strokeweight="2pt"/>
                </v:group>
                <v:shape id="Textfeld 204" o:spid="_x0000_s1169" type="#_x0000_t202" style="position:absolute;left:4191;top:63;width:3302;height:1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" filled="f" stroked="f" strokeweight=".5pt">
                  <v:textbox>
                    <w:txbxContent>
                      <w:p w14:paraId="6A13F904" w14:textId="77777777" w:rsidR="000C11EE" w:rsidRPr="00204753" w:rsidRDefault="000C11EE" w:rsidP="000C11EE">
                        <w:pPr>
                          <w:spacing w:before="0"/>
                          <w:rPr>
                            <w:b/>
                            <w:color w:val="FFFFFF" w:themeColor="background1"/>
                            <w:sz w:val="12"/>
                          </w:rPr>
                        </w:pPr>
                        <w:r>
                          <w:rPr>
                            <w:b/>
                            <w:color w:val="FFFFFF" w:themeColor="background1"/>
                            <w:sz w:val="12"/>
                          </w:rPr>
                          <w:t>37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705BB">
        <w:rPr>
          <w:noProof/>
          <w:szCs w:val="22"/>
        </w:rPr>
        <w:drawing>
          <wp:inline distT="0" distB="0" distL="0" distR="0" wp14:anchorId="1F370166" wp14:editId="1C3D69DE">
            <wp:extent cx="5753100" cy="8134350"/>
            <wp:effectExtent l="0" t="0" r="0" b="0"/>
            <wp:docPr id="117" name="Grafik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17ACC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4830C7B0" w14:textId="77777777" w:rsidR="005A79D5" w:rsidRDefault="0086622C" w:rsidP="005A79D5">
      <w:pPr>
        <w:spacing w:before="0"/>
        <w:ind w:firstLine="357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7B132BE2" wp14:editId="29876CD2">
            <wp:extent cx="5753100" cy="8134350"/>
            <wp:effectExtent l="0" t="0" r="0" b="0"/>
            <wp:docPr id="84" name="Grafik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99424" w14:textId="77777777" w:rsidR="005A79D5" w:rsidRDefault="005A79D5">
      <w:pPr>
        <w:spacing w:before="0"/>
        <w:jc w:val="left"/>
        <w:rPr>
          <w:szCs w:val="22"/>
        </w:rPr>
      </w:pPr>
      <w:r>
        <w:rPr>
          <w:szCs w:val="22"/>
        </w:rPr>
        <w:br w:type="page"/>
      </w:r>
    </w:p>
    <w:p w14:paraId="7764DD73" w14:textId="77777777" w:rsidR="005A79D5" w:rsidRDefault="0086622C" w:rsidP="005A79D5">
      <w:pPr>
        <w:spacing w:before="0"/>
        <w:ind w:firstLine="357"/>
        <w:contextualSpacing/>
        <w:rPr>
          <w:szCs w:val="22"/>
        </w:rPr>
      </w:pPr>
      <w:r>
        <w:rPr>
          <w:noProof/>
          <w:szCs w:val="22"/>
        </w:rPr>
        <w:drawing>
          <wp:inline distT="0" distB="0" distL="0" distR="0" wp14:anchorId="4B668789" wp14:editId="376A650B">
            <wp:extent cx="5753100" cy="8143875"/>
            <wp:effectExtent l="0" t="0" r="0" b="9525"/>
            <wp:docPr id="85" name="Grafi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4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79D5" w:rsidSect="0038709B">
      <w:headerReference w:type="default" r:id="rId33"/>
      <w:footerReference w:type="default" r:id="rId34"/>
      <w:headerReference w:type="first" r:id="rId35"/>
      <w:footerReference w:type="first" r:id="rId36"/>
      <w:pgSz w:w="11907" w:h="16839" w:code="9"/>
      <w:pgMar w:top="568" w:right="1701" w:bottom="851" w:left="1134" w:header="572" w:footer="17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19C4E4" w14:textId="77777777" w:rsidR="003E0BDE" w:rsidRDefault="003E0BDE">
      <w:pPr>
        <w:spacing w:before="0"/>
      </w:pPr>
      <w:r>
        <w:separator/>
      </w:r>
    </w:p>
  </w:endnote>
  <w:endnote w:type="continuationSeparator" w:id="0">
    <w:p w14:paraId="78C938E8" w14:textId="77777777" w:rsidR="003E0BDE" w:rsidRDefault="003E0BD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utura-Book">
    <w:altName w:val="Vrinda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977"/>
      <w:gridCol w:w="3860"/>
      <w:gridCol w:w="2235"/>
    </w:tblGrid>
    <w:tr w:rsidR="00614732" w:rsidRPr="008667C8" w14:paraId="3658E7F3" w14:textId="77777777" w:rsidTr="00D61A53">
      <w:trPr>
        <w:trHeight w:hRule="exact" w:val="737"/>
      </w:trPr>
      <w:tc>
        <w:tcPr>
          <w:tcW w:w="2977" w:type="dxa"/>
          <w:vAlign w:val="bottom"/>
        </w:tcPr>
        <w:p w14:paraId="02FF721E" w14:textId="77777777" w:rsidR="00614732" w:rsidRPr="005F3383" w:rsidRDefault="00614732" w:rsidP="00614732">
          <w:pPr>
            <w:tabs>
              <w:tab w:val="left" w:pos="2100"/>
            </w:tabs>
            <w:spacing w:before="0"/>
            <w:jc w:val="left"/>
            <w:rPr>
              <w:rFonts w:eastAsiaTheme="minorHAnsi" w:cstheme="minorBidi"/>
              <w:sz w:val="20"/>
              <w:lang w:eastAsia="en-US"/>
            </w:rPr>
          </w:pPr>
          <w:r w:rsidRPr="005F3383">
            <w:rPr>
              <w:sz w:val="20"/>
            </w:rPr>
            <w:t xml:space="preserve">Seite 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begin"/>
          </w:r>
          <w:r w:rsidRPr="005F3383">
            <w:rPr>
              <w:rFonts w:eastAsiaTheme="minorHAnsi" w:cstheme="minorBidi"/>
              <w:sz w:val="20"/>
              <w:lang w:eastAsia="en-US"/>
            </w:rPr>
            <w:instrText>PAGE   \* MERGEFORMAT</w:instrTex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separate"/>
          </w:r>
          <w:r w:rsidRPr="005F3383">
            <w:rPr>
              <w:rFonts w:eastAsiaTheme="minorHAnsi" w:cstheme="minorBidi"/>
              <w:sz w:val="20"/>
              <w:lang w:eastAsia="en-US"/>
            </w:rPr>
            <w:t>1</w:t>
          </w:r>
          <w:r w:rsidRPr="005F3383">
            <w:rPr>
              <w:rFonts w:eastAsiaTheme="minorHAnsi" w:cstheme="minorBidi"/>
              <w:sz w:val="20"/>
              <w:lang w:eastAsia="en-US"/>
            </w:rPr>
            <w:fldChar w:fldCharType="end"/>
          </w:r>
          <w:r w:rsidRPr="005F3383">
            <w:rPr>
              <w:rFonts w:eastAsiaTheme="minorHAnsi" w:cstheme="minorBidi"/>
              <w:sz w:val="20"/>
              <w:lang w:eastAsia="en-US"/>
            </w:rPr>
            <w:t xml:space="preserve"> </w:t>
          </w:r>
          <w:sdt>
            <w:sdtPr>
              <w:rPr>
                <w:rFonts w:eastAsiaTheme="minorHAnsi" w:cstheme="minorBidi"/>
                <w:sz w:val="20"/>
                <w:lang w:eastAsia="en-US"/>
              </w:rPr>
              <w:id w:val="-734007894"/>
              <w:docPartObj>
                <w:docPartGallery w:val="Page Numbers (Top of Page)"/>
                <w:docPartUnique/>
              </w:docPartObj>
            </w:sdtPr>
            <w:sdtContent>
              <w:r w:rsidRPr="005F3383">
                <w:rPr>
                  <w:rFonts w:eastAsiaTheme="minorHAnsi" w:cstheme="minorBidi"/>
                  <w:sz w:val="20"/>
                  <w:lang w:eastAsia="en-US"/>
                </w:rPr>
                <w:t xml:space="preserve">von 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begin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instrText xml:space="preserve"> NUMPAGES  \* Arabic  \* MERGEFORMAT </w:instrTex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separate"/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t>26</w:t>
              </w:r>
              <w:r w:rsidRPr="005F3383">
                <w:rPr>
                  <w:rFonts w:eastAsiaTheme="minorHAnsi" w:cstheme="minorBidi"/>
                  <w:sz w:val="20"/>
                  <w:lang w:eastAsia="en-US"/>
                </w:rPr>
                <w:fldChar w:fldCharType="end"/>
              </w:r>
            </w:sdtContent>
          </w:sdt>
        </w:p>
        <w:p w14:paraId="1CC9A48B" w14:textId="77777777" w:rsidR="00614732" w:rsidRPr="008667C8" w:rsidRDefault="00614732" w:rsidP="00614732">
          <w:pPr>
            <w:tabs>
              <w:tab w:val="left" w:pos="2100"/>
            </w:tabs>
            <w:spacing w:before="0"/>
            <w:jc w:val="left"/>
            <w:rPr>
              <w:color w:val="228B22"/>
              <w:sz w:val="16"/>
              <w:szCs w:val="16"/>
            </w:rPr>
          </w:pPr>
          <w:r w:rsidRPr="000C52BA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VSME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BASICS 2026</w:t>
          </w:r>
        </w:p>
      </w:tc>
      <w:tc>
        <w:tcPr>
          <w:tcW w:w="3860" w:type="dxa"/>
          <w:vAlign w:val="bottom"/>
        </w:tcPr>
        <w:p w14:paraId="7EBA3273" w14:textId="77777777" w:rsidR="00614732" w:rsidRDefault="00614732" w:rsidP="00614732">
          <w:pPr>
            <w:tabs>
              <w:tab w:val="center" w:pos="4536"/>
              <w:tab w:val="right" w:pos="9072"/>
              <w:tab w:val="left" w:pos="9781"/>
            </w:tabs>
            <w:spacing w:before="0"/>
            <w:jc w:val="center"/>
            <w:rPr>
              <w:sz w:val="20"/>
            </w:rPr>
          </w:pPr>
          <w:r w:rsidRPr="0038709B">
            <w:rPr>
              <w:noProof/>
              <w:sz w:val="20"/>
            </w:rPr>
            <w:drawing>
              <wp:anchor distT="0" distB="0" distL="114300" distR="114300" simplePos="0" relativeHeight="251662336" behindDoc="0" locked="0" layoutInCell="1" allowOverlap="1" wp14:anchorId="4C6ED073" wp14:editId="523FBB32">
                <wp:simplePos x="0" y="0"/>
                <wp:positionH relativeFrom="column">
                  <wp:posOffset>434975</wp:posOffset>
                </wp:positionH>
                <wp:positionV relativeFrom="paragraph">
                  <wp:posOffset>85725</wp:posOffset>
                </wp:positionV>
                <wp:extent cx="1471930" cy="171450"/>
                <wp:effectExtent l="0" t="0" r="0" b="0"/>
                <wp:wrapNone/>
                <wp:docPr id="8" name="Grafik 14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249725-4F26-47D7-859E-31E4DED9202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Grafik 14">
                          <a:extLst>
                            <a:ext uri="{FF2B5EF4-FFF2-40B4-BE49-F238E27FC236}">
                              <a16:creationId xmlns:a16="http://schemas.microsoft.com/office/drawing/2014/main" id="{91249725-4F26-47D7-859E-31E4DED9202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1930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5" w:type="dxa"/>
          <w:vAlign w:val="bottom"/>
        </w:tcPr>
        <w:p w14:paraId="482E6155" w14:textId="77777777" w:rsidR="00614732" w:rsidRPr="009B73C0" w:rsidRDefault="00614732" w:rsidP="00614732">
          <w:pPr>
            <w:tabs>
              <w:tab w:val="left" w:pos="1731"/>
            </w:tabs>
            <w:spacing w:before="0"/>
            <w:ind w:right="-110"/>
            <w:jc w:val="right"/>
            <w:rPr>
              <w:rFonts w:eastAsiaTheme="minorHAnsi" w:cstheme="minorBidi"/>
              <w:b/>
              <w:color w:val="00B0F0"/>
              <w:sz w:val="20"/>
              <w:lang w:eastAsia="en-US"/>
            </w:rPr>
          </w:pPr>
          <w:r w:rsidRPr="009B73C0">
            <w:rPr>
              <w:rFonts w:eastAsiaTheme="minorHAnsi" w:cstheme="minorBidi"/>
              <w:b/>
              <w:color w:val="228B22"/>
              <w:sz w:val="20"/>
              <w:lang w:eastAsia="en-US"/>
            </w:rPr>
            <w:t xml:space="preserve">Praxishilfe 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5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/</w:t>
          </w:r>
          <w:r>
            <w:rPr>
              <w:rFonts w:eastAsiaTheme="minorHAnsi" w:cstheme="minorBidi"/>
              <w:b/>
              <w:color w:val="228B22"/>
              <w:sz w:val="20"/>
              <w:lang w:eastAsia="en-US"/>
            </w:rPr>
            <w:t>2</w:t>
          </w:r>
        </w:p>
      </w:tc>
    </w:tr>
  </w:tbl>
  <w:p w14:paraId="0BC7289A" w14:textId="77777777" w:rsidR="001E1F96" w:rsidRPr="0038709B" w:rsidRDefault="001E1F96" w:rsidP="00CB2FA1">
    <w:pPr>
      <w:pStyle w:val="Fuzeile"/>
      <w:rPr>
        <w:rFonts w:eastAsiaTheme="minorHAnsi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87ABB" w14:textId="77777777" w:rsidR="001E1F96" w:rsidRPr="00870FFE" w:rsidRDefault="00CA4B53" w:rsidP="00CA4B53">
    <w:pPr>
      <w:tabs>
        <w:tab w:val="center" w:pos="4536"/>
        <w:tab w:val="right" w:pos="9072"/>
      </w:tabs>
      <w:spacing w:before="520" w:after="120"/>
      <w:jc w:val="left"/>
      <w:rPr>
        <w:rFonts w:eastAsiaTheme="minorHAnsi"/>
        <w:sz w:val="20"/>
        <w:lang w:eastAsia="en-US"/>
      </w:rPr>
    </w:pPr>
    <w:r w:rsidRPr="006C672A">
      <w:rPr>
        <w:sz w:val="20"/>
      </w:rPr>
      <w:t xml:space="preserve">Seite: </w:t>
    </w:r>
    <w:r w:rsidRPr="006C672A">
      <w:rPr>
        <w:rFonts w:eastAsiaTheme="minorHAnsi" w:cstheme="minorBidi"/>
        <w:sz w:val="20"/>
        <w:lang w:eastAsia="en-US"/>
      </w:rPr>
      <w:fldChar w:fldCharType="begin"/>
    </w:r>
    <w:r w:rsidRPr="006C672A">
      <w:rPr>
        <w:rFonts w:eastAsiaTheme="minorHAnsi" w:cstheme="minorBidi"/>
        <w:sz w:val="20"/>
        <w:lang w:eastAsia="en-US"/>
      </w:rPr>
      <w:instrText>PAGE   \* MERGEFORMAT</w:instrText>
    </w:r>
    <w:r w:rsidRPr="006C672A">
      <w:rPr>
        <w:rFonts w:eastAsiaTheme="minorHAnsi" w:cstheme="minorBidi"/>
        <w:sz w:val="20"/>
        <w:lang w:eastAsia="en-US"/>
      </w:rPr>
      <w:fldChar w:fldCharType="separate"/>
    </w:r>
    <w:r>
      <w:rPr>
        <w:rFonts w:eastAsiaTheme="minorHAnsi" w:cstheme="minorBidi"/>
        <w:sz w:val="20"/>
        <w:lang w:eastAsia="en-US"/>
      </w:rPr>
      <w:t>1</w:t>
    </w:r>
    <w:r w:rsidRPr="006C672A">
      <w:rPr>
        <w:rFonts w:eastAsiaTheme="minorHAnsi" w:cstheme="minorBidi"/>
        <w:sz w:val="20"/>
        <w:lang w:eastAsia="en-US"/>
      </w:rPr>
      <w:fldChar w:fldCharType="end"/>
    </w:r>
    <w:r w:rsidRPr="006C672A">
      <w:rPr>
        <w:rFonts w:asciiTheme="minorHAnsi" w:eastAsiaTheme="minorHAnsi" w:hAnsiTheme="minorHAnsi" w:cstheme="minorBidi"/>
        <w:sz w:val="20"/>
        <w:lang w:eastAsia="en-US"/>
      </w:rPr>
      <w:t xml:space="preserve"> </w:t>
    </w:r>
    <w:sdt>
      <w:sdtPr>
        <w:rPr>
          <w:rFonts w:asciiTheme="minorHAnsi" w:eastAsiaTheme="minorHAnsi" w:hAnsiTheme="minorHAnsi" w:cstheme="minorBidi"/>
          <w:sz w:val="20"/>
          <w:lang w:eastAsia="en-US"/>
        </w:rPr>
        <w:id w:val="1785612952"/>
        <w:docPartObj>
          <w:docPartGallery w:val="Page Numbers (Top of Page)"/>
          <w:docPartUnique/>
        </w:docPartObj>
      </w:sdtPr>
      <w:sdtEndPr/>
      <w:sdtContent>
        <w:r w:rsidRPr="006C672A">
          <w:rPr>
            <w:rFonts w:eastAsiaTheme="minorHAnsi" w:cstheme="minorBidi"/>
            <w:sz w:val="20"/>
            <w:lang w:eastAsia="en-US"/>
          </w:rPr>
          <w:t xml:space="preserve">von </w:t>
        </w:r>
        <w:r w:rsidRPr="006C672A">
          <w:rPr>
            <w:rFonts w:eastAsiaTheme="minorHAnsi" w:cstheme="minorBidi"/>
            <w:sz w:val="20"/>
            <w:lang w:eastAsia="en-US"/>
          </w:rPr>
          <w:fldChar w:fldCharType="begin"/>
        </w:r>
        <w:r w:rsidRPr="006C672A">
          <w:rPr>
            <w:rFonts w:eastAsiaTheme="minorHAnsi" w:cstheme="minorBidi"/>
            <w:sz w:val="20"/>
            <w:lang w:eastAsia="en-US"/>
          </w:rPr>
          <w:instrText xml:space="preserve"> NUMPAGES  \* Arabic  \* MERGEFORMAT </w:instrText>
        </w:r>
        <w:r w:rsidRPr="006C672A">
          <w:rPr>
            <w:rFonts w:eastAsiaTheme="minorHAnsi" w:cstheme="minorBidi"/>
            <w:sz w:val="20"/>
            <w:lang w:eastAsia="en-US"/>
          </w:rPr>
          <w:fldChar w:fldCharType="separate"/>
        </w:r>
        <w:r>
          <w:rPr>
            <w:rFonts w:eastAsiaTheme="minorHAnsi" w:cstheme="minorBidi"/>
            <w:sz w:val="20"/>
            <w:lang w:eastAsia="en-US"/>
          </w:rPr>
          <w:t>3</w:t>
        </w:r>
        <w:r w:rsidRPr="006C672A">
          <w:rPr>
            <w:rFonts w:eastAsiaTheme="minorHAnsi" w:cstheme="minorBidi"/>
            <w:sz w:val="20"/>
            <w:lang w:eastAsia="en-US"/>
          </w:rPr>
          <w:fldChar w:fldCharType="end"/>
        </w:r>
      </w:sdtContent>
    </w:sdt>
    <w:r>
      <w:rPr>
        <w:sz w:val="20"/>
      </w:rPr>
      <w:tab/>
    </w:r>
    <w:r>
      <w:rPr>
        <w:sz w:val="20"/>
      </w:rPr>
      <w:tab/>
    </w:r>
    <w:r w:rsidRPr="00E211D2">
      <w:rPr>
        <w:rFonts w:eastAsiaTheme="minorHAnsi" w:cstheme="minorBidi"/>
        <w:b/>
        <w:color w:val="00B0F0"/>
        <w:sz w:val="20"/>
        <w:lang w:eastAsia="en-US"/>
      </w:rPr>
      <w:t>AUDfIT</w:t>
    </w:r>
    <w:r w:rsidRPr="00184E10">
      <w:rPr>
        <w:rFonts w:eastAsiaTheme="minorHAnsi" w:cstheme="minorBidi"/>
        <w:b/>
        <w:color w:val="00B0F0"/>
        <w:sz w:val="20"/>
        <w:vertAlign w:val="superscript"/>
        <w:lang w:eastAsia="en-US"/>
      </w:rPr>
      <w:t>®</w:t>
    </w:r>
    <w:r w:rsidRPr="00E211D2">
      <w:rPr>
        <w:rFonts w:eastAsiaTheme="minorHAnsi" w:cstheme="minorBidi"/>
        <w:b/>
        <w:color w:val="00B0F0"/>
        <w:sz w:val="20"/>
        <w:lang w:eastAsia="en-US"/>
      </w:rPr>
      <w:t>-</w:t>
    </w:r>
    <w:r>
      <w:rPr>
        <w:rFonts w:eastAsiaTheme="minorHAnsi" w:cstheme="minorBidi"/>
        <w:b/>
        <w:color w:val="00B0F0"/>
        <w:sz w:val="20"/>
        <w:lang w:eastAsia="en-US"/>
      </w:rPr>
      <w:t>Prüferhilfe 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8ED33A" w14:textId="77777777" w:rsidR="003E0BDE" w:rsidRDefault="003E0BDE" w:rsidP="00EE217B">
      <w:pPr>
        <w:pStyle w:val="Fuzeile"/>
      </w:pPr>
    </w:p>
    <w:p w14:paraId="634A48FC" w14:textId="77777777" w:rsidR="003E0BDE" w:rsidRPr="00EE217B" w:rsidRDefault="003E0BDE" w:rsidP="00EE217B">
      <w:pPr>
        <w:spacing w:before="0"/>
        <w:jc w:val="center"/>
      </w:pPr>
      <w:r w:rsidRPr="00027F72">
        <w:separator/>
      </w:r>
      <w:r w:rsidRPr="00027F72">
        <w:separator/>
      </w:r>
    </w:p>
  </w:footnote>
  <w:footnote w:type="continuationSeparator" w:id="0">
    <w:p w14:paraId="087D2825" w14:textId="77777777" w:rsidR="003E0BDE" w:rsidRDefault="003E0BDE" w:rsidP="00711AB6">
      <w:pPr>
        <w:spacing w:before="0"/>
        <w:jc w:val="center"/>
      </w:pPr>
    </w:p>
    <w:p w14:paraId="4479BB9A" w14:textId="77777777" w:rsidR="003E0BDE" w:rsidRPr="00711AB6" w:rsidRDefault="003E0BDE" w:rsidP="00711AB6">
      <w:pPr>
        <w:spacing w:before="0"/>
        <w:jc w:val="center"/>
      </w:pPr>
      <w:r w:rsidRPr="00027F72">
        <w:separator/>
      </w:r>
      <w:r w:rsidRPr="00027F72"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677C3" w14:textId="77777777" w:rsidR="00CA4B53" w:rsidRPr="00CA4B53" w:rsidRDefault="00CA4B53" w:rsidP="004E2AE4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5B4F0" w14:textId="77777777" w:rsidR="00CA4B53" w:rsidRPr="00CA4B53" w:rsidRDefault="00CA4B53" w:rsidP="00CA4B53">
    <w:pPr>
      <w:pStyle w:val="Kopfzeile"/>
      <w:pBdr>
        <w:bottom w:val="none" w:sz="0" w:space="0" w:color="auto"/>
      </w:pBdr>
      <w:spacing w:before="0"/>
      <w:rPr>
        <w:sz w:val="8"/>
        <w:szCs w:val="14"/>
      </w:rPr>
    </w:pPr>
  </w:p>
  <w:tbl>
    <w:tblPr>
      <w:tblStyle w:val="Tabellenraster"/>
      <w:tblW w:w="0" w:type="auto"/>
      <w:tblCellMar>
        <w:top w:w="85" w:type="dxa"/>
        <w:bottom w:w="85" w:type="dxa"/>
      </w:tblCellMar>
      <w:tblLook w:val="04A0" w:firstRow="1" w:lastRow="0" w:firstColumn="1" w:lastColumn="0" w:noHBand="0" w:noVBand="1"/>
    </w:tblPr>
    <w:tblGrid>
      <w:gridCol w:w="797"/>
      <w:gridCol w:w="4820"/>
      <w:gridCol w:w="575"/>
      <w:gridCol w:w="575"/>
      <w:gridCol w:w="575"/>
      <w:gridCol w:w="575"/>
      <w:gridCol w:w="575"/>
      <w:gridCol w:w="575"/>
    </w:tblGrid>
    <w:tr w:rsidR="00CA4B53" w14:paraId="611B65AE" w14:textId="77777777" w:rsidTr="008E2466">
      <w:trPr>
        <w:cantSplit/>
        <w:trHeight w:val="15"/>
      </w:trPr>
      <w:tc>
        <w:tcPr>
          <w:tcW w:w="799" w:type="dxa"/>
          <w:tcBorders>
            <w:top w:val="nil"/>
            <w:left w:val="nil"/>
            <w:bottom w:val="nil"/>
          </w:tcBorders>
          <w:textDirection w:val="btLr"/>
          <w:vAlign w:val="center"/>
        </w:tcPr>
        <w:p w14:paraId="4CAB55B2" w14:textId="77777777" w:rsid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ind w:left="113" w:right="113"/>
            <w:jc w:val="center"/>
            <w:rPr>
              <w:sz w:val="16"/>
              <w:szCs w:val="14"/>
            </w:rPr>
          </w:pPr>
        </w:p>
      </w:tc>
      <w:tc>
        <w:tcPr>
          <w:tcW w:w="4837" w:type="dxa"/>
          <w:shd w:val="clear" w:color="auto" w:fill="D9D9D9" w:themeFill="background1" w:themeFillShade="D9"/>
        </w:tcPr>
        <w:p w14:paraId="640366D4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rPr>
              <w:b/>
              <w:sz w:val="16"/>
              <w:szCs w:val="14"/>
            </w:rPr>
          </w:pPr>
          <w:r>
            <w:rPr>
              <w:b/>
              <w:sz w:val="16"/>
              <w:szCs w:val="14"/>
            </w:rPr>
            <w:t>Inspektionen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18CB2B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2017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DB05525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2018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0BF374C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2019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32B923B2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2020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039B2947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2021</w:t>
          </w:r>
        </w:p>
      </w:tc>
      <w:tc>
        <w:tcPr>
          <w:tcW w:w="571" w:type="dxa"/>
          <w:shd w:val="clear" w:color="auto" w:fill="D9D9D9" w:themeFill="background1" w:themeFillShade="D9"/>
          <w:vAlign w:val="center"/>
        </w:tcPr>
        <w:p w14:paraId="728B3273" w14:textId="77777777" w:rsidR="00CA4B53" w:rsidRPr="00CA4B53" w:rsidRDefault="00CA4B53" w:rsidP="00CA4B53">
          <w:pPr>
            <w:pStyle w:val="Kopfzeile"/>
            <w:pBdr>
              <w:bottom w:val="none" w:sz="0" w:space="0" w:color="auto"/>
            </w:pBdr>
            <w:spacing w:before="0"/>
            <w:jc w:val="center"/>
            <w:rPr>
              <w:b/>
              <w:sz w:val="16"/>
              <w:szCs w:val="14"/>
            </w:rPr>
          </w:pPr>
          <w:r w:rsidRPr="00CA4B53">
            <w:rPr>
              <w:b/>
              <w:sz w:val="16"/>
              <w:szCs w:val="14"/>
            </w:rPr>
            <w:t>2022</w:t>
          </w:r>
        </w:p>
      </w:tc>
    </w:tr>
  </w:tbl>
  <w:p w14:paraId="7318A072" w14:textId="77777777" w:rsidR="001E1F96" w:rsidRPr="00CA4B53" w:rsidRDefault="001E1F96" w:rsidP="00CA4B53">
    <w:pPr>
      <w:pStyle w:val="Kopfzeile"/>
      <w:pBdr>
        <w:bottom w:val="none" w:sz="0" w:space="0" w:color="auto"/>
      </w:pBdr>
      <w:spacing w:befor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33C3F3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A6458C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88D9E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7A2702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F84E9B0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C46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ECC1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BE124A82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983811"/>
    <w:multiLevelType w:val="hybridMultilevel"/>
    <w:tmpl w:val="99365C02"/>
    <w:lvl w:ilvl="0" w:tplc="A2B8D742">
      <w:start w:val="1"/>
      <w:numFmt w:val="decimal"/>
      <w:lvlText w:val="%1."/>
      <w:lvlJc w:val="left"/>
      <w:pPr>
        <w:ind w:left="360" w:hanging="360"/>
      </w:pPr>
      <w:rPr>
        <w:rFonts w:hint="default"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0AC517C"/>
    <w:multiLevelType w:val="hybridMultilevel"/>
    <w:tmpl w:val="DA605592"/>
    <w:lvl w:ilvl="0" w:tplc="41CEEF3C">
      <w:start w:val="1"/>
      <w:numFmt w:val="bullet"/>
      <w:pStyle w:val="Aufzhlungszeichen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0" w15:restartNumberingAfterBreak="0">
    <w:nsid w:val="13055731"/>
    <w:multiLevelType w:val="hybridMultilevel"/>
    <w:tmpl w:val="DC8A3FEE"/>
    <w:lvl w:ilvl="0" w:tplc="E390BB40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color="00B0F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143A6F"/>
    <w:multiLevelType w:val="multilevel"/>
    <w:tmpl w:val="5E5E9E74"/>
    <w:styleLink w:val="Listen1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AE50901"/>
    <w:multiLevelType w:val="hybridMultilevel"/>
    <w:tmpl w:val="30F81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8972A3"/>
    <w:multiLevelType w:val="hybridMultilevel"/>
    <w:tmpl w:val="8206B58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423901"/>
    <w:multiLevelType w:val="hybridMultilevel"/>
    <w:tmpl w:val="11B4A2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727AFD"/>
    <w:multiLevelType w:val="hybridMultilevel"/>
    <w:tmpl w:val="12884A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166B58"/>
    <w:multiLevelType w:val="hybridMultilevel"/>
    <w:tmpl w:val="BD9ECAD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B0205"/>
    <w:multiLevelType w:val="hybridMultilevel"/>
    <w:tmpl w:val="F11EC5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10760D"/>
    <w:multiLevelType w:val="hybridMultilevel"/>
    <w:tmpl w:val="529CC06E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434E12"/>
    <w:multiLevelType w:val="hybridMultilevel"/>
    <w:tmpl w:val="878455D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3738AB"/>
    <w:multiLevelType w:val="hybridMultilevel"/>
    <w:tmpl w:val="FC18A88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83A2CBF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7C1D54"/>
    <w:multiLevelType w:val="hybridMultilevel"/>
    <w:tmpl w:val="9C32BE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E43BF2"/>
    <w:multiLevelType w:val="hybridMultilevel"/>
    <w:tmpl w:val="515211D8"/>
    <w:lvl w:ilvl="0" w:tplc="0407000F">
      <w:start w:val="1"/>
      <w:numFmt w:val="decimal"/>
      <w:lvlText w:val="%1."/>
      <w:lvlJc w:val="left"/>
      <w:pPr>
        <w:ind w:left="2291" w:hanging="360"/>
      </w:pPr>
    </w:lvl>
    <w:lvl w:ilvl="1" w:tplc="04070019" w:tentative="1">
      <w:start w:val="1"/>
      <w:numFmt w:val="lowerLetter"/>
      <w:lvlText w:val="%2."/>
      <w:lvlJc w:val="left"/>
      <w:pPr>
        <w:ind w:left="3011" w:hanging="360"/>
      </w:pPr>
    </w:lvl>
    <w:lvl w:ilvl="2" w:tplc="0407001B" w:tentative="1">
      <w:start w:val="1"/>
      <w:numFmt w:val="lowerRoman"/>
      <w:lvlText w:val="%3."/>
      <w:lvlJc w:val="right"/>
      <w:pPr>
        <w:ind w:left="3731" w:hanging="180"/>
      </w:pPr>
    </w:lvl>
    <w:lvl w:ilvl="3" w:tplc="0407000F" w:tentative="1">
      <w:start w:val="1"/>
      <w:numFmt w:val="decimal"/>
      <w:lvlText w:val="%4."/>
      <w:lvlJc w:val="left"/>
      <w:pPr>
        <w:ind w:left="4451" w:hanging="360"/>
      </w:pPr>
    </w:lvl>
    <w:lvl w:ilvl="4" w:tplc="04070019" w:tentative="1">
      <w:start w:val="1"/>
      <w:numFmt w:val="lowerLetter"/>
      <w:lvlText w:val="%5."/>
      <w:lvlJc w:val="left"/>
      <w:pPr>
        <w:ind w:left="5171" w:hanging="360"/>
      </w:pPr>
    </w:lvl>
    <w:lvl w:ilvl="5" w:tplc="0407001B" w:tentative="1">
      <w:start w:val="1"/>
      <w:numFmt w:val="lowerRoman"/>
      <w:lvlText w:val="%6."/>
      <w:lvlJc w:val="right"/>
      <w:pPr>
        <w:ind w:left="5891" w:hanging="180"/>
      </w:pPr>
    </w:lvl>
    <w:lvl w:ilvl="6" w:tplc="0407000F" w:tentative="1">
      <w:start w:val="1"/>
      <w:numFmt w:val="decimal"/>
      <w:lvlText w:val="%7."/>
      <w:lvlJc w:val="left"/>
      <w:pPr>
        <w:ind w:left="6611" w:hanging="360"/>
      </w:pPr>
    </w:lvl>
    <w:lvl w:ilvl="7" w:tplc="04070019" w:tentative="1">
      <w:start w:val="1"/>
      <w:numFmt w:val="lowerLetter"/>
      <w:lvlText w:val="%8."/>
      <w:lvlJc w:val="left"/>
      <w:pPr>
        <w:ind w:left="7331" w:hanging="360"/>
      </w:pPr>
    </w:lvl>
    <w:lvl w:ilvl="8" w:tplc="0407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4" w15:restartNumberingAfterBreak="0">
    <w:nsid w:val="5B3D0B41"/>
    <w:multiLevelType w:val="hybridMultilevel"/>
    <w:tmpl w:val="E25A308A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D71DC"/>
    <w:multiLevelType w:val="hybridMultilevel"/>
    <w:tmpl w:val="4628C72E"/>
    <w:lvl w:ilvl="0" w:tplc="C92E87F4">
      <w:start w:val="1"/>
      <w:numFmt w:val="lowerLetter"/>
      <w:pStyle w:val="Aufzhlungszeichen2"/>
      <w:lvlText w:val="%1."/>
      <w:lvlJc w:val="left"/>
      <w:pPr>
        <w:ind w:left="107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94" w:hanging="360"/>
      </w:pPr>
    </w:lvl>
    <w:lvl w:ilvl="2" w:tplc="0407001B" w:tentative="1">
      <w:start w:val="1"/>
      <w:numFmt w:val="lowerRoman"/>
      <w:lvlText w:val="%3."/>
      <w:lvlJc w:val="right"/>
      <w:pPr>
        <w:ind w:left="2514" w:hanging="180"/>
      </w:pPr>
    </w:lvl>
    <w:lvl w:ilvl="3" w:tplc="0407000F" w:tentative="1">
      <w:start w:val="1"/>
      <w:numFmt w:val="decimal"/>
      <w:lvlText w:val="%4."/>
      <w:lvlJc w:val="left"/>
      <w:pPr>
        <w:ind w:left="3234" w:hanging="360"/>
      </w:pPr>
    </w:lvl>
    <w:lvl w:ilvl="4" w:tplc="04070019" w:tentative="1">
      <w:start w:val="1"/>
      <w:numFmt w:val="lowerLetter"/>
      <w:lvlText w:val="%5."/>
      <w:lvlJc w:val="left"/>
      <w:pPr>
        <w:ind w:left="3954" w:hanging="360"/>
      </w:pPr>
    </w:lvl>
    <w:lvl w:ilvl="5" w:tplc="0407001B" w:tentative="1">
      <w:start w:val="1"/>
      <w:numFmt w:val="lowerRoman"/>
      <w:lvlText w:val="%6."/>
      <w:lvlJc w:val="right"/>
      <w:pPr>
        <w:ind w:left="4674" w:hanging="180"/>
      </w:pPr>
    </w:lvl>
    <w:lvl w:ilvl="6" w:tplc="0407000F" w:tentative="1">
      <w:start w:val="1"/>
      <w:numFmt w:val="decimal"/>
      <w:lvlText w:val="%7."/>
      <w:lvlJc w:val="left"/>
      <w:pPr>
        <w:ind w:left="5394" w:hanging="360"/>
      </w:pPr>
    </w:lvl>
    <w:lvl w:ilvl="7" w:tplc="04070019" w:tentative="1">
      <w:start w:val="1"/>
      <w:numFmt w:val="lowerLetter"/>
      <w:lvlText w:val="%8."/>
      <w:lvlJc w:val="left"/>
      <w:pPr>
        <w:ind w:left="6114" w:hanging="360"/>
      </w:pPr>
    </w:lvl>
    <w:lvl w:ilvl="8" w:tplc="0407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 w15:restartNumberingAfterBreak="0">
    <w:nsid w:val="5D1A0465"/>
    <w:multiLevelType w:val="hybridMultilevel"/>
    <w:tmpl w:val="AE9C18C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FF27D1"/>
    <w:multiLevelType w:val="hybridMultilevel"/>
    <w:tmpl w:val="7F3CB42E"/>
    <w:lvl w:ilvl="0" w:tplc="F0D01788">
      <w:start w:val="1"/>
      <w:numFmt w:val="decimal"/>
      <w:lvlText w:val="%1."/>
      <w:lvlJc w:val="left"/>
      <w:pPr>
        <w:ind w:left="535" w:hanging="360"/>
      </w:pPr>
      <w:rPr>
        <w:rFonts w:hint="default"/>
        <w:b/>
        <w:i w:val="0"/>
        <w:caps w:val="0"/>
        <w:strike w:val="0"/>
        <w:dstrike w:val="0"/>
        <w:shadow w:val="0"/>
        <w:emboss w:val="0"/>
        <w:imprint w:val="0"/>
        <w:vanish w:val="0"/>
        <w:color w:val="000000" w:themeColor="text1"/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255" w:hanging="360"/>
      </w:pPr>
    </w:lvl>
    <w:lvl w:ilvl="2" w:tplc="0407001B" w:tentative="1">
      <w:start w:val="1"/>
      <w:numFmt w:val="lowerRoman"/>
      <w:lvlText w:val="%3."/>
      <w:lvlJc w:val="right"/>
      <w:pPr>
        <w:ind w:left="1975" w:hanging="180"/>
      </w:pPr>
    </w:lvl>
    <w:lvl w:ilvl="3" w:tplc="0407000F" w:tentative="1">
      <w:start w:val="1"/>
      <w:numFmt w:val="decimal"/>
      <w:lvlText w:val="%4."/>
      <w:lvlJc w:val="left"/>
      <w:pPr>
        <w:ind w:left="2695" w:hanging="360"/>
      </w:pPr>
    </w:lvl>
    <w:lvl w:ilvl="4" w:tplc="04070019" w:tentative="1">
      <w:start w:val="1"/>
      <w:numFmt w:val="lowerLetter"/>
      <w:lvlText w:val="%5."/>
      <w:lvlJc w:val="left"/>
      <w:pPr>
        <w:ind w:left="3415" w:hanging="360"/>
      </w:pPr>
    </w:lvl>
    <w:lvl w:ilvl="5" w:tplc="0407001B" w:tentative="1">
      <w:start w:val="1"/>
      <w:numFmt w:val="lowerRoman"/>
      <w:lvlText w:val="%6."/>
      <w:lvlJc w:val="right"/>
      <w:pPr>
        <w:ind w:left="4135" w:hanging="180"/>
      </w:pPr>
    </w:lvl>
    <w:lvl w:ilvl="6" w:tplc="0407000F" w:tentative="1">
      <w:start w:val="1"/>
      <w:numFmt w:val="decimal"/>
      <w:lvlText w:val="%7."/>
      <w:lvlJc w:val="left"/>
      <w:pPr>
        <w:ind w:left="4855" w:hanging="360"/>
      </w:pPr>
    </w:lvl>
    <w:lvl w:ilvl="7" w:tplc="04070019" w:tentative="1">
      <w:start w:val="1"/>
      <w:numFmt w:val="lowerLetter"/>
      <w:lvlText w:val="%8."/>
      <w:lvlJc w:val="left"/>
      <w:pPr>
        <w:ind w:left="5575" w:hanging="360"/>
      </w:pPr>
    </w:lvl>
    <w:lvl w:ilvl="8" w:tplc="0407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8" w15:restartNumberingAfterBreak="0">
    <w:nsid w:val="69472455"/>
    <w:multiLevelType w:val="hybridMultilevel"/>
    <w:tmpl w:val="151C1E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393800"/>
    <w:multiLevelType w:val="hybridMultilevel"/>
    <w:tmpl w:val="164A879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EC6636"/>
    <w:multiLevelType w:val="hybridMultilevel"/>
    <w:tmpl w:val="595A6D36"/>
    <w:lvl w:ilvl="0" w:tplc="FA82FC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8A6FE6"/>
    <w:multiLevelType w:val="multilevel"/>
    <w:tmpl w:val="50121D20"/>
    <w:lvl w:ilvl="0">
      <w:start w:val="1"/>
      <w:numFmt w:val="decimal"/>
      <w:pStyle w:val="berschrift1"/>
      <w:lvlText w:val="%1."/>
      <w:lvlJc w:val="left"/>
      <w:pPr>
        <w:tabs>
          <w:tab w:val="num" w:pos="1105"/>
        </w:tabs>
        <w:ind w:left="1105" w:hanging="680"/>
      </w:pPr>
      <w:rPr>
        <w:rFonts w:ascii="Arial" w:eastAsiaTheme="minorHAnsi" w:hAnsi="Arial" w:cs="Arial"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105"/>
        </w:tabs>
        <w:ind w:left="1105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1105"/>
        </w:tabs>
        <w:ind w:left="1105" w:hanging="68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1289"/>
        </w:tabs>
        <w:ind w:left="1289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433"/>
        </w:tabs>
        <w:ind w:left="1433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577"/>
        </w:tabs>
        <w:ind w:left="1577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721"/>
        </w:tabs>
        <w:ind w:left="1721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865"/>
        </w:tabs>
        <w:ind w:left="1865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2585"/>
        </w:tabs>
        <w:ind w:left="2009" w:hanging="1584"/>
      </w:pPr>
    </w:lvl>
  </w:abstractNum>
  <w:num w:numId="1">
    <w:abstractNumId w:val="31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25"/>
  </w:num>
  <w:num w:numId="12">
    <w:abstractNumId w:val="11"/>
  </w:num>
  <w:num w:numId="13">
    <w:abstractNumId w:val="12"/>
  </w:num>
  <w:num w:numId="14">
    <w:abstractNumId w:val="22"/>
  </w:num>
  <w:num w:numId="15">
    <w:abstractNumId w:val="17"/>
  </w:num>
  <w:num w:numId="16">
    <w:abstractNumId w:val="14"/>
  </w:num>
  <w:num w:numId="17">
    <w:abstractNumId w:val="31"/>
  </w:num>
  <w:num w:numId="18">
    <w:abstractNumId w:val="16"/>
  </w:num>
  <w:num w:numId="19">
    <w:abstractNumId w:val="30"/>
  </w:num>
  <w:num w:numId="20">
    <w:abstractNumId w:val="29"/>
  </w:num>
  <w:num w:numId="21">
    <w:abstractNumId w:val="18"/>
  </w:num>
  <w:num w:numId="22">
    <w:abstractNumId w:val="24"/>
  </w:num>
  <w:num w:numId="23">
    <w:abstractNumId w:val="23"/>
  </w:num>
  <w:num w:numId="24">
    <w:abstractNumId w:val="21"/>
  </w:num>
  <w:num w:numId="25">
    <w:abstractNumId w:val="15"/>
  </w:num>
  <w:num w:numId="26">
    <w:abstractNumId w:val="19"/>
  </w:num>
  <w:num w:numId="27">
    <w:abstractNumId w:val="26"/>
  </w:num>
  <w:num w:numId="28">
    <w:abstractNumId w:val="10"/>
  </w:num>
  <w:num w:numId="29">
    <w:abstractNumId w:val="27"/>
  </w:num>
  <w:num w:numId="30">
    <w:abstractNumId w:val="8"/>
  </w:num>
  <w:num w:numId="31">
    <w:abstractNumId w:val="20"/>
  </w:num>
  <w:num w:numId="32">
    <w:abstractNumId w:val="28"/>
  </w:num>
  <w:num w:numId="33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357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AW999957" w:val="MS Word"/>
  </w:docVars>
  <w:rsids>
    <w:rsidRoot w:val="00927843"/>
    <w:rsid w:val="00002230"/>
    <w:rsid w:val="00002EED"/>
    <w:rsid w:val="000030A9"/>
    <w:rsid w:val="0001477C"/>
    <w:rsid w:val="00027D1F"/>
    <w:rsid w:val="00027DD9"/>
    <w:rsid w:val="0003242D"/>
    <w:rsid w:val="0004061E"/>
    <w:rsid w:val="0005326E"/>
    <w:rsid w:val="000563BA"/>
    <w:rsid w:val="000616B8"/>
    <w:rsid w:val="00061A18"/>
    <w:rsid w:val="000625F4"/>
    <w:rsid w:val="00063B7A"/>
    <w:rsid w:val="00064F40"/>
    <w:rsid w:val="00075E7C"/>
    <w:rsid w:val="00076FF1"/>
    <w:rsid w:val="00080B9A"/>
    <w:rsid w:val="00086B8A"/>
    <w:rsid w:val="00087433"/>
    <w:rsid w:val="00092B54"/>
    <w:rsid w:val="00097B2B"/>
    <w:rsid w:val="000A5E27"/>
    <w:rsid w:val="000B04E8"/>
    <w:rsid w:val="000B1337"/>
    <w:rsid w:val="000C11EE"/>
    <w:rsid w:val="000C371C"/>
    <w:rsid w:val="000D3103"/>
    <w:rsid w:val="000E26F7"/>
    <w:rsid w:val="000E4181"/>
    <w:rsid w:val="000E7E76"/>
    <w:rsid w:val="00111AC6"/>
    <w:rsid w:val="001205E2"/>
    <w:rsid w:val="00120EEE"/>
    <w:rsid w:val="00143F11"/>
    <w:rsid w:val="0016374E"/>
    <w:rsid w:val="00165A53"/>
    <w:rsid w:val="00191738"/>
    <w:rsid w:val="0019585B"/>
    <w:rsid w:val="001A1B58"/>
    <w:rsid w:val="001A6B40"/>
    <w:rsid w:val="001B3C95"/>
    <w:rsid w:val="001B3F50"/>
    <w:rsid w:val="001B7E25"/>
    <w:rsid w:val="001C02A5"/>
    <w:rsid w:val="001C0A32"/>
    <w:rsid w:val="001C0D6B"/>
    <w:rsid w:val="001C1789"/>
    <w:rsid w:val="001C4C1F"/>
    <w:rsid w:val="001D22E2"/>
    <w:rsid w:val="001E1F96"/>
    <w:rsid w:val="001E38E2"/>
    <w:rsid w:val="001E7A82"/>
    <w:rsid w:val="001F04DD"/>
    <w:rsid w:val="001F2AB0"/>
    <w:rsid w:val="0020064F"/>
    <w:rsid w:val="00204753"/>
    <w:rsid w:val="00205F53"/>
    <w:rsid w:val="002065BE"/>
    <w:rsid w:val="0021047B"/>
    <w:rsid w:val="00215C04"/>
    <w:rsid w:val="00245E33"/>
    <w:rsid w:val="0025043C"/>
    <w:rsid w:val="0025227D"/>
    <w:rsid w:val="00257647"/>
    <w:rsid w:val="002717FB"/>
    <w:rsid w:val="00284FA6"/>
    <w:rsid w:val="00285560"/>
    <w:rsid w:val="00290924"/>
    <w:rsid w:val="0029592F"/>
    <w:rsid w:val="002972DD"/>
    <w:rsid w:val="002A064F"/>
    <w:rsid w:val="002B17CE"/>
    <w:rsid w:val="002B298F"/>
    <w:rsid w:val="002B2D52"/>
    <w:rsid w:val="002B797D"/>
    <w:rsid w:val="002C0D01"/>
    <w:rsid w:val="002C5394"/>
    <w:rsid w:val="002D0908"/>
    <w:rsid w:val="002D3B26"/>
    <w:rsid w:val="002D7E2D"/>
    <w:rsid w:val="002E0B36"/>
    <w:rsid w:val="002F09D8"/>
    <w:rsid w:val="002F4AA4"/>
    <w:rsid w:val="002F6B99"/>
    <w:rsid w:val="002F771F"/>
    <w:rsid w:val="0030035E"/>
    <w:rsid w:val="00301F91"/>
    <w:rsid w:val="00304799"/>
    <w:rsid w:val="00335ABA"/>
    <w:rsid w:val="00337EA0"/>
    <w:rsid w:val="00340216"/>
    <w:rsid w:val="00342964"/>
    <w:rsid w:val="00346333"/>
    <w:rsid w:val="00352142"/>
    <w:rsid w:val="00354B8A"/>
    <w:rsid w:val="00364269"/>
    <w:rsid w:val="00373626"/>
    <w:rsid w:val="00376DCD"/>
    <w:rsid w:val="00382BCD"/>
    <w:rsid w:val="0038709B"/>
    <w:rsid w:val="003932A1"/>
    <w:rsid w:val="00393B39"/>
    <w:rsid w:val="0039408B"/>
    <w:rsid w:val="003943E5"/>
    <w:rsid w:val="003A219C"/>
    <w:rsid w:val="003A3C88"/>
    <w:rsid w:val="003A6FEB"/>
    <w:rsid w:val="003B546A"/>
    <w:rsid w:val="003B559D"/>
    <w:rsid w:val="003B69EB"/>
    <w:rsid w:val="003D3759"/>
    <w:rsid w:val="003E0BDE"/>
    <w:rsid w:val="003E348F"/>
    <w:rsid w:val="003F1B18"/>
    <w:rsid w:val="003F543D"/>
    <w:rsid w:val="0041402E"/>
    <w:rsid w:val="00416D34"/>
    <w:rsid w:val="00431ABD"/>
    <w:rsid w:val="00433509"/>
    <w:rsid w:val="00440D21"/>
    <w:rsid w:val="00445BB8"/>
    <w:rsid w:val="0044742E"/>
    <w:rsid w:val="0045235E"/>
    <w:rsid w:val="00454705"/>
    <w:rsid w:val="0046455E"/>
    <w:rsid w:val="004657D3"/>
    <w:rsid w:val="00465DB3"/>
    <w:rsid w:val="004867BC"/>
    <w:rsid w:val="0049126F"/>
    <w:rsid w:val="004A4C0E"/>
    <w:rsid w:val="004B2234"/>
    <w:rsid w:val="004B5526"/>
    <w:rsid w:val="004B5A8E"/>
    <w:rsid w:val="004B6415"/>
    <w:rsid w:val="004B647B"/>
    <w:rsid w:val="004C60FF"/>
    <w:rsid w:val="004C6A02"/>
    <w:rsid w:val="004D6C91"/>
    <w:rsid w:val="004E20B0"/>
    <w:rsid w:val="004E2AE4"/>
    <w:rsid w:val="004E4BFB"/>
    <w:rsid w:val="004E699D"/>
    <w:rsid w:val="004F1C26"/>
    <w:rsid w:val="004F1E92"/>
    <w:rsid w:val="0050152B"/>
    <w:rsid w:val="005060F4"/>
    <w:rsid w:val="00512E25"/>
    <w:rsid w:val="0052588F"/>
    <w:rsid w:val="00525CDB"/>
    <w:rsid w:val="00527267"/>
    <w:rsid w:val="005473EF"/>
    <w:rsid w:val="0055136F"/>
    <w:rsid w:val="0055156D"/>
    <w:rsid w:val="00565377"/>
    <w:rsid w:val="005665A7"/>
    <w:rsid w:val="00567521"/>
    <w:rsid w:val="005705BB"/>
    <w:rsid w:val="00583AA1"/>
    <w:rsid w:val="005913EC"/>
    <w:rsid w:val="005921A2"/>
    <w:rsid w:val="00593DC5"/>
    <w:rsid w:val="005967E6"/>
    <w:rsid w:val="005A07A9"/>
    <w:rsid w:val="005A1E67"/>
    <w:rsid w:val="005A79D5"/>
    <w:rsid w:val="005B50E0"/>
    <w:rsid w:val="005B57D7"/>
    <w:rsid w:val="005B7F7F"/>
    <w:rsid w:val="005C59C1"/>
    <w:rsid w:val="005D26BD"/>
    <w:rsid w:val="005D2A74"/>
    <w:rsid w:val="005D7167"/>
    <w:rsid w:val="005E07BD"/>
    <w:rsid w:val="005F5B4B"/>
    <w:rsid w:val="005F6F40"/>
    <w:rsid w:val="00605E85"/>
    <w:rsid w:val="00614732"/>
    <w:rsid w:val="00615D8F"/>
    <w:rsid w:val="00615EFE"/>
    <w:rsid w:val="00616D45"/>
    <w:rsid w:val="0062734B"/>
    <w:rsid w:val="00641B56"/>
    <w:rsid w:val="006454CF"/>
    <w:rsid w:val="0065198F"/>
    <w:rsid w:val="00652D23"/>
    <w:rsid w:val="006546AB"/>
    <w:rsid w:val="0066763B"/>
    <w:rsid w:val="00684B37"/>
    <w:rsid w:val="006A7789"/>
    <w:rsid w:val="006A7DD6"/>
    <w:rsid w:val="006B5C71"/>
    <w:rsid w:val="006C4228"/>
    <w:rsid w:val="006D45A1"/>
    <w:rsid w:val="006E24F6"/>
    <w:rsid w:val="006E7126"/>
    <w:rsid w:val="006F4A36"/>
    <w:rsid w:val="007026D1"/>
    <w:rsid w:val="00710636"/>
    <w:rsid w:val="00711AB6"/>
    <w:rsid w:val="00716DD5"/>
    <w:rsid w:val="00717D06"/>
    <w:rsid w:val="00720E5C"/>
    <w:rsid w:val="00722ED2"/>
    <w:rsid w:val="00723CAB"/>
    <w:rsid w:val="00724FD8"/>
    <w:rsid w:val="0073060F"/>
    <w:rsid w:val="00735CBD"/>
    <w:rsid w:val="00744772"/>
    <w:rsid w:val="0074784E"/>
    <w:rsid w:val="00755CBD"/>
    <w:rsid w:val="00763FC1"/>
    <w:rsid w:val="007648E0"/>
    <w:rsid w:val="00765666"/>
    <w:rsid w:val="00767E93"/>
    <w:rsid w:val="0077767D"/>
    <w:rsid w:val="0078728B"/>
    <w:rsid w:val="00790130"/>
    <w:rsid w:val="00790AB7"/>
    <w:rsid w:val="00796513"/>
    <w:rsid w:val="007A060E"/>
    <w:rsid w:val="007A2AC2"/>
    <w:rsid w:val="007A3E0C"/>
    <w:rsid w:val="007B74BA"/>
    <w:rsid w:val="007C0288"/>
    <w:rsid w:val="007C33BF"/>
    <w:rsid w:val="007D3976"/>
    <w:rsid w:val="007D3B54"/>
    <w:rsid w:val="007D3D47"/>
    <w:rsid w:val="007D3F05"/>
    <w:rsid w:val="007E0249"/>
    <w:rsid w:val="007F3A7C"/>
    <w:rsid w:val="00802ED4"/>
    <w:rsid w:val="008050E9"/>
    <w:rsid w:val="00805892"/>
    <w:rsid w:val="0081072B"/>
    <w:rsid w:val="00811A23"/>
    <w:rsid w:val="00817E16"/>
    <w:rsid w:val="008218DD"/>
    <w:rsid w:val="008471C9"/>
    <w:rsid w:val="00855B99"/>
    <w:rsid w:val="00862DDF"/>
    <w:rsid w:val="0086622C"/>
    <w:rsid w:val="008667C8"/>
    <w:rsid w:val="00870FFE"/>
    <w:rsid w:val="00872C95"/>
    <w:rsid w:val="00872F5F"/>
    <w:rsid w:val="0087591D"/>
    <w:rsid w:val="0088020C"/>
    <w:rsid w:val="00882459"/>
    <w:rsid w:val="008830FD"/>
    <w:rsid w:val="00883C63"/>
    <w:rsid w:val="00884570"/>
    <w:rsid w:val="00891EEA"/>
    <w:rsid w:val="008976BA"/>
    <w:rsid w:val="008A248A"/>
    <w:rsid w:val="008A5560"/>
    <w:rsid w:val="008C44B0"/>
    <w:rsid w:val="008D1A8E"/>
    <w:rsid w:val="008D5131"/>
    <w:rsid w:val="008E0FC7"/>
    <w:rsid w:val="008E769A"/>
    <w:rsid w:val="008F595C"/>
    <w:rsid w:val="009075A9"/>
    <w:rsid w:val="009212B4"/>
    <w:rsid w:val="00927843"/>
    <w:rsid w:val="009460E0"/>
    <w:rsid w:val="00950B33"/>
    <w:rsid w:val="009548DB"/>
    <w:rsid w:val="00965F0F"/>
    <w:rsid w:val="00967D83"/>
    <w:rsid w:val="00972498"/>
    <w:rsid w:val="009A6E64"/>
    <w:rsid w:val="009B2E65"/>
    <w:rsid w:val="009B69FD"/>
    <w:rsid w:val="009C12A8"/>
    <w:rsid w:val="009C2FF2"/>
    <w:rsid w:val="009C5A1E"/>
    <w:rsid w:val="009D429E"/>
    <w:rsid w:val="009E1FB1"/>
    <w:rsid w:val="009E4078"/>
    <w:rsid w:val="009E61C8"/>
    <w:rsid w:val="009F6E01"/>
    <w:rsid w:val="00A06317"/>
    <w:rsid w:val="00A237ED"/>
    <w:rsid w:val="00A31197"/>
    <w:rsid w:val="00A5114A"/>
    <w:rsid w:val="00A56D7A"/>
    <w:rsid w:val="00A613A1"/>
    <w:rsid w:val="00A649A3"/>
    <w:rsid w:val="00A7113B"/>
    <w:rsid w:val="00A7411D"/>
    <w:rsid w:val="00A75CE3"/>
    <w:rsid w:val="00A8486F"/>
    <w:rsid w:val="00A87683"/>
    <w:rsid w:val="00A969CB"/>
    <w:rsid w:val="00AA00D4"/>
    <w:rsid w:val="00AA25FF"/>
    <w:rsid w:val="00AB56AB"/>
    <w:rsid w:val="00AC0BF0"/>
    <w:rsid w:val="00AC17EE"/>
    <w:rsid w:val="00AD33F1"/>
    <w:rsid w:val="00AD6224"/>
    <w:rsid w:val="00AE110A"/>
    <w:rsid w:val="00AE2192"/>
    <w:rsid w:val="00AE290A"/>
    <w:rsid w:val="00AE4267"/>
    <w:rsid w:val="00AF1983"/>
    <w:rsid w:val="00AF5989"/>
    <w:rsid w:val="00AF6EE5"/>
    <w:rsid w:val="00B13741"/>
    <w:rsid w:val="00B14C26"/>
    <w:rsid w:val="00B15449"/>
    <w:rsid w:val="00B15817"/>
    <w:rsid w:val="00B17572"/>
    <w:rsid w:val="00B22993"/>
    <w:rsid w:val="00B261B2"/>
    <w:rsid w:val="00B34F2D"/>
    <w:rsid w:val="00B452A1"/>
    <w:rsid w:val="00B55BAD"/>
    <w:rsid w:val="00B57044"/>
    <w:rsid w:val="00B6345C"/>
    <w:rsid w:val="00B73242"/>
    <w:rsid w:val="00B77530"/>
    <w:rsid w:val="00B85A95"/>
    <w:rsid w:val="00B87DE5"/>
    <w:rsid w:val="00B91802"/>
    <w:rsid w:val="00B9373F"/>
    <w:rsid w:val="00BA02EC"/>
    <w:rsid w:val="00BA1564"/>
    <w:rsid w:val="00BA62A6"/>
    <w:rsid w:val="00BA7590"/>
    <w:rsid w:val="00BB4025"/>
    <w:rsid w:val="00BC6A51"/>
    <w:rsid w:val="00BD008A"/>
    <w:rsid w:val="00BD2864"/>
    <w:rsid w:val="00BD37FF"/>
    <w:rsid w:val="00BD62C0"/>
    <w:rsid w:val="00BE19F8"/>
    <w:rsid w:val="00BE368B"/>
    <w:rsid w:val="00BE4DA5"/>
    <w:rsid w:val="00BF0354"/>
    <w:rsid w:val="00BF7EB9"/>
    <w:rsid w:val="00C01E26"/>
    <w:rsid w:val="00C05845"/>
    <w:rsid w:val="00C102F7"/>
    <w:rsid w:val="00C24E59"/>
    <w:rsid w:val="00C3080F"/>
    <w:rsid w:val="00C43D74"/>
    <w:rsid w:val="00C470A2"/>
    <w:rsid w:val="00C53B60"/>
    <w:rsid w:val="00C61B3F"/>
    <w:rsid w:val="00C72DE5"/>
    <w:rsid w:val="00C8522D"/>
    <w:rsid w:val="00C91AC1"/>
    <w:rsid w:val="00C940C7"/>
    <w:rsid w:val="00C963A5"/>
    <w:rsid w:val="00CA4B53"/>
    <w:rsid w:val="00CA6E23"/>
    <w:rsid w:val="00CA6FFC"/>
    <w:rsid w:val="00CB24C7"/>
    <w:rsid w:val="00CB2FA1"/>
    <w:rsid w:val="00CC04E1"/>
    <w:rsid w:val="00CC19EF"/>
    <w:rsid w:val="00CD1A9A"/>
    <w:rsid w:val="00CD7EEE"/>
    <w:rsid w:val="00CE73C2"/>
    <w:rsid w:val="00D13BD1"/>
    <w:rsid w:val="00D14C47"/>
    <w:rsid w:val="00D165F6"/>
    <w:rsid w:val="00D20FAF"/>
    <w:rsid w:val="00D4205B"/>
    <w:rsid w:val="00D45365"/>
    <w:rsid w:val="00D46CB7"/>
    <w:rsid w:val="00D61222"/>
    <w:rsid w:val="00D76D2A"/>
    <w:rsid w:val="00D86537"/>
    <w:rsid w:val="00D97DC7"/>
    <w:rsid w:val="00DA6374"/>
    <w:rsid w:val="00DA7A8C"/>
    <w:rsid w:val="00DB3B77"/>
    <w:rsid w:val="00DC679B"/>
    <w:rsid w:val="00DD108F"/>
    <w:rsid w:val="00DD2E7E"/>
    <w:rsid w:val="00DD3447"/>
    <w:rsid w:val="00DD5810"/>
    <w:rsid w:val="00DD7454"/>
    <w:rsid w:val="00DE10AB"/>
    <w:rsid w:val="00DE1A2F"/>
    <w:rsid w:val="00DE2B44"/>
    <w:rsid w:val="00E016C0"/>
    <w:rsid w:val="00E02E15"/>
    <w:rsid w:val="00E124B9"/>
    <w:rsid w:val="00E24652"/>
    <w:rsid w:val="00E342CA"/>
    <w:rsid w:val="00E35A39"/>
    <w:rsid w:val="00E368C3"/>
    <w:rsid w:val="00E40E56"/>
    <w:rsid w:val="00E50734"/>
    <w:rsid w:val="00E54CF5"/>
    <w:rsid w:val="00E57522"/>
    <w:rsid w:val="00E57793"/>
    <w:rsid w:val="00E61BCD"/>
    <w:rsid w:val="00E77518"/>
    <w:rsid w:val="00E77EFA"/>
    <w:rsid w:val="00EA74B3"/>
    <w:rsid w:val="00EC00F0"/>
    <w:rsid w:val="00EC7968"/>
    <w:rsid w:val="00ED29C6"/>
    <w:rsid w:val="00ED48D4"/>
    <w:rsid w:val="00EE217B"/>
    <w:rsid w:val="00EF2558"/>
    <w:rsid w:val="00EF58F6"/>
    <w:rsid w:val="00F029CC"/>
    <w:rsid w:val="00F02A61"/>
    <w:rsid w:val="00F14BDB"/>
    <w:rsid w:val="00F16617"/>
    <w:rsid w:val="00F218CD"/>
    <w:rsid w:val="00F2421E"/>
    <w:rsid w:val="00F2799A"/>
    <w:rsid w:val="00F3121A"/>
    <w:rsid w:val="00F35247"/>
    <w:rsid w:val="00F41E39"/>
    <w:rsid w:val="00F45716"/>
    <w:rsid w:val="00F508B7"/>
    <w:rsid w:val="00F51F1A"/>
    <w:rsid w:val="00F51F9C"/>
    <w:rsid w:val="00F579A0"/>
    <w:rsid w:val="00F672A4"/>
    <w:rsid w:val="00F67FF7"/>
    <w:rsid w:val="00F7029A"/>
    <w:rsid w:val="00F734D0"/>
    <w:rsid w:val="00F858CC"/>
    <w:rsid w:val="00F87375"/>
    <w:rsid w:val="00F920AB"/>
    <w:rsid w:val="00FA0CC5"/>
    <w:rsid w:val="00FA1E51"/>
    <w:rsid w:val="00FA6D5F"/>
    <w:rsid w:val="00FB19BE"/>
    <w:rsid w:val="00FB74D4"/>
    <w:rsid w:val="00FD04B7"/>
    <w:rsid w:val="00FD0600"/>
    <w:rsid w:val="00FD6CCC"/>
    <w:rsid w:val="00FE65A7"/>
    <w:rsid w:val="00FF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9DC4330"/>
  <w15:docId w15:val="{470ABDEF-0B33-4D6F-BF8F-78879DD9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1E1F96"/>
    <w:pPr>
      <w:spacing w:before="120"/>
      <w:jc w:val="both"/>
    </w:pPr>
    <w:rPr>
      <w:rFonts w:ascii="Century Gothic" w:hAnsi="Century Gothic"/>
      <w:sz w:val="22"/>
    </w:rPr>
  </w:style>
  <w:style w:type="paragraph" w:styleId="berschrift1">
    <w:name w:val="heading 1"/>
    <w:basedOn w:val="Standard"/>
    <w:next w:val="Standardeinzug"/>
    <w:qFormat/>
    <w:rsid w:val="00364269"/>
    <w:pPr>
      <w:keepNext/>
      <w:pageBreakBefore/>
      <w:numPr>
        <w:numId w:val="1"/>
      </w:numPr>
      <w:suppressAutoHyphens/>
      <w:spacing w:before="0"/>
      <w:jc w:val="left"/>
      <w:outlineLvl w:val="0"/>
    </w:pPr>
    <w:rPr>
      <w:rFonts w:ascii="Futura Md BT" w:hAnsi="Futura Md BT"/>
      <w:b/>
      <w:color w:val="00A7DE"/>
      <w:kern w:val="28"/>
      <w:sz w:val="32"/>
    </w:rPr>
  </w:style>
  <w:style w:type="paragraph" w:styleId="berschrift2">
    <w:name w:val="heading 2"/>
    <w:basedOn w:val="berschrift1"/>
    <w:next w:val="Standardeinzug"/>
    <w:qFormat/>
    <w:rsid w:val="00A237ED"/>
    <w:pPr>
      <w:pageBreakBefore w:val="0"/>
      <w:numPr>
        <w:ilvl w:val="1"/>
      </w:numPr>
      <w:tabs>
        <w:tab w:val="left" w:pos="720"/>
      </w:tabs>
      <w:suppressAutoHyphens w:val="0"/>
      <w:spacing w:before="480"/>
      <w:ind w:left="709" w:hanging="709"/>
      <w:outlineLvl w:val="1"/>
    </w:pPr>
    <w:rPr>
      <w:sz w:val="28"/>
    </w:rPr>
  </w:style>
  <w:style w:type="paragraph" w:styleId="berschrift3">
    <w:name w:val="heading 3"/>
    <w:basedOn w:val="berschrift2"/>
    <w:next w:val="Standardeinzug"/>
    <w:qFormat/>
    <w:rsid w:val="00CB24C7"/>
    <w:pPr>
      <w:numPr>
        <w:ilvl w:val="2"/>
      </w:numPr>
      <w:spacing w:before="360"/>
      <w:ind w:left="709" w:hanging="709"/>
      <w:outlineLvl w:val="2"/>
    </w:pPr>
    <w:rPr>
      <w:sz w:val="24"/>
    </w:rPr>
  </w:style>
  <w:style w:type="paragraph" w:styleId="berschrift4">
    <w:name w:val="heading 4"/>
    <w:basedOn w:val="berschrift3"/>
    <w:next w:val="Standardeinzug"/>
    <w:qFormat/>
    <w:pPr>
      <w:numPr>
        <w:ilvl w:val="3"/>
      </w:numPr>
      <w:spacing w:before="240"/>
      <w:ind w:left="720" w:hanging="720"/>
      <w:outlineLvl w:val="3"/>
    </w:pPr>
    <w:rPr>
      <w:b w:val="0"/>
    </w:rPr>
  </w:style>
  <w:style w:type="paragraph" w:styleId="berschrift5">
    <w:name w:val="heading 5"/>
    <w:basedOn w:val="berschrift4"/>
    <w:next w:val="Standard"/>
    <w:pPr>
      <w:numPr>
        <w:ilvl w:val="4"/>
      </w:numPr>
      <w:ind w:left="720" w:hanging="720"/>
      <w:outlineLvl w:val="4"/>
    </w:pPr>
  </w:style>
  <w:style w:type="paragraph" w:styleId="berschrift6">
    <w:name w:val="heading 6"/>
    <w:basedOn w:val="berschrift5"/>
    <w:next w:val="Standard"/>
    <w:pPr>
      <w:numPr>
        <w:ilvl w:val="5"/>
      </w:numPr>
      <w:ind w:left="720" w:hanging="720"/>
      <w:outlineLvl w:val="5"/>
    </w:pPr>
  </w:style>
  <w:style w:type="paragraph" w:styleId="berschrift7">
    <w:name w:val="heading 7"/>
    <w:basedOn w:val="berschrift6"/>
    <w:next w:val="Standard"/>
    <w:pPr>
      <w:numPr>
        <w:ilvl w:val="6"/>
      </w:numPr>
      <w:ind w:left="720" w:hanging="720"/>
      <w:outlineLvl w:val="6"/>
    </w:pPr>
  </w:style>
  <w:style w:type="paragraph" w:styleId="berschrift8">
    <w:name w:val="heading 8"/>
    <w:basedOn w:val="berschrift7"/>
    <w:next w:val="Standard"/>
    <w:pPr>
      <w:numPr>
        <w:ilvl w:val="7"/>
      </w:numPr>
      <w:ind w:left="720" w:hanging="720"/>
      <w:outlineLvl w:val="7"/>
    </w:pPr>
  </w:style>
  <w:style w:type="paragraph" w:styleId="berschrift9">
    <w:name w:val="heading 9"/>
    <w:basedOn w:val="berschrift8"/>
    <w:next w:val="Standard"/>
    <w:pPr>
      <w:numPr>
        <w:ilvl w:val="8"/>
      </w:numPr>
      <w:ind w:left="720" w:hanging="720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Verzeichnis1">
    <w:name w:val="toc 1"/>
    <w:basedOn w:val="Standard"/>
    <w:next w:val="Standard"/>
    <w:autoRedefine/>
    <w:uiPriority w:val="39"/>
    <w:qFormat/>
    <w:pPr>
      <w:tabs>
        <w:tab w:val="right" w:leader="dot" w:pos="8505"/>
      </w:tabs>
      <w:spacing w:before="240"/>
      <w:ind w:left="680" w:right="424" w:hanging="680"/>
      <w:jc w:val="left"/>
    </w:pPr>
    <w:rPr>
      <w:b/>
      <w:noProof/>
    </w:rPr>
  </w:style>
  <w:style w:type="paragraph" w:styleId="Verzeichnis2">
    <w:name w:val="toc 2"/>
    <w:basedOn w:val="Verzeichnis1"/>
    <w:next w:val="Standard"/>
    <w:autoRedefine/>
    <w:uiPriority w:val="39"/>
    <w:qFormat/>
    <w:pPr>
      <w:tabs>
        <w:tab w:val="left" w:pos="680"/>
      </w:tabs>
      <w:spacing w:before="120"/>
    </w:pPr>
    <w:rPr>
      <w:b w:val="0"/>
    </w:rPr>
  </w:style>
  <w:style w:type="paragraph" w:styleId="Verzeichnis3">
    <w:name w:val="toc 3"/>
    <w:basedOn w:val="Verzeichnis2"/>
    <w:next w:val="Standard"/>
    <w:autoRedefine/>
    <w:uiPriority w:val="39"/>
    <w:qFormat/>
    <w:pPr>
      <w:tabs>
        <w:tab w:val="left" w:pos="1004"/>
      </w:tabs>
      <w:spacing w:before="60"/>
    </w:pPr>
  </w:style>
  <w:style w:type="paragraph" w:styleId="Umschlagabsenderadresse">
    <w:name w:val="envelope return"/>
    <w:basedOn w:val="Standard"/>
    <w:semiHidden/>
  </w:style>
  <w:style w:type="paragraph" w:styleId="Beschriftung">
    <w:name w:val="caption"/>
    <w:basedOn w:val="Standard"/>
    <w:next w:val="Standardeinzug"/>
    <w:qFormat/>
    <w:rsid w:val="0055156D"/>
    <w:pPr>
      <w:spacing w:before="0"/>
      <w:ind w:left="1985" w:hanging="1276"/>
      <w:jc w:val="left"/>
    </w:pPr>
    <w:rPr>
      <w:sz w:val="20"/>
    </w:rPr>
  </w:style>
  <w:style w:type="character" w:styleId="Funotenzeichen">
    <w:name w:val="footnote reference"/>
    <w:semiHidden/>
    <w:rsid w:val="00DD3447"/>
    <w:rPr>
      <w:szCs w:val="24"/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E7126"/>
    <w:pPr>
      <w:spacing w:before="0"/>
    </w:pPr>
    <w:rPr>
      <w:rFonts w:ascii="Tahoma" w:hAnsi="Tahoma" w:cs="Tahoma"/>
      <w:sz w:val="16"/>
      <w:szCs w:val="16"/>
    </w:rPr>
  </w:style>
  <w:style w:type="paragraph" w:customStyle="1" w:styleId="Computerprogramm">
    <w:name w:val="Computerprogramm"/>
    <w:basedOn w:val="Standard"/>
    <w:rsid w:val="0000223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  <w:tab w:val="left" w:pos="4253"/>
        <w:tab w:val="left" w:pos="4536"/>
        <w:tab w:val="left" w:pos="4820"/>
        <w:tab w:val="left" w:pos="5103"/>
        <w:tab w:val="left" w:pos="5387"/>
        <w:tab w:val="left" w:pos="5670"/>
      </w:tabs>
      <w:contextualSpacing/>
      <w:jc w:val="left"/>
    </w:pPr>
    <w:rPr>
      <w:noProof/>
      <w:sz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E7126"/>
    <w:rPr>
      <w:rFonts w:ascii="Tahoma" w:hAnsi="Tahoma" w:cs="Tahoma"/>
      <w:sz w:val="16"/>
      <w:szCs w:val="16"/>
    </w:rPr>
  </w:style>
  <w:style w:type="paragraph" w:styleId="Literaturverzeichnis">
    <w:name w:val="Bibliography"/>
    <w:basedOn w:val="Standard"/>
    <w:autoRedefine/>
    <w:qFormat/>
    <w:rsid w:val="00002230"/>
    <w:pPr>
      <w:jc w:val="left"/>
    </w:pPr>
  </w:style>
  <w:style w:type="paragraph" w:styleId="Funotentext">
    <w:name w:val="footnote text"/>
    <w:basedOn w:val="Standard"/>
    <w:semiHidden/>
    <w:qFormat/>
    <w:rsid w:val="001E1F96"/>
    <w:pPr>
      <w:tabs>
        <w:tab w:val="left" w:pos="142"/>
      </w:tabs>
      <w:spacing w:before="60"/>
      <w:ind w:left="108" w:hanging="108"/>
      <w:jc w:val="left"/>
    </w:pPr>
    <w:rPr>
      <w:sz w:val="14"/>
    </w:rPr>
  </w:style>
  <w:style w:type="paragraph" w:styleId="Kopfzeile">
    <w:name w:val="header"/>
    <w:basedOn w:val="Standard"/>
    <w:semiHidden/>
    <w:pPr>
      <w:pBdr>
        <w:bottom w:val="single" w:sz="4" w:space="1" w:color="auto"/>
      </w:pBdr>
      <w:tabs>
        <w:tab w:val="right" w:pos="7938"/>
      </w:tabs>
    </w:pPr>
    <w:rPr>
      <w:sz w:val="20"/>
    </w:rPr>
  </w:style>
  <w:style w:type="paragraph" w:styleId="Abbildungsverzeichnis">
    <w:name w:val="table of figures"/>
    <w:basedOn w:val="Verzeichnis3"/>
    <w:next w:val="Standard"/>
    <w:autoRedefine/>
    <w:uiPriority w:val="99"/>
    <w:rsid w:val="00A613A1"/>
    <w:pPr>
      <w:tabs>
        <w:tab w:val="clear" w:pos="680"/>
        <w:tab w:val="clear" w:pos="1004"/>
        <w:tab w:val="clear" w:pos="8505"/>
        <w:tab w:val="right" w:leader="dot" w:pos="9072"/>
      </w:tabs>
      <w:ind w:left="709" w:hanging="709"/>
    </w:pPr>
  </w:style>
  <w:style w:type="paragraph" w:styleId="Aufzhlungszeichen2">
    <w:name w:val="List Bullet 2"/>
    <w:basedOn w:val="Listenabsatz"/>
    <w:next w:val="Standardeinzug"/>
    <w:qFormat/>
    <w:rsid w:val="0055156D"/>
    <w:pPr>
      <w:numPr>
        <w:numId w:val="11"/>
      </w:numPr>
      <w:spacing w:before="60" w:after="60"/>
      <w:ind w:left="1134" w:hanging="420"/>
      <w:contextualSpacing w:val="0"/>
    </w:pPr>
  </w:style>
  <w:style w:type="paragraph" w:customStyle="1" w:styleId="Abbildung">
    <w:name w:val="Abbildung"/>
    <w:basedOn w:val="Standard"/>
    <w:next w:val="Beschriftung"/>
    <w:qFormat/>
    <w:rsid w:val="00CB24C7"/>
    <w:pPr>
      <w:keepNext/>
      <w:ind w:left="709"/>
      <w:jc w:val="center"/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ufzhlungszeichen">
    <w:name w:val="List Bullet"/>
    <w:basedOn w:val="Listenabsatz"/>
    <w:next w:val="Standardeinzug"/>
    <w:qFormat/>
    <w:rsid w:val="0055156D"/>
    <w:pPr>
      <w:numPr>
        <w:numId w:val="10"/>
      </w:numPr>
      <w:spacing w:before="60" w:after="60"/>
      <w:ind w:left="1134" w:hanging="420"/>
      <w:contextualSpacing w:val="0"/>
    </w:pPr>
  </w:style>
  <w:style w:type="paragraph" w:styleId="Zitat">
    <w:name w:val="Quote"/>
    <w:basedOn w:val="Standard"/>
    <w:qFormat/>
    <w:rsid w:val="005473EF"/>
    <w:pPr>
      <w:spacing w:before="0"/>
    </w:pPr>
    <w:rPr>
      <w:i/>
      <w:sz w:val="20"/>
    </w:rPr>
  </w:style>
  <w:style w:type="paragraph" w:styleId="Anrede">
    <w:name w:val="Salutation"/>
    <w:basedOn w:val="Standard"/>
    <w:next w:val="Standard"/>
    <w:semiHidden/>
  </w:style>
  <w:style w:type="paragraph" w:styleId="Blocktext">
    <w:name w:val="Block Text"/>
    <w:basedOn w:val="Standard"/>
    <w:semiHidden/>
    <w:pPr>
      <w:ind w:left="1440" w:right="1440"/>
    </w:pPr>
  </w:style>
  <w:style w:type="paragraph" w:styleId="Datum">
    <w:name w:val="Date"/>
    <w:basedOn w:val="Standard"/>
    <w:next w:val="Standard"/>
    <w:semiHidden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</w:style>
  <w:style w:type="paragraph" w:styleId="Fu-Endnotenberschrift">
    <w:name w:val="Note Heading"/>
    <w:basedOn w:val="Standard"/>
    <w:next w:val="Standard"/>
    <w:semiHidden/>
  </w:style>
  <w:style w:type="paragraph" w:styleId="Gruformel">
    <w:name w:val="Closing"/>
    <w:basedOn w:val="Standard"/>
    <w:semiHidden/>
    <w:pPr>
      <w:ind w:left="4252"/>
    </w:pPr>
  </w:style>
  <w:style w:type="paragraph" w:styleId="Index1">
    <w:name w:val="index 1"/>
    <w:basedOn w:val="Standard"/>
    <w:next w:val="Standard"/>
    <w:autoRedefine/>
    <w:uiPriority w:val="99"/>
    <w:semiHidden/>
    <w:pPr>
      <w:tabs>
        <w:tab w:val="right" w:leader="dot" w:pos="3598"/>
      </w:tabs>
      <w:ind w:left="198" w:hanging="198"/>
    </w:pPr>
    <w:rPr>
      <w:noProof/>
    </w:rPr>
  </w:style>
  <w:style w:type="paragraph" w:styleId="Index2">
    <w:name w:val="index 2"/>
    <w:basedOn w:val="Standard"/>
    <w:next w:val="Standard"/>
    <w:autoRedefine/>
    <w:semiHidden/>
    <w:pPr>
      <w:ind w:left="396" w:hanging="198"/>
    </w:pPr>
  </w:style>
  <w:style w:type="paragraph" w:styleId="Index3">
    <w:name w:val="index 3"/>
    <w:basedOn w:val="Standard"/>
    <w:next w:val="Standard"/>
    <w:autoRedefine/>
    <w:semiHidden/>
    <w:pPr>
      <w:ind w:left="601" w:hanging="198"/>
    </w:pPr>
  </w:style>
  <w:style w:type="paragraph" w:styleId="Index4">
    <w:name w:val="index 4"/>
    <w:basedOn w:val="Standard"/>
    <w:next w:val="Standard"/>
    <w:autoRedefine/>
    <w:semiHidden/>
    <w:pPr>
      <w:ind w:left="799" w:hanging="198"/>
    </w:pPr>
  </w:style>
  <w:style w:type="paragraph" w:styleId="Index5">
    <w:name w:val="index 5"/>
    <w:basedOn w:val="Standard"/>
    <w:next w:val="Standard"/>
    <w:autoRedefine/>
    <w:semiHidden/>
    <w:pPr>
      <w:ind w:left="997" w:hanging="198"/>
    </w:pPr>
  </w:style>
  <w:style w:type="paragraph" w:styleId="Index6">
    <w:name w:val="index 6"/>
    <w:basedOn w:val="Standard"/>
    <w:next w:val="Standard"/>
    <w:autoRedefine/>
    <w:semiHidden/>
    <w:pPr>
      <w:ind w:left="1196" w:hanging="198"/>
    </w:pPr>
  </w:style>
  <w:style w:type="paragraph" w:styleId="Index7">
    <w:name w:val="index 7"/>
    <w:basedOn w:val="Standard"/>
    <w:next w:val="Standard"/>
    <w:autoRedefine/>
    <w:semiHidden/>
    <w:pPr>
      <w:ind w:left="1400" w:hanging="198"/>
    </w:pPr>
  </w:style>
  <w:style w:type="paragraph" w:styleId="Index8">
    <w:name w:val="index 8"/>
    <w:basedOn w:val="Standard"/>
    <w:next w:val="Standard"/>
    <w:autoRedefine/>
    <w:semiHidden/>
    <w:pPr>
      <w:ind w:left="1598" w:hanging="198"/>
    </w:pPr>
  </w:style>
  <w:style w:type="paragraph" w:styleId="Index9">
    <w:name w:val="index 9"/>
    <w:basedOn w:val="Standard"/>
    <w:next w:val="Standard"/>
    <w:autoRedefine/>
    <w:semiHidden/>
    <w:pPr>
      <w:ind w:left="1797" w:hanging="198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</w:style>
  <w:style w:type="paragraph" w:styleId="Liste">
    <w:name w:val="List"/>
    <w:basedOn w:val="Standard"/>
    <w:semiHidden/>
    <w:pPr>
      <w:ind w:left="357" w:hanging="357"/>
    </w:pPr>
  </w:style>
  <w:style w:type="paragraph" w:styleId="Liste2">
    <w:name w:val="List 2"/>
    <w:basedOn w:val="Standard"/>
    <w:semiHidden/>
    <w:pPr>
      <w:ind w:left="714" w:hanging="357"/>
    </w:pPr>
  </w:style>
  <w:style w:type="paragraph" w:styleId="Liste3">
    <w:name w:val="List 3"/>
    <w:basedOn w:val="Standard"/>
    <w:semiHidden/>
    <w:pPr>
      <w:ind w:left="1077" w:hanging="357"/>
    </w:pPr>
  </w:style>
  <w:style w:type="paragraph" w:styleId="Liste4">
    <w:name w:val="List 4"/>
    <w:basedOn w:val="Standard"/>
    <w:semiHidden/>
    <w:pPr>
      <w:ind w:left="1434" w:hanging="357"/>
    </w:pPr>
  </w:style>
  <w:style w:type="paragraph" w:styleId="Liste5">
    <w:name w:val="List 5"/>
    <w:basedOn w:val="Standard"/>
    <w:semiHidden/>
    <w:pPr>
      <w:ind w:left="1797" w:hanging="357"/>
    </w:pPr>
  </w:style>
  <w:style w:type="paragraph" w:styleId="Listenfortsetzung">
    <w:name w:val="List Continue"/>
    <w:basedOn w:val="Standard"/>
    <w:semiHidden/>
    <w:pPr>
      <w:ind w:left="357"/>
    </w:pPr>
  </w:style>
  <w:style w:type="paragraph" w:styleId="Listenfortsetzung2">
    <w:name w:val="List Continue 2"/>
    <w:basedOn w:val="Standard"/>
    <w:semiHidden/>
    <w:pPr>
      <w:ind w:left="720"/>
    </w:pPr>
  </w:style>
  <w:style w:type="paragraph" w:styleId="Listenfortsetzung3">
    <w:name w:val="List Continue 3"/>
    <w:basedOn w:val="Standard"/>
    <w:semiHidden/>
    <w:pPr>
      <w:ind w:left="1077"/>
    </w:pPr>
  </w:style>
  <w:style w:type="paragraph" w:styleId="Listenfortsetzung4">
    <w:name w:val="List Continue 4"/>
    <w:basedOn w:val="Standard"/>
    <w:semiHidden/>
    <w:pPr>
      <w:ind w:left="1440"/>
    </w:pPr>
  </w:style>
  <w:style w:type="paragraph" w:styleId="Listenfortsetzung5">
    <w:name w:val="List Continue 5"/>
    <w:basedOn w:val="Standard"/>
    <w:semiHidden/>
    <w:pPr>
      <w:ind w:left="1797"/>
    </w:pPr>
  </w:style>
  <w:style w:type="paragraph" w:styleId="Listennummer">
    <w:name w:val="List Number"/>
    <w:basedOn w:val="Standard"/>
    <w:semiHidden/>
    <w:pPr>
      <w:numPr>
        <w:numId w:val="5"/>
      </w:numPr>
      <w:tabs>
        <w:tab w:val="clear" w:pos="360"/>
        <w:tab w:val="num" w:pos="357"/>
      </w:tabs>
      <w:ind w:left="357" w:hanging="357"/>
    </w:pPr>
  </w:style>
  <w:style w:type="paragraph" w:styleId="Listennummer2">
    <w:name w:val="List Number 2"/>
    <w:basedOn w:val="Standard"/>
    <w:semiHidden/>
    <w:pPr>
      <w:numPr>
        <w:numId w:val="6"/>
      </w:numPr>
      <w:tabs>
        <w:tab w:val="clear" w:pos="643"/>
        <w:tab w:val="num" w:pos="357"/>
      </w:tabs>
      <w:ind w:left="714" w:hanging="357"/>
    </w:pPr>
  </w:style>
  <w:style w:type="paragraph" w:styleId="Listennummer3">
    <w:name w:val="List Number 3"/>
    <w:basedOn w:val="Standard"/>
    <w:semiHidden/>
    <w:pPr>
      <w:numPr>
        <w:numId w:val="7"/>
      </w:numPr>
      <w:tabs>
        <w:tab w:val="clear" w:pos="926"/>
        <w:tab w:val="right" w:pos="1077"/>
      </w:tabs>
      <w:ind w:left="1077" w:hanging="357"/>
    </w:pPr>
  </w:style>
  <w:style w:type="paragraph" w:styleId="Listennummer4">
    <w:name w:val="List Number 4"/>
    <w:basedOn w:val="Standard"/>
    <w:semiHidden/>
    <w:pPr>
      <w:numPr>
        <w:numId w:val="8"/>
      </w:numPr>
      <w:tabs>
        <w:tab w:val="clear" w:pos="1209"/>
        <w:tab w:val="right" w:pos="1440"/>
      </w:tabs>
      <w:ind w:left="1434" w:hanging="357"/>
    </w:pPr>
  </w:style>
  <w:style w:type="paragraph" w:styleId="Listennummer5">
    <w:name w:val="List Number 5"/>
    <w:basedOn w:val="Standard"/>
    <w:semiHidden/>
    <w:pPr>
      <w:numPr>
        <w:numId w:val="9"/>
      </w:numPr>
      <w:tabs>
        <w:tab w:val="clear" w:pos="1492"/>
        <w:tab w:val="right" w:pos="1797"/>
      </w:tabs>
      <w:ind w:left="1797" w:hanging="357"/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paragraph" w:styleId="NurText">
    <w:name w:val="Plain Text"/>
    <w:basedOn w:val="Standard"/>
    <w:semiHidden/>
    <w:rPr>
      <w:rFonts w:ascii="Courier New" w:hAnsi="Courier New"/>
    </w:rPr>
  </w:style>
  <w:style w:type="paragraph" w:styleId="Standardeinzug">
    <w:name w:val="Normal Indent"/>
    <w:basedOn w:val="Standard"/>
    <w:qFormat/>
    <w:pPr>
      <w:ind w:left="708"/>
    </w:pPr>
  </w:style>
  <w:style w:type="paragraph" w:styleId="Textkrper">
    <w:name w:val="Body Text"/>
    <w:basedOn w:val="Standard"/>
    <w:semiHidden/>
    <w:pPr>
      <w:spacing w:after="120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Textkrper3">
    <w:name w:val="Body Text 3"/>
    <w:basedOn w:val="Standard"/>
    <w:semiHidden/>
    <w:pPr>
      <w:spacing w:after="120"/>
    </w:pPr>
    <w:rPr>
      <w:sz w:val="16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-Einzug2">
    <w:name w:val="Body Text Indent 2"/>
    <w:basedOn w:val="Standard"/>
    <w:semiHidden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semiHidden/>
    <w:pPr>
      <w:ind w:firstLine="210"/>
    </w:pPr>
  </w:style>
  <w:style w:type="paragraph" w:styleId="Textkrper-Erstzeileneinzug2">
    <w:name w:val="Body Text First Indent 2"/>
    <w:basedOn w:val="Textkrper-Zeileneinzug"/>
    <w:semiHidden/>
    <w:pPr>
      <w:ind w:firstLine="210"/>
    </w:pPr>
  </w:style>
  <w:style w:type="paragraph" w:styleId="Titel">
    <w:name w:val="Title"/>
    <w:basedOn w:val="Standard"/>
    <w:next w:val="Untertitel"/>
    <w:link w:val="TitelZchn"/>
    <w:qFormat/>
    <w:rsid w:val="00002230"/>
    <w:pPr>
      <w:suppressAutoHyphens/>
      <w:spacing w:before="0" w:line="360" w:lineRule="auto"/>
      <w:jc w:val="center"/>
    </w:pPr>
    <w:rPr>
      <w:b/>
      <w:kern w:val="28"/>
      <w:sz w:val="44"/>
    </w:rPr>
  </w:style>
  <w:style w:type="paragraph" w:styleId="Umschlagadresse">
    <w:name w:val="envelope address"/>
    <w:basedOn w:val="Standard"/>
    <w:semiHidden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semiHidden/>
    <w:pPr>
      <w:ind w:left="4252"/>
    </w:pPr>
  </w:style>
  <w:style w:type="paragraph" w:styleId="Untertitel">
    <w:name w:val="Subtitle"/>
    <w:basedOn w:val="Standard"/>
    <w:link w:val="UntertitelZchn"/>
    <w:qFormat/>
    <w:rsid w:val="00002230"/>
    <w:pPr>
      <w:suppressAutoHyphens/>
      <w:spacing w:before="240"/>
      <w:jc w:val="center"/>
    </w:pPr>
    <w:rPr>
      <w:sz w:val="32"/>
    </w:rPr>
  </w:style>
  <w:style w:type="paragraph" w:styleId="Verzeichnis4">
    <w:name w:val="toc 4"/>
    <w:basedOn w:val="Verzeichnis3"/>
    <w:next w:val="Standard"/>
    <w:autoRedefine/>
    <w:semiHidden/>
  </w:style>
  <w:style w:type="paragraph" w:styleId="Verzeichnis5">
    <w:name w:val="toc 5"/>
    <w:basedOn w:val="Verzeichnis4"/>
    <w:next w:val="Standard"/>
    <w:autoRedefine/>
    <w:semiHidden/>
  </w:style>
  <w:style w:type="paragraph" w:styleId="Verzeichnis6">
    <w:name w:val="toc 6"/>
    <w:basedOn w:val="Verzeichnis5"/>
    <w:next w:val="Standard"/>
    <w:autoRedefine/>
    <w:semiHidden/>
  </w:style>
  <w:style w:type="paragraph" w:styleId="Verzeichnis7">
    <w:name w:val="toc 7"/>
    <w:basedOn w:val="Verzeichnis6"/>
    <w:next w:val="Standard"/>
    <w:autoRedefine/>
    <w:semiHidden/>
  </w:style>
  <w:style w:type="paragraph" w:styleId="Verzeichnis8">
    <w:name w:val="toc 8"/>
    <w:basedOn w:val="Verzeichnis7"/>
    <w:next w:val="Standard"/>
    <w:autoRedefine/>
    <w:semiHidden/>
  </w:style>
  <w:style w:type="paragraph" w:styleId="Verzeichnis9">
    <w:name w:val="toc 9"/>
    <w:basedOn w:val="Verzeichnis8"/>
    <w:next w:val="Standard"/>
    <w:autoRedefine/>
    <w:semiHidden/>
    <w:pPr>
      <w:outlineLvl w:val="8"/>
    </w:pPr>
  </w:style>
  <w:style w:type="paragraph" w:styleId="RGV-berschrift">
    <w:name w:val="toa heading"/>
    <w:basedOn w:val="Standard"/>
    <w:next w:val="Standard"/>
    <w:semiHidden/>
    <w:rPr>
      <w:b/>
    </w:rPr>
  </w:style>
  <w:style w:type="paragraph" w:styleId="Rechtsgrundlagenverzeichnis">
    <w:name w:val="table of authorities"/>
    <w:basedOn w:val="Standard"/>
    <w:next w:val="Standard"/>
    <w:semiHidden/>
    <w:pPr>
      <w:ind w:left="200" w:hanging="200"/>
    </w:pPr>
  </w:style>
  <w:style w:type="paragraph" w:styleId="Aufzhlungszeichen4">
    <w:name w:val="List Bullet 4"/>
    <w:basedOn w:val="Standard"/>
    <w:semiHidden/>
    <w:pPr>
      <w:numPr>
        <w:numId w:val="3"/>
      </w:numPr>
      <w:tabs>
        <w:tab w:val="clear" w:pos="1209"/>
        <w:tab w:val="right" w:pos="1440"/>
      </w:tabs>
      <w:ind w:left="1434" w:hanging="357"/>
    </w:pPr>
  </w:style>
  <w:style w:type="paragraph" w:styleId="Aufzhlungszeichen5">
    <w:name w:val="List Bullet 5"/>
    <w:basedOn w:val="Standard"/>
    <w:semiHidden/>
    <w:pPr>
      <w:numPr>
        <w:numId w:val="4"/>
      </w:numPr>
      <w:tabs>
        <w:tab w:val="clear" w:pos="1492"/>
        <w:tab w:val="num" w:pos="1786"/>
      </w:tabs>
      <w:ind w:left="1797" w:hanging="357"/>
    </w:pPr>
  </w:style>
  <w:style w:type="paragraph" w:styleId="Aufzhlungszeichen3">
    <w:name w:val="List Bullet 3"/>
    <w:basedOn w:val="Standard"/>
    <w:semiHidden/>
    <w:qFormat/>
    <w:pPr>
      <w:numPr>
        <w:numId w:val="2"/>
      </w:numPr>
      <w:tabs>
        <w:tab w:val="clear" w:pos="926"/>
        <w:tab w:val="left" w:pos="1077"/>
      </w:tabs>
      <w:ind w:left="1077" w:hanging="357"/>
    </w:pPr>
  </w:style>
  <w:style w:type="paragraph" w:customStyle="1" w:styleId="Tabellenberschrift">
    <w:name w:val="Tabellenüberschrift"/>
    <w:basedOn w:val="Beschriftung"/>
    <w:next w:val="Standardeinzug"/>
    <w:qFormat/>
    <w:rsid w:val="007E0249"/>
    <w:pPr>
      <w:keepNext/>
      <w:spacing w:before="120" w:after="120"/>
      <w:ind w:left="1701" w:hanging="992"/>
    </w:pPr>
  </w:style>
  <w:style w:type="character" w:customStyle="1" w:styleId="UntertitelZchn">
    <w:name w:val="Untertitel Zchn"/>
    <w:link w:val="Untertitel"/>
    <w:rsid w:val="00002230"/>
    <w:rPr>
      <w:rFonts w:ascii="Century Gothic" w:hAnsi="Century Gothic"/>
      <w:sz w:val="32"/>
    </w:rPr>
  </w:style>
  <w:style w:type="character" w:customStyle="1" w:styleId="TitelZchn">
    <w:name w:val="Titel Zchn"/>
    <w:basedOn w:val="Absatz-Standardschriftart"/>
    <w:link w:val="Titel"/>
    <w:rsid w:val="00002230"/>
    <w:rPr>
      <w:rFonts w:ascii="Century Gothic" w:hAnsi="Century Gothic"/>
      <w:b/>
      <w:kern w:val="28"/>
      <w:sz w:val="44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E57793"/>
    <w:pPr>
      <w:keepLines/>
      <w:pageBreakBefore w:val="0"/>
      <w:numPr>
        <w:numId w:val="0"/>
      </w:numPr>
      <w:tabs>
        <w:tab w:val="num" w:pos="1105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table" w:styleId="Tabellenraster">
    <w:name w:val="Table Grid"/>
    <w:basedOn w:val="NormaleTabelle"/>
    <w:uiPriority w:val="59"/>
    <w:rsid w:val="00E57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zeileZchn">
    <w:name w:val="Fußzeile Zchn"/>
    <w:basedOn w:val="Absatz-Standardschriftart"/>
    <w:link w:val="Fuzeile"/>
    <w:uiPriority w:val="99"/>
    <w:rsid w:val="002A064F"/>
    <w:rPr>
      <w:sz w:val="24"/>
    </w:rPr>
  </w:style>
  <w:style w:type="paragraph" w:styleId="Listenabsatz">
    <w:name w:val="List Paragraph"/>
    <w:basedOn w:val="Standard"/>
    <w:uiPriority w:val="34"/>
    <w:qFormat/>
    <w:rsid w:val="00E61BCD"/>
    <w:pPr>
      <w:ind w:left="720"/>
      <w:contextualSpacing/>
    </w:pPr>
  </w:style>
  <w:style w:type="numbering" w:customStyle="1" w:styleId="Listen1">
    <w:name w:val="Listen1"/>
    <w:basedOn w:val="KeineListe"/>
    <w:uiPriority w:val="99"/>
    <w:rsid w:val="00B15817"/>
    <w:pPr>
      <w:numPr>
        <w:numId w:val="12"/>
      </w:numPr>
    </w:pPr>
  </w:style>
  <w:style w:type="character" w:styleId="Hervorhebung">
    <w:name w:val="Emphasis"/>
    <w:basedOn w:val="Absatz-Standardschriftart"/>
    <w:uiPriority w:val="20"/>
    <w:rsid w:val="00B15817"/>
    <w:rPr>
      <w:i w:val="0"/>
      <w:iCs/>
      <w:color w:val="FF0000"/>
    </w:rPr>
  </w:style>
  <w:style w:type="character" w:styleId="SchwacheHervorhebung">
    <w:name w:val="Subtle Emphasis"/>
    <w:basedOn w:val="Absatz-Standardschriftart"/>
    <w:uiPriority w:val="19"/>
    <w:rsid w:val="00B15817"/>
    <w:rPr>
      <w:b/>
      <w:i w:val="0"/>
      <w:iCs/>
      <w:color w:val="FF0000"/>
    </w:rPr>
  </w:style>
  <w:style w:type="character" w:customStyle="1" w:styleId="HervorhebungROT">
    <w:name w:val="Hervorhebung ROT"/>
    <w:uiPriority w:val="1"/>
    <w:qFormat/>
    <w:rsid w:val="001E1F96"/>
    <w:rPr>
      <w:rFonts w:ascii="Century Gothic" w:hAnsi="Century Gothic"/>
      <w:b/>
      <w:color w:val="FF0000"/>
      <w:sz w:val="22"/>
    </w:rPr>
  </w:style>
  <w:style w:type="character" w:customStyle="1" w:styleId="HervorhebungBLAU">
    <w:name w:val="Hervorhebung BLAU"/>
    <w:basedOn w:val="Absatz-Standardschriftart"/>
    <w:uiPriority w:val="1"/>
    <w:qFormat/>
    <w:rsid w:val="001E1F96"/>
    <w:rPr>
      <w:rFonts w:ascii="Century Gothic" w:hAnsi="Century Gothic"/>
      <w:b/>
      <w:color w:val="00B0F0"/>
      <w:sz w:val="22"/>
      <w:u w:val="none"/>
    </w:rPr>
  </w:style>
  <w:style w:type="character" w:customStyle="1" w:styleId="HervorhebenSCHWARZ">
    <w:name w:val="Hervorheben SCHWARZ"/>
    <w:basedOn w:val="Absatz-Standardschriftart"/>
    <w:uiPriority w:val="1"/>
    <w:qFormat/>
    <w:rsid w:val="001E1F96"/>
    <w:rPr>
      <w:rFonts w:ascii="Century Gothic" w:hAnsi="Century Gothic"/>
      <w:b/>
      <w:color w:val="auto"/>
      <w:sz w:val="20"/>
      <w:u w:val="none"/>
    </w:rPr>
  </w:style>
  <w:style w:type="character" w:customStyle="1" w:styleId="KommentartextZchn">
    <w:name w:val="Kommentartext Zchn"/>
    <w:basedOn w:val="Absatz-Standardschriftart"/>
    <w:link w:val="Kommentartext"/>
    <w:semiHidden/>
    <w:rsid w:val="009075A9"/>
    <w:rPr>
      <w:rFonts w:ascii="Futura-Book" w:hAnsi="Futura-Book"/>
      <w:sz w:val="24"/>
    </w:rPr>
  </w:style>
  <w:style w:type="paragraph" w:styleId="StandardWeb">
    <w:name w:val="Normal (Web)"/>
    <w:basedOn w:val="Standard"/>
    <w:uiPriority w:val="99"/>
    <w:semiHidden/>
    <w:unhideWhenUsed/>
    <w:rsid w:val="007C0288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7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977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2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786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25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826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9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407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700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5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0505977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3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7436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9782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9517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898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449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4776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2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6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8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705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96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52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AUD_61_Ablauforganisation\AUD_QMA_61_G_Redaktionsarbeit\_1%20Handbuch\AUD_61_G_Redaktionsarbeit%20FORTLAUFEND\G_4._Skriptentwicklung\G_4._ANLAGENBAND\_320_Muster_Rechtsvorschrift_A4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19fc165c-b03a-401e-a201-775bc3e8c688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2B5D3-F3D4-401D-A32A-C60228265034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ED45BF13-F34F-4BA9-80D9-CAA6CDD8D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_320_Muster_Rechtsvorschrift_A4.dotx</Template>
  <TotalTime>0</TotalTime>
  <Pages>24</Pages>
  <Words>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Vorlage Skript</vt:lpstr>
    </vt:vector>
  </TitlesOfParts>
  <Company>Lösle GmbH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Skript</dc:title>
  <dc:creator>Benz, Sarah - LÖSLE</dc:creator>
  <cp:lastModifiedBy>Hirth, Tina - LÖSLE</cp:lastModifiedBy>
  <cp:revision>143</cp:revision>
  <cp:lastPrinted>2026-02-23T09:10:00Z</cp:lastPrinted>
  <dcterms:created xsi:type="dcterms:W3CDTF">2020-08-12T13:41:00Z</dcterms:created>
  <dcterms:modified xsi:type="dcterms:W3CDTF">2026-02-23T09:10:00Z</dcterms:modified>
</cp:coreProperties>
</file>