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Look w:val="04A0" w:firstRow="1" w:lastRow="0" w:firstColumn="1" w:lastColumn="0" w:noHBand="0" w:noVBand="1"/>
      </w:tblPr>
      <w:tblGrid>
        <w:gridCol w:w="8647"/>
        <w:gridCol w:w="425"/>
      </w:tblGrid>
      <w:tr w:rsidR="000E176A" w:rsidRPr="00DE5B92" w14:paraId="32FCB487" w14:textId="77777777" w:rsidTr="00BB4680">
        <w:trPr>
          <w:cantSplit/>
          <w:trHeight w:val="774"/>
        </w:trPr>
        <w:tc>
          <w:tcPr>
            <w:tcW w:w="8647" w:type="dxa"/>
            <w:tcBorders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4CC58F44" w14:textId="5823897E" w:rsidR="000E176A" w:rsidRPr="00BB4680" w:rsidRDefault="00C3711A" w:rsidP="00D622B0">
            <w:pPr>
              <w:pStyle w:val="Titelblau16pt260612"/>
            </w:pPr>
            <w:r>
              <w:t>Vereinfachtes Prüfungsschema zur Angabe von falschen Darstellungen und sonstigen Verstößen im Prüfungsbericht</w:t>
            </w:r>
            <w:r w:rsidR="00BB4680" w:rsidRPr="00BB4680"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52160CFA" w14:textId="77777777" w:rsidR="000E176A" w:rsidRPr="00181773" w:rsidRDefault="000E176A" w:rsidP="006A630D">
            <w:pPr>
              <w:spacing w:before="0"/>
              <w:ind w:left="113" w:right="113"/>
              <w:jc w:val="center"/>
              <w:rPr>
                <w:b/>
                <w:color w:val="FFFFFF" w:themeColor="background1"/>
                <w:sz w:val="12"/>
                <w:szCs w:val="12"/>
              </w:rPr>
            </w:pPr>
            <w:r w:rsidRPr="00181773">
              <w:rPr>
                <w:color w:val="00B0F0"/>
                <w:sz w:val="12"/>
                <w:szCs w:val="12"/>
                <w:shd w:val="clear" w:color="auto" w:fill="00B0F0"/>
              </w:rPr>
              <w:t>05/2025</w:t>
            </w:r>
          </w:p>
        </w:tc>
      </w:tr>
    </w:tbl>
    <w:p w14:paraId="23A6737D" w14:textId="6AE51135" w:rsidR="000E176A" w:rsidRDefault="00863F13" w:rsidP="000E176A">
      <w:pPr>
        <w:pStyle w:val="Standardeinzu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9F442A" wp14:editId="2B802C16">
                <wp:simplePos x="0" y="0"/>
                <wp:positionH relativeFrom="column">
                  <wp:posOffset>1366838</wp:posOffset>
                </wp:positionH>
                <wp:positionV relativeFrom="paragraph">
                  <wp:posOffset>509270</wp:posOffset>
                </wp:positionV>
                <wp:extent cx="2395855" cy="706882"/>
                <wp:effectExtent l="0" t="0" r="4445" b="0"/>
                <wp:wrapNone/>
                <wp:docPr id="21" name="Rau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855" cy="706882"/>
                        </a:xfrm>
                        <a:prstGeom prst="diamond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25205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aute 21" o:spid="_x0000_s1026" type="#_x0000_t4" style="position:absolute;margin-left:107.65pt;margin-top:40.1pt;width:188.65pt;height:5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" fillcolor="#d8d8d8 [273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69F681" wp14:editId="6E1D8A90">
                <wp:simplePos x="0" y="0"/>
                <wp:positionH relativeFrom="column">
                  <wp:posOffset>1736522</wp:posOffset>
                </wp:positionH>
                <wp:positionV relativeFrom="paragraph">
                  <wp:posOffset>689610</wp:posOffset>
                </wp:positionV>
                <wp:extent cx="1721104" cy="530162"/>
                <wp:effectExtent l="0" t="0" r="0" b="3810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104" cy="5301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4AEFC9" w14:textId="476B2A78" w:rsidR="00C3711A" w:rsidRPr="00C3711A" w:rsidRDefault="00C61F0F" w:rsidP="00C3711A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B</w:t>
                            </w:r>
                            <w:r w:rsidR="00C3711A" w:rsidRPr="00C3711A"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etrifft der Sachverhalt </w:t>
                            </w:r>
                            <w:r w:rsidR="00C3711A" w:rsidRPr="00863F13">
                              <w:rPr>
                                <w:b/>
                                <w:bCs/>
                                <w:color w:val="FF0000"/>
                                <w:sz w:val="14"/>
                                <w:szCs w:val="10"/>
                              </w:rPr>
                              <w:t>unmittelbar</w:t>
                            </w:r>
                            <w:r w:rsidR="00C3711A" w:rsidRPr="00C3711A"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 d</w:t>
                            </w:r>
                            <w:r w:rsidR="00863F13"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0"/>
                              </w:rPr>
                              <w:t>ie Rechnungslegung, d</w:t>
                            </w:r>
                            <w:r w:rsidR="00C3711A" w:rsidRPr="00C3711A"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0"/>
                              </w:rPr>
                              <w:t>en Abschluss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0"/>
                              </w:rPr>
                              <w:t>,</w:t>
                            </w:r>
                            <w:r w:rsidR="00C3711A" w:rsidRPr="00C3711A"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 bzw.</w:t>
                            </w:r>
                            <w:r w:rsidR="00863F13"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 den</w:t>
                            </w:r>
                            <w:r w:rsidR="00C3711A" w:rsidRPr="00C3711A"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 LB?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9F681" id="_x0000_t202" coordsize="21600,21600" o:spt="202" path="m,l,21600r21600,l21600,xe">
                <v:stroke joinstyle="miter"/>
                <v:path gradientshapeok="t" o:connecttype="rect"/>
              </v:shapetype>
              <v:shape id="Textfeld 22" o:spid="_x0000_s1026" type="#_x0000_t202" style="position:absolute;left:0;text-align:left;margin-left:136.75pt;margin-top:54.3pt;width:135.5pt;height: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" filled="f" stroked="f" strokeweight=".5pt">
                <v:textbox>
                  <w:txbxContent>
                    <w:p w14:paraId="484AEFC9" w14:textId="476B2A78" w:rsidR="00C3711A" w:rsidRPr="00C3711A" w:rsidRDefault="00C61F0F" w:rsidP="00C3711A">
                      <w:pPr>
                        <w:spacing w:before="0"/>
                        <w:jc w:val="center"/>
                        <w:rPr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B</w:t>
                      </w:r>
                      <w:r w:rsidR="00C3711A" w:rsidRPr="00C3711A"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etrifft der Sachverhalt </w:t>
                      </w:r>
                      <w:r w:rsidR="00C3711A" w:rsidRPr="00863F13">
                        <w:rPr>
                          <w:b/>
                          <w:bCs/>
                          <w:color w:val="FF0000"/>
                          <w:sz w:val="14"/>
                          <w:szCs w:val="10"/>
                        </w:rPr>
                        <w:t>unmittelbar</w:t>
                      </w:r>
                      <w:r w:rsidR="00C3711A" w:rsidRPr="00C3711A">
                        <w:rPr>
                          <w:b/>
                          <w:bCs/>
                          <w:color w:val="000000" w:themeColor="text1"/>
                          <w:sz w:val="14"/>
                          <w:szCs w:val="10"/>
                        </w:rPr>
                        <w:t xml:space="preserve"> d</w:t>
                      </w:r>
                      <w:r w:rsidR="00863F13">
                        <w:rPr>
                          <w:b/>
                          <w:bCs/>
                          <w:color w:val="000000" w:themeColor="text1"/>
                          <w:sz w:val="14"/>
                          <w:szCs w:val="10"/>
                        </w:rPr>
                        <w:t>ie Rechnungslegung, d</w:t>
                      </w:r>
                      <w:r w:rsidR="00C3711A" w:rsidRPr="00C3711A">
                        <w:rPr>
                          <w:b/>
                          <w:bCs/>
                          <w:color w:val="000000" w:themeColor="text1"/>
                          <w:sz w:val="14"/>
                          <w:szCs w:val="10"/>
                        </w:rPr>
                        <w:t>en Abschluss</w:t>
                      </w: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0"/>
                        </w:rPr>
                        <w:t>,</w:t>
                      </w:r>
                      <w:r w:rsidR="00C3711A" w:rsidRPr="00C3711A"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 bzw.</w:t>
                      </w:r>
                      <w:r w:rsidR="00863F13"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 den</w:t>
                      </w:r>
                      <w:r w:rsidR="00C3711A" w:rsidRPr="00C3711A"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 LB?</w:t>
                      </w:r>
                    </w:p>
                  </w:txbxContent>
                </v:textbox>
              </v:shape>
            </w:pict>
          </mc:Fallback>
        </mc:AlternateContent>
      </w:r>
      <w:r w:rsidR="00B4619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D61FFE5" wp14:editId="2F75F3D5">
                <wp:simplePos x="0" y="0"/>
                <wp:positionH relativeFrom="column">
                  <wp:posOffset>2242184</wp:posOffset>
                </wp:positionH>
                <wp:positionV relativeFrom="paragraph">
                  <wp:posOffset>5133340</wp:posOffset>
                </wp:positionV>
                <wp:extent cx="1476375" cy="412750"/>
                <wp:effectExtent l="0" t="0" r="9525" b="6350"/>
                <wp:wrapNone/>
                <wp:docPr id="44" name="Rechteck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41275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BFABD" w14:textId="4B1A99F4" w:rsidR="00C3711A" w:rsidRPr="00B46193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4"/>
                              </w:rPr>
                            </w:pPr>
                            <w:r w:rsidRPr="00B46193">
                              <w:rPr>
                                <w:b/>
                                <w:bCs/>
                                <w:color w:val="00B0F0"/>
                                <w:sz w:val="18"/>
                                <w:szCs w:val="14"/>
                              </w:rPr>
                              <w:t>Modif</w:t>
                            </w:r>
                            <w:r w:rsidR="00ED6133" w:rsidRPr="00B46193">
                              <w:rPr>
                                <w:b/>
                                <w:bCs/>
                                <w:color w:val="00B0F0"/>
                                <w:sz w:val="18"/>
                                <w:szCs w:val="14"/>
                              </w:rPr>
                              <w:t>i</w:t>
                            </w:r>
                            <w:r w:rsidRPr="00B46193">
                              <w:rPr>
                                <w:b/>
                                <w:bCs/>
                                <w:color w:val="00B0F0"/>
                                <w:sz w:val="18"/>
                                <w:szCs w:val="14"/>
                              </w:rPr>
                              <w:t>zierung</w:t>
                            </w:r>
                            <w:r w:rsidR="00B46193">
                              <w:rPr>
                                <w:b/>
                                <w:bCs/>
                                <w:color w:val="00B0F0"/>
                                <w:sz w:val="18"/>
                                <w:szCs w:val="14"/>
                              </w:rPr>
                              <w:br/>
                            </w:r>
                            <w:r w:rsidRPr="00B46193">
                              <w:rPr>
                                <w:b/>
                                <w:bCs/>
                                <w:color w:val="00B0F0"/>
                                <w:sz w:val="18"/>
                                <w:szCs w:val="14"/>
                              </w:rPr>
                              <w:t>Bestätigungsvermerk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1FFE5" id="Rechteck 44" o:spid="_x0000_s1026" style="position:absolute;left:0;text-align:left;margin-left:176.55pt;margin-top:404.2pt;width:116.25pt;height:3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" fillcolor="#ccecff" stroked="f" strokeweight="2pt">
                <v:textbox inset="0,0,0,0">
                  <w:txbxContent>
                    <w:p w14:paraId="7D3BFABD" w14:textId="4B1A99F4" w:rsidR="00C3711A" w:rsidRPr="00B46193" w:rsidRDefault="00C3711A" w:rsidP="00C3711A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4"/>
                        </w:rPr>
                      </w:pPr>
                      <w:r w:rsidRPr="00B46193">
                        <w:rPr>
                          <w:b/>
                          <w:bCs/>
                          <w:color w:val="00B0F0"/>
                          <w:sz w:val="18"/>
                          <w:szCs w:val="14"/>
                        </w:rPr>
                        <w:t>Modif</w:t>
                      </w:r>
                      <w:r w:rsidR="00ED6133" w:rsidRPr="00B46193">
                        <w:rPr>
                          <w:b/>
                          <w:bCs/>
                          <w:color w:val="00B0F0"/>
                          <w:sz w:val="18"/>
                          <w:szCs w:val="14"/>
                        </w:rPr>
                        <w:t>i</w:t>
                      </w:r>
                      <w:r w:rsidRPr="00B46193">
                        <w:rPr>
                          <w:b/>
                          <w:bCs/>
                          <w:color w:val="00B0F0"/>
                          <w:sz w:val="18"/>
                          <w:szCs w:val="14"/>
                        </w:rPr>
                        <w:t>zierung</w:t>
                      </w:r>
                      <w:r w:rsidR="00B46193">
                        <w:rPr>
                          <w:b/>
                          <w:bCs/>
                          <w:color w:val="00B0F0"/>
                          <w:sz w:val="18"/>
                          <w:szCs w:val="14"/>
                        </w:rPr>
                        <w:br/>
                      </w:r>
                      <w:r w:rsidRPr="00B46193">
                        <w:rPr>
                          <w:b/>
                          <w:bCs/>
                          <w:color w:val="00B0F0"/>
                          <w:sz w:val="18"/>
                          <w:szCs w:val="14"/>
                        </w:rPr>
                        <w:t>Bestätigungsvermerk</w:t>
                      </w:r>
                    </w:p>
                  </w:txbxContent>
                </v:textbox>
              </v:rect>
            </w:pict>
          </mc:Fallback>
        </mc:AlternateContent>
      </w:r>
      <w:r w:rsidR="00627B8A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EC9CF63" wp14:editId="4410459A">
                <wp:simplePos x="0" y="0"/>
                <wp:positionH relativeFrom="column">
                  <wp:posOffset>5382260</wp:posOffset>
                </wp:positionH>
                <wp:positionV relativeFrom="paragraph">
                  <wp:posOffset>4685665</wp:posOffset>
                </wp:positionV>
                <wp:extent cx="781050" cy="85725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FF37C9" w14:textId="1DFF825B" w:rsidR="00627B8A" w:rsidRPr="00C3711A" w:rsidRDefault="00627B8A" w:rsidP="00627B8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IdR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. Immer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br/>
                              <w:t xml:space="preserve">relevant für 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br/>
                              <w:t>Überwachungs-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organe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9CF63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left:0;text-align:left;margin-left:423.8pt;margin-top:368.95pt;width:61.5pt;height:67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" filled="f" stroked="f" strokeweight=".5pt">
                <v:textbox>
                  <w:txbxContent>
                    <w:p w14:paraId="4CFF37C9" w14:textId="1DFF825B" w:rsidR="00627B8A" w:rsidRPr="00C3711A" w:rsidRDefault="00627B8A" w:rsidP="00627B8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IdR</w:t>
                      </w:r>
                      <w:proofErr w:type="spellEnd"/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. Immer</w:t>
                      </w: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br/>
                        <w:t xml:space="preserve">relevant für </w:t>
                      </w: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br/>
                        <w:t>Überwachungs-</w:t>
                      </w: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br/>
                      </w:r>
                      <w:proofErr w:type="spellStart"/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organe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627B8A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BC920B5" wp14:editId="4086136A">
                <wp:simplePos x="0" y="0"/>
                <wp:positionH relativeFrom="column">
                  <wp:posOffset>5255260</wp:posOffset>
                </wp:positionH>
                <wp:positionV relativeFrom="paragraph">
                  <wp:posOffset>3485515</wp:posOffset>
                </wp:positionV>
                <wp:extent cx="266700" cy="3600450"/>
                <wp:effectExtent l="76200" t="0" r="19050" b="57150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3600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8BA1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8" o:spid="_x0000_s1026" type="#_x0000_t32" style="position:absolute;margin-left:413.8pt;margin-top:274.45pt;width:21pt;height:283.5pt;flip:x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" strokecolor="#00b0f0">
                <v:stroke endarrow="block"/>
              </v:shape>
            </w:pict>
          </mc:Fallback>
        </mc:AlternateContent>
      </w:r>
      <w:r w:rsidR="00627B8A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510CB09" wp14:editId="72A3963B">
                <wp:simplePos x="0" y="0"/>
                <wp:positionH relativeFrom="column">
                  <wp:posOffset>-76200</wp:posOffset>
                </wp:positionH>
                <wp:positionV relativeFrom="paragraph">
                  <wp:posOffset>2190115</wp:posOffset>
                </wp:positionV>
                <wp:extent cx="260350" cy="260350"/>
                <wp:effectExtent l="0" t="0" r="25400" b="2540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60350"/>
                        </a:xfrm>
                        <a:prstGeom prst="ellipse">
                          <a:avLst/>
                        </a:prstGeom>
                        <a:solidFill>
                          <a:srgbClr val="CCECFF"/>
                        </a:solidFill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3179C4A" w14:textId="10CA77EC" w:rsidR="00627B8A" w:rsidRPr="00627B8A" w:rsidRDefault="00627B8A" w:rsidP="00627B8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10CB09" id="Ellipse 7" o:spid="_x0000_s1028" style="position:absolute;left:0;text-align:left;margin-left:-6pt;margin-top:172.45pt;width:20.5pt;height:20.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" fillcolor="#ccecff" strokecolor="#1c334e" strokeweight=".25pt">
                <v:textbox inset="0,0,0,0">
                  <w:txbxContent>
                    <w:p w14:paraId="33179C4A" w14:textId="10CA77EC" w:rsidR="00627B8A" w:rsidRPr="00627B8A" w:rsidRDefault="00627B8A" w:rsidP="00627B8A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8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8"/>
                          <w:szCs w:val="1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627B8A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ACD0385" wp14:editId="08C755A4">
                <wp:simplePos x="0" y="0"/>
                <wp:positionH relativeFrom="column">
                  <wp:posOffset>4258310</wp:posOffset>
                </wp:positionH>
                <wp:positionV relativeFrom="paragraph">
                  <wp:posOffset>3060065</wp:posOffset>
                </wp:positionV>
                <wp:extent cx="260350" cy="260350"/>
                <wp:effectExtent l="0" t="0" r="25400" b="25400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60350"/>
                        </a:xfrm>
                        <a:prstGeom prst="ellipse">
                          <a:avLst/>
                        </a:prstGeom>
                        <a:solidFill>
                          <a:srgbClr val="CCECFF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67156A" w14:textId="09800389" w:rsidR="00627B8A" w:rsidRPr="00627B8A" w:rsidRDefault="00627B8A" w:rsidP="00627B8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627B8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4"/>
                              </w:rPr>
                              <w:t>1b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CD0385" id="Ellipse 6" o:spid="_x0000_s1029" style="position:absolute;left:0;text-align:left;margin-left:335.3pt;margin-top:240.95pt;width:20.5pt;height:20.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" fillcolor="#ccecff" strokecolor="#0a121c [484]" strokeweight=".25pt">
                <v:textbox inset="0,0,0,0">
                  <w:txbxContent>
                    <w:p w14:paraId="1767156A" w14:textId="09800389" w:rsidR="00627B8A" w:rsidRPr="00627B8A" w:rsidRDefault="00627B8A" w:rsidP="00627B8A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8"/>
                          <w:szCs w:val="14"/>
                        </w:rPr>
                      </w:pPr>
                      <w:r w:rsidRPr="00627B8A">
                        <w:rPr>
                          <w:b/>
                          <w:bCs/>
                          <w:color w:val="000000" w:themeColor="text1"/>
                          <w:sz w:val="18"/>
                          <w:szCs w:val="14"/>
                        </w:rPr>
                        <w:t>1b</w:t>
                      </w:r>
                    </w:p>
                  </w:txbxContent>
                </v:textbox>
              </v:oval>
            </w:pict>
          </mc:Fallback>
        </mc:AlternateContent>
      </w:r>
      <w:r w:rsidR="00627B8A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DEDFFF1" wp14:editId="622D1FF6">
                <wp:simplePos x="0" y="0"/>
                <wp:positionH relativeFrom="column">
                  <wp:posOffset>2708910</wp:posOffset>
                </wp:positionH>
                <wp:positionV relativeFrom="paragraph">
                  <wp:posOffset>3066415</wp:posOffset>
                </wp:positionV>
                <wp:extent cx="260350" cy="260350"/>
                <wp:effectExtent l="0" t="0" r="25400" b="25400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60350"/>
                        </a:xfrm>
                        <a:prstGeom prst="ellipse">
                          <a:avLst/>
                        </a:prstGeom>
                        <a:solidFill>
                          <a:srgbClr val="CCECFF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B1F33" w14:textId="6DEF7A41" w:rsidR="00627B8A" w:rsidRPr="00627B8A" w:rsidRDefault="00627B8A" w:rsidP="00627B8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627B8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4"/>
                              </w:rPr>
                              <w:t>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EDFFF1" id="Ellipse 4" o:spid="_x0000_s1030" style="position:absolute;left:0;text-align:left;margin-left:213.3pt;margin-top:241.45pt;width:20.5pt;height:20.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" fillcolor="#ccecff" strokecolor="#0a121c [484]" strokeweight=".25pt">
                <v:textbox inset="0,0,0,0">
                  <w:txbxContent>
                    <w:p w14:paraId="693B1F33" w14:textId="6DEF7A41" w:rsidR="00627B8A" w:rsidRPr="00627B8A" w:rsidRDefault="00627B8A" w:rsidP="00627B8A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8"/>
                          <w:szCs w:val="14"/>
                        </w:rPr>
                      </w:pPr>
                      <w:r w:rsidRPr="00627B8A">
                        <w:rPr>
                          <w:b/>
                          <w:bCs/>
                          <w:color w:val="000000" w:themeColor="text1"/>
                          <w:sz w:val="18"/>
                          <w:szCs w:val="14"/>
                        </w:rPr>
                        <w:t>1a</w:t>
                      </w:r>
                    </w:p>
                  </w:txbxContent>
                </v:textbox>
              </v:oval>
            </w:pict>
          </mc:Fallback>
        </mc:AlternateContent>
      </w:r>
      <w:r w:rsidR="00627B8A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7473800" wp14:editId="783000B9">
                <wp:simplePos x="0" y="0"/>
                <wp:positionH relativeFrom="column">
                  <wp:posOffset>4626610</wp:posOffset>
                </wp:positionH>
                <wp:positionV relativeFrom="paragraph">
                  <wp:posOffset>6660515</wp:posOffset>
                </wp:positionV>
                <wp:extent cx="1238250" cy="330200"/>
                <wp:effectExtent l="0" t="0" r="19050" b="69850"/>
                <wp:wrapNone/>
                <wp:docPr id="1" name="Sprechblase: rechteckig mit abgerundeten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30200"/>
                        </a:xfrm>
                        <a:prstGeom prst="wedgeRoundRectCallou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3175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4317B3D" w14:textId="33B62F69" w:rsidR="00627B8A" w:rsidRPr="00ED6133" w:rsidRDefault="00627B8A" w:rsidP="00627B8A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2"/>
                                <w:szCs w:val="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8"/>
                              </w:rPr>
                              <w:t>Informationsfunktion für Überwachungsorgan</w:t>
                            </w:r>
                            <w:r w:rsidRPr="00ED6133">
                              <w:rPr>
                                <w:color w:val="000000" w:themeColor="text1"/>
                                <w:sz w:val="12"/>
                                <w:szCs w:val="8"/>
                              </w:rPr>
                              <w:t xml:space="preserve"> = </w:t>
                            </w:r>
                            <w:r>
                              <w:rPr>
                                <w:color w:val="000000" w:themeColor="text1"/>
                                <w:sz w:val="12"/>
                                <w:szCs w:val="8"/>
                              </w:rPr>
                              <w:t>für PB d</w:t>
                            </w:r>
                            <w:r w:rsidRPr="00ED6133">
                              <w:rPr>
                                <w:color w:val="000000" w:themeColor="text1"/>
                                <w:sz w:val="12"/>
                                <w:szCs w:val="8"/>
                              </w:rPr>
                              <w:t>as entscheidende Kriterium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7380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rechblase: rechteckig mit abgerundeten Ecken 1" o:spid="_x0000_s1031" type="#_x0000_t62" style="position:absolute;left:0;text-align:left;margin-left:364.3pt;margin-top:524.45pt;width:97.5pt;height:2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" adj="6300,24300" fillcolor="#f2f2f2" strokecolor="#00b0f0" strokeweight=".25pt">
                <v:textbox inset="0,0,0,0">
                  <w:txbxContent>
                    <w:p w14:paraId="44317B3D" w14:textId="33B62F69" w:rsidR="00627B8A" w:rsidRPr="00ED6133" w:rsidRDefault="00627B8A" w:rsidP="00627B8A">
                      <w:pPr>
                        <w:spacing w:before="0"/>
                        <w:jc w:val="center"/>
                        <w:rPr>
                          <w:color w:val="000000" w:themeColor="text1"/>
                          <w:sz w:val="12"/>
                          <w:szCs w:val="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2"/>
                          <w:szCs w:val="8"/>
                        </w:rPr>
                        <w:t>Informationsfunktion für Überwachungsorgan</w:t>
                      </w:r>
                      <w:r w:rsidRPr="00ED6133">
                        <w:rPr>
                          <w:color w:val="000000" w:themeColor="text1"/>
                          <w:sz w:val="12"/>
                          <w:szCs w:val="8"/>
                        </w:rPr>
                        <w:t xml:space="preserve"> = </w:t>
                      </w:r>
                      <w:r>
                        <w:rPr>
                          <w:color w:val="000000" w:themeColor="text1"/>
                          <w:sz w:val="12"/>
                          <w:szCs w:val="8"/>
                        </w:rPr>
                        <w:t>für PB d</w:t>
                      </w:r>
                      <w:r w:rsidRPr="00ED6133">
                        <w:rPr>
                          <w:color w:val="000000" w:themeColor="text1"/>
                          <w:sz w:val="12"/>
                          <w:szCs w:val="8"/>
                        </w:rPr>
                        <w:t>as entscheidende Kriterium</w:t>
                      </w:r>
                    </w:p>
                  </w:txbxContent>
                </v:textbox>
              </v:shape>
            </w:pict>
          </mc:Fallback>
        </mc:AlternateContent>
      </w:r>
      <w:r w:rsidR="00627B8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817732E" wp14:editId="6498A9AC">
                <wp:simplePos x="0" y="0"/>
                <wp:positionH relativeFrom="column">
                  <wp:posOffset>4626610</wp:posOffset>
                </wp:positionH>
                <wp:positionV relativeFrom="paragraph">
                  <wp:posOffset>6393815</wp:posOffset>
                </wp:positionV>
                <wp:extent cx="323850" cy="222250"/>
                <wp:effectExtent l="0" t="0" r="0" b="6350"/>
                <wp:wrapNone/>
                <wp:docPr id="63" name="Textfeld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B058B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7732E" id="_x0000_t202" coordsize="21600,21600" o:spt="202" path="m,l,21600r21600,l21600,xe">
                <v:stroke joinstyle="miter"/>
                <v:path gradientshapeok="t" o:connecttype="rect"/>
              </v:shapetype>
              <v:shape id="Textfeld 63" o:spid="_x0000_s1032" type="#_x0000_t202" style="position:absolute;left:0;text-align:left;margin-left:364.3pt;margin-top:503.45pt;width:25.5pt;height:17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" filled="f" stroked="f" strokeweight=".5pt">
                <v:textbox>
                  <w:txbxContent>
                    <w:p w14:paraId="7B4B058B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 w:rsidR="00ED6133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AA1492E" wp14:editId="4FB21E0D">
                <wp:simplePos x="0" y="0"/>
                <wp:positionH relativeFrom="column">
                  <wp:posOffset>2416810</wp:posOffset>
                </wp:positionH>
                <wp:positionV relativeFrom="paragraph">
                  <wp:posOffset>4787265</wp:posOffset>
                </wp:positionV>
                <wp:extent cx="1085850" cy="273050"/>
                <wp:effectExtent l="0" t="0" r="19050" b="50800"/>
                <wp:wrapNone/>
                <wp:docPr id="81" name="Sprechblase: rechteckig mit abgerundeten Ecken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73050"/>
                        </a:xfrm>
                        <a:prstGeom prst="wedgeRoundRectCallou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C77C72" w14:textId="15017E52" w:rsidR="00ED6133" w:rsidRPr="00ED6133" w:rsidRDefault="00ED6133" w:rsidP="00ED6133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2"/>
                                <w:szCs w:val="8"/>
                              </w:rPr>
                            </w:pPr>
                            <w:r w:rsidRPr="00ED6133">
                              <w:rPr>
                                <w:b/>
                                <w:bCs/>
                                <w:color w:val="000000" w:themeColor="text1"/>
                                <w:sz w:val="12"/>
                                <w:szCs w:val="8"/>
                              </w:rPr>
                              <w:t>Wesentlichkeit</w:t>
                            </w:r>
                            <w:r w:rsidRPr="00ED6133">
                              <w:rPr>
                                <w:color w:val="000000" w:themeColor="text1"/>
                                <w:sz w:val="12"/>
                                <w:szCs w:val="8"/>
                              </w:rPr>
                              <w:t xml:space="preserve"> = </w:t>
                            </w:r>
                            <w:r w:rsidR="00627B8A">
                              <w:rPr>
                                <w:color w:val="000000" w:themeColor="text1"/>
                                <w:sz w:val="12"/>
                                <w:szCs w:val="8"/>
                              </w:rPr>
                              <w:t>für BSV</w:t>
                            </w:r>
                            <w:r w:rsidRPr="00ED6133">
                              <w:rPr>
                                <w:color w:val="000000" w:themeColor="text1"/>
                                <w:sz w:val="12"/>
                                <w:szCs w:val="8"/>
                              </w:rPr>
                              <w:t xml:space="preserve"> das entscheidende Kriterium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1492E" id="Sprechblase: rechteckig mit abgerundeten Ecken 81" o:spid="_x0000_s1033" type="#_x0000_t62" style="position:absolute;left:0;text-align:left;margin-left:190.3pt;margin-top:376.95pt;width:85.5pt;height:21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" adj="6300,24300" fillcolor="#f2f2f2 [3052]" strokecolor="#00b0f0" strokeweight=".25pt">
                <v:textbox inset="0,0,0,0">
                  <w:txbxContent>
                    <w:p w14:paraId="30C77C72" w14:textId="15017E52" w:rsidR="00ED6133" w:rsidRPr="00ED6133" w:rsidRDefault="00ED6133" w:rsidP="00ED6133">
                      <w:pPr>
                        <w:spacing w:before="0"/>
                        <w:jc w:val="center"/>
                        <w:rPr>
                          <w:color w:val="000000" w:themeColor="text1"/>
                          <w:sz w:val="12"/>
                          <w:szCs w:val="8"/>
                        </w:rPr>
                      </w:pPr>
                      <w:r w:rsidRPr="00ED6133">
                        <w:rPr>
                          <w:b/>
                          <w:bCs/>
                          <w:color w:val="000000" w:themeColor="text1"/>
                          <w:sz w:val="12"/>
                          <w:szCs w:val="8"/>
                        </w:rPr>
                        <w:t>Wesentlichkeit</w:t>
                      </w:r>
                      <w:r w:rsidRPr="00ED6133">
                        <w:rPr>
                          <w:color w:val="000000" w:themeColor="text1"/>
                          <w:sz w:val="12"/>
                          <w:szCs w:val="8"/>
                        </w:rPr>
                        <w:t xml:space="preserve"> = </w:t>
                      </w:r>
                      <w:r w:rsidR="00627B8A">
                        <w:rPr>
                          <w:color w:val="000000" w:themeColor="text1"/>
                          <w:sz w:val="12"/>
                          <w:szCs w:val="8"/>
                        </w:rPr>
                        <w:t>für BSV</w:t>
                      </w:r>
                      <w:r w:rsidRPr="00ED6133">
                        <w:rPr>
                          <w:color w:val="000000" w:themeColor="text1"/>
                          <w:sz w:val="12"/>
                          <w:szCs w:val="8"/>
                        </w:rPr>
                        <w:t xml:space="preserve"> das entscheidende Kriterium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0D5E5F7" wp14:editId="7F37A825">
                <wp:simplePos x="0" y="0"/>
                <wp:positionH relativeFrom="column">
                  <wp:posOffset>1409700</wp:posOffset>
                </wp:positionH>
                <wp:positionV relativeFrom="paragraph">
                  <wp:posOffset>1529715</wp:posOffset>
                </wp:positionV>
                <wp:extent cx="425450" cy="222250"/>
                <wp:effectExtent l="0" t="0" r="0" b="6350"/>
                <wp:wrapNone/>
                <wp:docPr id="80" name="Textfeld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2CBF5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5E5F7" id="Textfeld 80" o:spid="_x0000_s1034" type="#_x0000_t202" style="position:absolute;left:0;text-align:left;margin-left:111pt;margin-top:120.45pt;width:33.5pt;height:17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" filled="f" stroked="f" strokeweight=".5pt">
                <v:textbox>
                  <w:txbxContent>
                    <w:p w14:paraId="74E2CBF5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nein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EACE182" wp14:editId="011D4D91">
                <wp:simplePos x="0" y="0"/>
                <wp:positionH relativeFrom="column">
                  <wp:posOffset>1356360</wp:posOffset>
                </wp:positionH>
                <wp:positionV relativeFrom="paragraph">
                  <wp:posOffset>1116965</wp:posOffset>
                </wp:positionV>
                <wp:extent cx="946150" cy="1003300"/>
                <wp:effectExtent l="38100" t="0" r="25400" b="63500"/>
                <wp:wrapNone/>
                <wp:docPr id="79" name="Gerade Verbindung mit Pfei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6150" cy="1003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D3323D" id="Gerade Verbindung mit Pfeil 79" o:spid="_x0000_s1026" type="#_x0000_t32" style="position:absolute;margin-left:106.8pt;margin-top:87.95pt;width:74.5pt;height:79pt;flip:x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4E5046D" wp14:editId="5C3573BD">
                <wp:simplePos x="0" y="0"/>
                <wp:positionH relativeFrom="column">
                  <wp:posOffset>3321050</wp:posOffset>
                </wp:positionH>
                <wp:positionV relativeFrom="paragraph">
                  <wp:posOffset>1136015</wp:posOffset>
                </wp:positionV>
                <wp:extent cx="323850" cy="222250"/>
                <wp:effectExtent l="0" t="0" r="0" b="6350"/>
                <wp:wrapNone/>
                <wp:docPr id="78" name="Textfeld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2BD8C0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5046D" id="Textfeld 78" o:spid="_x0000_s1035" type="#_x0000_t202" style="position:absolute;left:0;text-align:left;margin-left:261.5pt;margin-top:89.45pt;width:25.5pt;height:17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" filled="f" stroked="f" strokeweight=".5pt">
                <v:textbox>
                  <w:txbxContent>
                    <w:p w14:paraId="7D2BD8C0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01036AA" wp14:editId="09A5FF1E">
                <wp:simplePos x="0" y="0"/>
                <wp:positionH relativeFrom="column">
                  <wp:posOffset>2969260</wp:posOffset>
                </wp:positionH>
                <wp:positionV relativeFrom="paragraph">
                  <wp:posOffset>1116965</wp:posOffset>
                </wp:positionV>
                <wp:extent cx="533400" cy="400050"/>
                <wp:effectExtent l="0" t="0" r="57150" b="57150"/>
                <wp:wrapNone/>
                <wp:docPr id="77" name="Gerade Verbindung mit Pfeil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400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3571E4" id="Gerade Verbindung mit Pfeil 77" o:spid="_x0000_s1026" type="#_x0000_t32" style="position:absolute;margin-left:233.8pt;margin-top:87.95pt;width:42pt;height:31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AEFFD9A" wp14:editId="4038DE97">
                <wp:simplePos x="0" y="0"/>
                <wp:positionH relativeFrom="column">
                  <wp:posOffset>2082800</wp:posOffset>
                </wp:positionH>
                <wp:positionV relativeFrom="paragraph">
                  <wp:posOffset>6387465</wp:posOffset>
                </wp:positionV>
                <wp:extent cx="323850" cy="222250"/>
                <wp:effectExtent l="0" t="0" r="0" b="6350"/>
                <wp:wrapNone/>
                <wp:docPr id="75" name="Textfeld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E34FF7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FFD9A" id="Textfeld 75" o:spid="_x0000_s1036" type="#_x0000_t202" style="position:absolute;left:0;text-align:left;margin-left:164pt;margin-top:502.95pt;width:25.5pt;height:17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" filled="f" stroked="f" strokeweight=".5pt">
                <v:textbox>
                  <w:txbxContent>
                    <w:p w14:paraId="64E34FF7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0BA8C36" wp14:editId="60C025A3">
                <wp:simplePos x="0" y="0"/>
                <wp:positionH relativeFrom="column">
                  <wp:posOffset>1584960</wp:posOffset>
                </wp:positionH>
                <wp:positionV relativeFrom="paragraph">
                  <wp:posOffset>6317615</wp:posOffset>
                </wp:positionV>
                <wp:extent cx="1492250" cy="717550"/>
                <wp:effectExtent l="0" t="0" r="69850" b="63500"/>
                <wp:wrapNone/>
                <wp:docPr id="76" name="Gerade Verbindung mit Pfeil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2250" cy="717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F9F580" id="Gerade Verbindung mit Pfeil 76" o:spid="_x0000_s1026" type="#_x0000_t32" style="position:absolute;margin-left:124.8pt;margin-top:497.45pt;width:117.5pt;height:56.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" strokecolor="red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1A89AEB" wp14:editId="4670D5CD">
                <wp:simplePos x="0" y="0"/>
                <wp:positionH relativeFrom="column">
                  <wp:posOffset>905510</wp:posOffset>
                </wp:positionH>
                <wp:positionV relativeFrom="paragraph">
                  <wp:posOffset>6647815</wp:posOffset>
                </wp:positionV>
                <wp:extent cx="450850" cy="222250"/>
                <wp:effectExtent l="0" t="0" r="0" b="6350"/>
                <wp:wrapNone/>
                <wp:docPr id="74" name="Textfeld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998A94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89AEB" id="Textfeld 74" o:spid="_x0000_s1037" type="#_x0000_t202" style="position:absolute;left:0;text-align:left;margin-left:71.3pt;margin-top:523.45pt;width:35.5pt;height:17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" filled="f" stroked="f" strokeweight=".5pt">
                <v:textbox>
                  <w:txbxContent>
                    <w:p w14:paraId="5D998A94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nein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14A8B51" wp14:editId="71C6EF6A">
                <wp:simplePos x="0" y="0"/>
                <wp:positionH relativeFrom="column">
                  <wp:posOffset>1375410</wp:posOffset>
                </wp:positionH>
                <wp:positionV relativeFrom="paragraph">
                  <wp:posOffset>6393815</wp:posOffset>
                </wp:positionV>
                <wp:extent cx="0" cy="641350"/>
                <wp:effectExtent l="76200" t="0" r="76200" b="63500"/>
                <wp:wrapNone/>
                <wp:docPr id="72" name="Gerade Verbindung mit Pfei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687C27" id="Gerade Verbindung mit Pfeil 72" o:spid="_x0000_s1026" type="#_x0000_t32" style="position:absolute;margin-left:108.3pt;margin-top:503.45pt;width:0;height:50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B0935D5" wp14:editId="77DB9C75">
                <wp:simplePos x="0" y="0"/>
                <wp:positionH relativeFrom="column">
                  <wp:posOffset>822960</wp:posOffset>
                </wp:positionH>
                <wp:positionV relativeFrom="paragraph">
                  <wp:posOffset>4939665</wp:posOffset>
                </wp:positionV>
                <wp:extent cx="450850" cy="222250"/>
                <wp:effectExtent l="0" t="0" r="0" b="6350"/>
                <wp:wrapNone/>
                <wp:docPr id="71" name="Textfeld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AC9C5" w14:textId="407D4ED4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935D5" id="Textfeld 71" o:spid="_x0000_s1038" type="#_x0000_t202" style="position:absolute;left:0;text-align:left;margin-left:64.8pt;margin-top:388.95pt;width:35.5pt;height:17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" filled="f" stroked="f" strokeweight=".5pt">
                <v:textbox>
                  <w:txbxContent>
                    <w:p w14:paraId="750AC9C5" w14:textId="407D4ED4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nein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8C98295" wp14:editId="3F0E2486">
                <wp:simplePos x="0" y="0"/>
                <wp:positionH relativeFrom="column">
                  <wp:posOffset>1375410</wp:posOffset>
                </wp:positionH>
                <wp:positionV relativeFrom="paragraph">
                  <wp:posOffset>4565015</wp:posOffset>
                </wp:positionV>
                <wp:extent cx="0" cy="1073150"/>
                <wp:effectExtent l="76200" t="0" r="57150" b="50800"/>
                <wp:wrapNone/>
                <wp:docPr id="70" name="Gerade Verbindung mit Pfeil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6920F2" id="Gerade Verbindung mit Pfeil 70" o:spid="_x0000_s1026" type="#_x0000_t32" style="position:absolute;margin-left:108.3pt;margin-top:359.45pt;width:0;height:84.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B25CBCD" wp14:editId="1C9BF170">
                <wp:simplePos x="0" y="0"/>
                <wp:positionH relativeFrom="column">
                  <wp:posOffset>736600</wp:posOffset>
                </wp:positionH>
                <wp:positionV relativeFrom="paragraph">
                  <wp:posOffset>5815965</wp:posOffset>
                </wp:positionV>
                <wp:extent cx="1422400" cy="438150"/>
                <wp:effectExtent l="0" t="0" r="0" b="0"/>
                <wp:wrapNone/>
                <wp:docPr id="69" name="Textfeld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F20ACD" w14:textId="77777777" w:rsidR="00C3711A" w:rsidRPr="00C3711A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14"/>
                                <w:szCs w:val="10"/>
                              </w:rPr>
                            </w:pPr>
                            <w:r w:rsidRPr="00C3711A">
                              <w:rPr>
                                <w:b/>
                                <w:bCs/>
                                <w:color w:val="FF0000"/>
                                <w:sz w:val="14"/>
                                <w:szCs w:val="10"/>
                              </w:rPr>
                              <w:t>Überwachungs-</w:t>
                            </w:r>
                            <w:r w:rsidRPr="00C3711A">
                              <w:rPr>
                                <w:b/>
                                <w:bCs/>
                                <w:color w:val="FF0000"/>
                                <w:sz w:val="14"/>
                                <w:szCs w:val="10"/>
                              </w:rPr>
                              <w:br/>
                              <w:t>relevante Information?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5CBCD" id="Textfeld 69" o:spid="_x0000_s1039" type="#_x0000_t202" style="position:absolute;left:0;text-align:left;margin-left:58pt;margin-top:457.95pt;width:112pt;height:34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" filled="f" stroked="f" strokeweight=".5pt">
                <v:textbox>
                  <w:txbxContent>
                    <w:p w14:paraId="61F20ACD" w14:textId="77777777" w:rsidR="00C3711A" w:rsidRPr="00C3711A" w:rsidRDefault="00C3711A" w:rsidP="00C3711A">
                      <w:pPr>
                        <w:spacing w:before="0"/>
                        <w:jc w:val="center"/>
                        <w:rPr>
                          <w:b/>
                          <w:bCs/>
                          <w:color w:val="FF0000"/>
                          <w:sz w:val="14"/>
                          <w:szCs w:val="10"/>
                        </w:rPr>
                      </w:pPr>
                      <w:r w:rsidRPr="00C3711A">
                        <w:rPr>
                          <w:b/>
                          <w:bCs/>
                          <w:color w:val="FF0000"/>
                          <w:sz w:val="14"/>
                          <w:szCs w:val="10"/>
                        </w:rPr>
                        <w:t>Überwachungs-</w:t>
                      </w:r>
                      <w:r w:rsidRPr="00C3711A">
                        <w:rPr>
                          <w:b/>
                          <w:bCs/>
                          <w:color w:val="FF0000"/>
                          <w:sz w:val="14"/>
                          <w:szCs w:val="10"/>
                        </w:rPr>
                        <w:br/>
                        <w:t>relevante Information?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50998EE" wp14:editId="258A177A">
                <wp:simplePos x="0" y="0"/>
                <wp:positionH relativeFrom="column">
                  <wp:posOffset>285750</wp:posOffset>
                </wp:positionH>
                <wp:positionV relativeFrom="paragraph">
                  <wp:posOffset>5701665</wp:posOffset>
                </wp:positionV>
                <wp:extent cx="2178050" cy="584200"/>
                <wp:effectExtent l="0" t="0" r="12700" b="25400"/>
                <wp:wrapNone/>
                <wp:docPr id="68" name="Raut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584200"/>
                        </a:xfrm>
                        <a:prstGeom prst="diamond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4227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aute 68" o:spid="_x0000_s1026" type="#_x0000_t4" style="position:absolute;margin-left:22.5pt;margin-top:448.95pt;width:171.5pt;height:4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" fillcolor="#d9d9d9" strokecolor="red" strokeweight="2pt"/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0D22376" wp14:editId="3DB3693B">
                <wp:simplePos x="0" y="0"/>
                <wp:positionH relativeFrom="column">
                  <wp:posOffset>3204210</wp:posOffset>
                </wp:positionH>
                <wp:positionV relativeFrom="paragraph">
                  <wp:posOffset>5549265</wp:posOffset>
                </wp:positionV>
                <wp:extent cx="31750" cy="1536700"/>
                <wp:effectExtent l="38100" t="0" r="63500" b="63500"/>
                <wp:wrapNone/>
                <wp:docPr id="66" name="Gerade Verbindung mit Pfeil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0" cy="153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C92518" id="Gerade Verbindung mit Pfeil 66" o:spid="_x0000_s1026" type="#_x0000_t32" style="position:absolute;margin-left:252.3pt;margin-top:436.95pt;width:2.5pt;height:121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" strokecolor="red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1411D8C" wp14:editId="26D8C1F8">
                <wp:simplePos x="0" y="0"/>
                <wp:positionH relativeFrom="column">
                  <wp:posOffset>3439160</wp:posOffset>
                </wp:positionH>
                <wp:positionV relativeFrom="paragraph">
                  <wp:posOffset>6571615</wp:posOffset>
                </wp:positionV>
                <wp:extent cx="450850" cy="222250"/>
                <wp:effectExtent l="0" t="0" r="0" b="6350"/>
                <wp:wrapNone/>
                <wp:docPr id="65" name="Textfeld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B41865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11D8C" id="Textfeld 65" o:spid="_x0000_s1040" type="#_x0000_t202" style="position:absolute;left:0;text-align:left;margin-left:270.8pt;margin-top:517.45pt;width:35.5pt;height:1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" filled="f" stroked="f" strokeweight=".5pt">
                <v:textbox>
                  <w:txbxContent>
                    <w:p w14:paraId="5FB41865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nein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96A398A" wp14:editId="64961026">
                <wp:simplePos x="0" y="0"/>
                <wp:positionH relativeFrom="column">
                  <wp:posOffset>2708910</wp:posOffset>
                </wp:positionH>
                <wp:positionV relativeFrom="paragraph">
                  <wp:posOffset>6241415</wp:posOffset>
                </wp:positionV>
                <wp:extent cx="1409700" cy="793750"/>
                <wp:effectExtent l="38100" t="0" r="19050" b="63500"/>
                <wp:wrapNone/>
                <wp:docPr id="64" name="Gerade Verbindung mit Pfeil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9700" cy="793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29EE0C" id="Gerade Verbindung mit Pfeil 64" o:spid="_x0000_s1026" type="#_x0000_t32" style="position:absolute;margin-left:213.3pt;margin-top:491.45pt;width:111pt;height:62.5pt;flip:x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2CB600" wp14:editId="6BF65F76">
                <wp:simplePos x="0" y="0"/>
                <wp:positionH relativeFrom="column">
                  <wp:posOffset>4544060</wp:posOffset>
                </wp:positionH>
                <wp:positionV relativeFrom="paragraph">
                  <wp:posOffset>6362065</wp:posOffset>
                </wp:positionV>
                <wp:extent cx="0" cy="673100"/>
                <wp:effectExtent l="76200" t="0" r="95250" b="50800"/>
                <wp:wrapNone/>
                <wp:docPr id="62" name="Gerade Verbindung mit Pfei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31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71AC92" id="Gerade Verbindung mit Pfeil 62" o:spid="_x0000_s1026" type="#_x0000_t32" style="position:absolute;margin-left:357.8pt;margin-top:500.95pt;width:0;height:53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" strokecolor="red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5E98C43" wp14:editId="65B93404">
                <wp:simplePos x="0" y="0"/>
                <wp:positionH relativeFrom="column">
                  <wp:posOffset>226060</wp:posOffset>
                </wp:positionH>
                <wp:positionV relativeFrom="paragraph">
                  <wp:posOffset>7085965</wp:posOffset>
                </wp:positionV>
                <wp:extent cx="2616200" cy="279400"/>
                <wp:effectExtent l="0" t="0" r="0" b="6350"/>
                <wp:wrapNone/>
                <wp:docPr id="61" name="Rechteck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0" cy="279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821A20" w14:textId="09466E84" w:rsidR="00C3711A" w:rsidRPr="00C3711A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4"/>
                              </w:rPr>
                            </w:pPr>
                            <w:r w:rsidRPr="00C3711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4"/>
                              </w:rPr>
                              <w:t>Keine Berichterstattung im Prüfungsbericht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E98C43" id="Rechteck 61" o:spid="_x0000_s1041" style="position:absolute;left:0;text-align:left;margin-left:17.8pt;margin-top:557.95pt;width:206pt;height:2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" fillcolor="#d8d8d8 [2732]" stroked="f" strokeweight="2pt">
                <v:textbox>
                  <w:txbxContent>
                    <w:p w14:paraId="2B821A20" w14:textId="09466E84" w:rsidR="00C3711A" w:rsidRPr="00C3711A" w:rsidRDefault="00C3711A" w:rsidP="00C3711A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8"/>
                          <w:szCs w:val="14"/>
                        </w:rPr>
                      </w:pPr>
                      <w:r w:rsidRPr="00C3711A">
                        <w:rPr>
                          <w:b/>
                          <w:bCs/>
                          <w:color w:val="000000" w:themeColor="text1"/>
                          <w:sz w:val="18"/>
                          <w:szCs w:val="14"/>
                        </w:rPr>
                        <w:t>Keine Berichterstattung im Prüfungsbericht</w:t>
                      </w:r>
                    </w:p>
                  </w:txbxContent>
                </v:textbox>
              </v:rect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2AAC5BD" wp14:editId="0D0D6AED">
                <wp:simplePos x="0" y="0"/>
                <wp:positionH relativeFrom="column">
                  <wp:posOffset>2969260</wp:posOffset>
                </wp:positionH>
                <wp:positionV relativeFrom="paragraph">
                  <wp:posOffset>7085965</wp:posOffset>
                </wp:positionV>
                <wp:extent cx="2616200" cy="279400"/>
                <wp:effectExtent l="0" t="0" r="0" b="6350"/>
                <wp:wrapNone/>
                <wp:docPr id="60" name="Rechteck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0" cy="2794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A4D9E" w14:textId="62F69CFB" w:rsidR="00C3711A" w:rsidRPr="00C3711A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4"/>
                              </w:rPr>
                            </w:pPr>
                            <w:r w:rsidRPr="00C3711A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4"/>
                              </w:rPr>
                              <w:t>Berichterstattung im Prüfungsbericht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AC5BD" id="Rechteck 60" o:spid="_x0000_s1042" style="position:absolute;left:0;text-align:left;margin-left:233.8pt;margin-top:557.95pt;width:206pt;height:2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" fillcolor="red" stroked="f" strokeweight="2pt">
                <v:textbox>
                  <w:txbxContent>
                    <w:p w14:paraId="5E7A4D9E" w14:textId="62F69CFB" w:rsidR="00C3711A" w:rsidRPr="00C3711A" w:rsidRDefault="00C3711A" w:rsidP="00C3711A">
                      <w:pPr>
                        <w:spacing w:before="0"/>
                        <w:jc w:val="center"/>
                        <w:rPr>
                          <w:b/>
                          <w:bCs/>
                          <w:color w:val="FFFFFF" w:themeColor="background1"/>
                          <w:sz w:val="18"/>
                          <w:szCs w:val="14"/>
                        </w:rPr>
                      </w:pPr>
                      <w:r w:rsidRPr="00C3711A">
                        <w:rPr>
                          <w:b/>
                          <w:bCs/>
                          <w:color w:val="FFFFFF" w:themeColor="background1"/>
                          <w:sz w:val="18"/>
                          <w:szCs w:val="14"/>
                        </w:rPr>
                        <w:t>Berichterstattung im Prüfungsbericht</w:t>
                      </w:r>
                    </w:p>
                  </w:txbxContent>
                </v:textbox>
              </v:rect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5796B3" wp14:editId="56CBC809">
                <wp:simplePos x="0" y="0"/>
                <wp:positionH relativeFrom="column">
                  <wp:posOffset>4448810</wp:posOffset>
                </wp:positionH>
                <wp:positionV relativeFrom="paragraph">
                  <wp:posOffset>4914265</wp:posOffset>
                </wp:positionV>
                <wp:extent cx="450850" cy="222250"/>
                <wp:effectExtent l="0" t="0" r="0" b="6350"/>
                <wp:wrapNone/>
                <wp:docPr id="58" name="Textfeld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5A75FD" w14:textId="69A46F05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796B3" id="Textfeld 58" o:spid="_x0000_s1043" type="#_x0000_t202" style="position:absolute;left:0;text-align:left;margin-left:350.3pt;margin-top:386.95pt;width:35.5pt;height:17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" filled="f" stroked="f" strokeweight=".5pt">
                <v:textbox>
                  <w:txbxContent>
                    <w:p w14:paraId="5C5A75FD" w14:textId="69A46F05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nein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07281E1" wp14:editId="62C5D51D">
                <wp:simplePos x="0" y="0"/>
                <wp:positionH relativeFrom="column">
                  <wp:posOffset>4410710</wp:posOffset>
                </wp:positionH>
                <wp:positionV relativeFrom="paragraph">
                  <wp:posOffset>4469765</wp:posOffset>
                </wp:positionV>
                <wp:extent cx="76200" cy="1212850"/>
                <wp:effectExtent l="0" t="0" r="76200" b="63500"/>
                <wp:wrapNone/>
                <wp:docPr id="57" name="Gerade Verbindung mit Pfei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212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551A26" id="Gerade Verbindung mit Pfeil 57" o:spid="_x0000_s1026" type="#_x0000_t32" style="position:absolute;margin-left:347.3pt;margin-top:351.95pt;width:6pt;height:95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4888A92" wp14:editId="5A8D9D30">
                <wp:simplePos x="0" y="0"/>
                <wp:positionH relativeFrom="column">
                  <wp:posOffset>3908425</wp:posOffset>
                </wp:positionH>
                <wp:positionV relativeFrom="paragraph">
                  <wp:posOffset>5847715</wp:posOffset>
                </wp:positionV>
                <wp:extent cx="1422400" cy="438150"/>
                <wp:effectExtent l="0" t="0" r="0" b="0"/>
                <wp:wrapNone/>
                <wp:docPr id="56" name="Textfeld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B51AFC" w14:textId="455A3B9E" w:rsidR="00C3711A" w:rsidRPr="00C3711A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14"/>
                                <w:szCs w:val="10"/>
                              </w:rPr>
                            </w:pPr>
                            <w:r w:rsidRPr="00C3711A">
                              <w:rPr>
                                <w:b/>
                                <w:bCs/>
                                <w:color w:val="FF0000"/>
                                <w:sz w:val="14"/>
                                <w:szCs w:val="10"/>
                              </w:rPr>
                              <w:t>Überwachungs-</w:t>
                            </w:r>
                            <w:r w:rsidRPr="00C3711A">
                              <w:rPr>
                                <w:b/>
                                <w:bCs/>
                                <w:color w:val="FF0000"/>
                                <w:sz w:val="14"/>
                                <w:szCs w:val="10"/>
                              </w:rPr>
                              <w:br/>
                              <w:t>relevante Information?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88A92" id="Textfeld 56" o:spid="_x0000_s1044" type="#_x0000_t202" style="position:absolute;left:0;text-align:left;margin-left:307.75pt;margin-top:460.45pt;width:112pt;height:34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" filled="f" stroked="f" strokeweight=".5pt">
                <v:textbox>
                  <w:txbxContent>
                    <w:p w14:paraId="76B51AFC" w14:textId="455A3B9E" w:rsidR="00C3711A" w:rsidRPr="00C3711A" w:rsidRDefault="00C3711A" w:rsidP="00C3711A">
                      <w:pPr>
                        <w:spacing w:before="0"/>
                        <w:jc w:val="center"/>
                        <w:rPr>
                          <w:b/>
                          <w:bCs/>
                          <w:color w:val="FF0000"/>
                          <w:sz w:val="14"/>
                          <w:szCs w:val="10"/>
                        </w:rPr>
                      </w:pPr>
                      <w:r w:rsidRPr="00C3711A">
                        <w:rPr>
                          <w:b/>
                          <w:bCs/>
                          <w:color w:val="FF0000"/>
                          <w:sz w:val="14"/>
                          <w:szCs w:val="10"/>
                        </w:rPr>
                        <w:t>Überwachungs-</w:t>
                      </w:r>
                      <w:r w:rsidRPr="00C3711A">
                        <w:rPr>
                          <w:b/>
                          <w:bCs/>
                          <w:color w:val="FF0000"/>
                          <w:sz w:val="14"/>
                          <w:szCs w:val="10"/>
                        </w:rPr>
                        <w:br/>
                        <w:t>relevante Information?</w:t>
                      </w:r>
                    </w:p>
                  </w:txbxContent>
                </v:textbox>
              </v:shape>
            </w:pict>
          </mc:Fallback>
        </mc:AlternateContent>
      </w:r>
      <w:r w:rsidR="00C3711A" w:rsidRPr="00C3711A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B4D037B" wp14:editId="05D42A9C">
                <wp:simplePos x="0" y="0"/>
                <wp:positionH relativeFrom="column">
                  <wp:posOffset>3457575</wp:posOffset>
                </wp:positionH>
                <wp:positionV relativeFrom="paragraph">
                  <wp:posOffset>5733415</wp:posOffset>
                </wp:positionV>
                <wp:extent cx="2178050" cy="584200"/>
                <wp:effectExtent l="0" t="0" r="12700" b="25400"/>
                <wp:wrapNone/>
                <wp:docPr id="55" name="Raut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584200"/>
                        </a:xfrm>
                        <a:prstGeom prst="diamond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74D0C" id="Raute 55" o:spid="_x0000_s1026" type="#_x0000_t4" style="position:absolute;margin-left:272.25pt;margin-top:451.45pt;width:171.5pt;height:4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" fillcolor="#d9d9d9" strokecolor="red" strokeweight="2pt"/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1187C72" wp14:editId="377352ED">
                <wp:simplePos x="0" y="0"/>
                <wp:positionH relativeFrom="column">
                  <wp:posOffset>1978660</wp:posOffset>
                </wp:positionH>
                <wp:positionV relativeFrom="paragraph">
                  <wp:posOffset>4609465</wp:posOffset>
                </wp:positionV>
                <wp:extent cx="323850" cy="222250"/>
                <wp:effectExtent l="0" t="0" r="0" b="6350"/>
                <wp:wrapNone/>
                <wp:docPr id="54" name="Textfeld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2F0FE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87C72" id="Textfeld 54" o:spid="_x0000_s1045" type="#_x0000_t202" style="position:absolute;left:0;text-align:left;margin-left:155.8pt;margin-top:362.95pt;width:25.5pt;height:17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" filled="f" stroked="f" strokeweight=".5pt">
                <v:textbox>
                  <w:txbxContent>
                    <w:p w14:paraId="3A22F0FE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5EB400" wp14:editId="5E412709">
                <wp:simplePos x="0" y="0"/>
                <wp:positionH relativeFrom="column">
                  <wp:posOffset>1699260</wp:posOffset>
                </wp:positionH>
                <wp:positionV relativeFrom="paragraph">
                  <wp:posOffset>4565015</wp:posOffset>
                </wp:positionV>
                <wp:extent cx="603250" cy="476250"/>
                <wp:effectExtent l="0" t="0" r="82550" b="57150"/>
                <wp:wrapNone/>
                <wp:docPr id="53" name="Gerade Verbindung mit Pfei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250" cy="476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E27700" id="Gerade Verbindung mit Pfeil 53" o:spid="_x0000_s1026" type="#_x0000_t32" style="position:absolute;margin-left:133.8pt;margin-top:359.45pt;width:47.5pt;height:37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17336B9" wp14:editId="0483756A">
                <wp:simplePos x="0" y="0"/>
                <wp:positionH relativeFrom="column">
                  <wp:posOffset>3515360</wp:posOffset>
                </wp:positionH>
                <wp:positionV relativeFrom="paragraph">
                  <wp:posOffset>4565015</wp:posOffset>
                </wp:positionV>
                <wp:extent cx="323850" cy="222250"/>
                <wp:effectExtent l="0" t="0" r="0" b="6350"/>
                <wp:wrapNone/>
                <wp:docPr id="52" name="Textfeld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ED0BA1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336B9" id="Textfeld 52" o:spid="_x0000_s1046" type="#_x0000_t202" style="position:absolute;left:0;text-align:left;margin-left:276.8pt;margin-top:359.45pt;width:25.5pt;height:17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" filled="f" stroked="f" strokeweight=".5pt">
                <v:textbox>
                  <w:txbxContent>
                    <w:p w14:paraId="50ED0BA1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FDBFA1F" wp14:editId="423C21A0">
                <wp:simplePos x="0" y="0"/>
                <wp:positionH relativeFrom="column">
                  <wp:posOffset>1477010</wp:posOffset>
                </wp:positionH>
                <wp:positionV relativeFrom="paragraph">
                  <wp:posOffset>3129915</wp:posOffset>
                </wp:positionV>
                <wp:extent cx="323850" cy="222250"/>
                <wp:effectExtent l="0" t="0" r="0" b="6350"/>
                <wp:wrapNone/>
                <wp:docPr id="51" name="Textfeld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B70A9F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BFA1F" id="Textfeld 51" o:spid="_x0000_s1047" type="#_x0000_t202" style="position:absolute;left:0;text-align:left;margin-left:116.3pt;margin-top:246.45pt;width:25.5pt;height:17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" filled="f" stroked="f" strokeweight=".5pt">
                <v:textbox>
                  <w:txbxContent>
                    <w:p w14:paraId="5EB70A9F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1149691" wp14:editId="17E2C0DB">
                <wp:simplePos x="0" y="0"/>
                <wp:positionH relativeFrom="column">
                  <wp:posOffset>3502660</wp:posOffset>
                </wp:positionH>
                <wp:positionV relativeFrom="paragraph">
                  <wp:posOffset>4438015</wp:posOffset>
                </wp:positionV>
                <wp:extent cx="558800" cy="603250"/>
                <wp:effectExtent l="38100" t="0" r="31750" b="63500"/>
                <wp:wrapNone/>
                <wp:docPr id="50" name="Gerade Verbindung mit Pfei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8800" cy="603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2BD715" id="Gerade Verbindung mit Pfeil 50" o:spid="_x0000_s1026" type="#_x0000_t32" style="position:absolute;margin-left:275.8pt;margin-top:349.45pt;width:44pt;height:47.5pt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DB631AF" wp14:editId="710D6134">
                <wp:simplePos x="0" y="0"/>
                <wp:positionH relativeFrom="column">
                  <wp:posOffset>4486910</wp:posOffset>
                </wp:positionH>
                <wp:positionV relativeFrom="paragraph">
                  <wp:posOffset>3485515</wp:posOffset>
                </wp:positionV>
                <wp:extent cx="336550" cy="400050"/>
                <wp:effectExtent l="38100" t="0" r="25400" b="57150"/>
                <wp:wrapNone/>
                <wp:docPr id="49" name="Gerade Verbindung mit Pfei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550" cy="400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2D4BB8" id="Gerade Verbindung mit Pfeil 49" o:spid="_x0000_s1026" type="#_x0000_t32" style="position:absolute;margin-left:353.3pt;margin-top:274.45pt;width:26.5pt;height:31.5pt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4B3E1D" wp14:editId="29570B51">
                <wp:simplePos x="0" y="0"/>
                <wp:positionH relativeFrom="column">
                  <wp:posOffset>3610610</wp:posOffset>
                </wp:positionH>
                <wp:positionV relativeFrom="paragraph">
                  <wp:posOffset>3485515</wp:posOffset>
                </wp:positionV>
                <wp:extent cx="336550" cy="400050"/>
                <wp:effectExtent l="0" t="0" r="63500" b="57150"/>
                <wp:wrapNone/>
                <wp:docPr id="48" name="Gerade Verbindung mit Pfei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400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407624" id="Gerade Verbindung mit Pfeil 48" o:spid="_x0000_s1026" type="#_x0000_t32" style="position:absolute;margin-left:284.3pt;margin-top:274.45pt;width:26.5pt;height:31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BED4ED9" wp14:editId="0B59ECFC">
                <wp:simplePos x="0" y="0"/>
                <wp:positionH relativeFrom="column">
                  <wp:posOffset>1375410</wp:posOffset>
                </wp:positionH>
                <wp:positionV relativeFrom="paragraph">
                  <wp:posOffset>2564765</wp:posOffset>
                </wp:positionV>
                <wp:extent cx="0" cy="1270000"/>
                <wp:effectExtent l="76200" t="0" r="95250" b="63500"/>
                <wp:wrapNone/>
                <wp:docPr id="47" name="Gerade Verbindung mit Pfei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0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4C5682" id="Gerade Verbindung mit Pfeil 47" o:spid="_x0000_s1026" type="#_x0000_t32" style="position:absolute;margin-left:108.3pt;margin-top:201.95pt;width:0;height:100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E99C1B1" wp14:editId="13E528C3">
                <wp:simplePos x="0" y="0"/>
                <wp:positionH relativeFrom="column">
                  <wp:posOffset>330200</wp:posOffset>
                </wp:positionH>
                <wp:positionV relativeFrom="paragraph">
                  <wp:posOffset>3885565</wp:posOffset>
                </wp:positionV>
                <wp:extent cx="2178050" cy="584200"/>
                <wp:effectExtent l="0" t="0" r="0" b="6350"/>
                <wp:wrapNone/>
                <wp:docPr id="45" name="Raut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584200"/>
                        </a:xfrm>
                        <a:prstGeom prst="diamond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158FA" id="Raute 45" o:spid="_x0000_s1026" type="#_x0000_t4" style="position:absolute;margin-left:26pt;margin-top:305.95pt;width:171.5pt;height:4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" fillcolor="#d9d9d9" stroked="f" strokeweight="2pt"/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1DA806" wp14:editId="59597091">
                <wp:simplePos x="0" y="0"/>
                <wp:positionH relativeFrom="column">
                  <wp:posOffset>781050</wp:posOffset>
                </wp:positionH>
                <wp:positionV relativeFrom="paragraph">
                  <wp:posOffset>3999865</wp:posOffset>
                </wp:positionV>
                <wp:extent cx="1422400" cy="438150"/>
                <wp:effectExtent l="0" t="0" r="0" b="0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83EBD0" w14:textId="7457D36D" w:rsidR="00C3711A" w:rsidRPr="00C3711A" w:rsidRDefault="00C3711A" w:rsidP="00C3711A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(mittelbare) wesentliche </w:t>
                            </w:r>
                            <w:r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  <w:br/>
                              <w:t xml:space="preserve">Folgewirkungen 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auf Ab-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schluss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 bzw. LB?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DA806" id="Textfeld 46" o:spid="_x0000_s1048" type="#_x0000_t202" style="position:absolute;left:0;text-align:left;margin-left:61.5pt;margin-top:314.95pt;width:112pt;height:34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" filled="f" stroked="f" strokeweight=".5pt">
                <v:textbox>
                  <w:txbxContent>
                    <w:p w14:paraId="4183EBD0" w14:textId="7457D36D" w:rsidR="00C3711A" w:rsidRPr="00C3711A" w:rsidRDefault="00C3711A" w:rsidP="00C3711A">
                      <w:pPr>
                        <w:spacing w:before="0"/>
                        <w:jc w:val="center"/>
                        <w:rPr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  <w:t xml:space="preserve">(mittelbare) wesentliche </w:t>
                      </w:r>
                      <w:r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  <w:br/>
                        <w:t xml:space="preserve">Folgewirkungen </w:t>
                      </w: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auf Ab- </w:t>
                      </w:r>
                      <w:proofErr w:type="spellStart"/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schluss</w:t>
                      </w:r>
                      <w:proofErr w:type="spellEnd"/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 bzw. LB?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FF42AE8" wp14:editId="57405F90">
                <wp:simplePos x="0" y="0"/>
                <wp:positionH relativeFrom="column">
                  <wp:posOffset>3206750</wp:posOffset>
                </wp:positionH>
                <wp:positionV relativeFrom="paragraph">
                  <wp:posOffset>3834765</wp:posOffset>
                </wp:positionV>
                <wp:extent cx="2178050" cy="584200"/>
                <wp:effectExtent l="0" t="0" r="0" b="6350"/>
                <wp:wrapNone/>
                <wp:docPr id="42" name="Rau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584200"/>
                        </a:xfrm>
                        <a:prstGeom prst="diamond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5C136" id="Raute 42" o:spid="_x0000_s1026" type="#_x0000_t4" style="position:absolute;margin-left:252.5pt;margin-top:301.95pt;width:171.5pt;height:4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" fillcolor="#d9d9d9" stroked="f" strokeweight="2pt"/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45E070" wp14:editId="5B9EFEF0">
                <wp:simplePos x="0" y="0"/>
                <wp:positionH relativeFrom="column">
                  <wp:posOffset>3657600</wp:posOffset>
                </wp:positionH>
                <wp:positionV relativeFrom="paragraph">
                  <wp:posOffset>3949065</wp:posOffset>
                </wp:positionV>
                <wp:extent cx="1422400" cy="438150"/>
                <wp:effectExtent l="0" t="0" r="0" b="0"/>
                <wp:wrapNone/>
                <wp:docPr id="43" name="Textfeld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D2E946" w14:textId="7243BF32" w:rsidR="00C3711A" w:rsidRPr="00C3711A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Falsche Darstellung 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br/>
                            </w:r>
                            <w:r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  <w:t>wesentlich?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5E070" id="Textfeld 43" o:spid="_x0000_s1049" type="#_x0000_t202" style="position:absolute;left:0;text-align:left;margin-left:4in;margin-top:310.95pt;width:112pt;height:34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" filled="f" stroked="f" strokeweight=".5pt">
                <v:textbox>
                  <w:txbxContent>
                    <w:p w14:paraId="3BD2E946" w14:textId="7243BF32" w:rsidR="00C3711A" w:rsidRPr="00C3711A" w:rsidRDefault="00C3711A" w:rsidP="00C3711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Falsche Darstellung </w:t>
                      </w: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br/>
                      </w:r>
                      <w:r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  <w:t>wesentlich?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E256B8" wp14:editId="7DA71F0A">
                <wp:simplePos x="0" y="0"/>
                <wp:positionH relativeFrom="column">
                  <wp:posOffset>4544060</wp:posOffset>
                </wp:positionH>
                <wp:positionV relativeFrom="paragraph">
                  <wp:posOffset>2837815</wp:posOffset>
                </wp:positionV>
                <wp:extent cx="406400" cy="222250"/>
                <wp:effectExtent l="0" t="0" r="0" b="635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40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857F02" w14:textId="7CC4273C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256B8" id="Textfeld 41" o:spid="_x0000_s1050" type="#_x0000_t202" style="position:absolute;left:0;text-align:left;margin-left:357.8pt;margin-top:223.45pt;width:32pt;height:1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" filled="f" stroked="f" strokeweight=".5pt">
                <v:textbox>
                  <w:txbxContent>
                    <w:p w14:paraId="36857F02" w14:textId="7CC4273C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nein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1B0682" wp14:editId="0F5ECB61">
                <wp:simplePos x="0" y="0"/>
                <wp:positionH relativeFrom="column">
                  <wp:posOffset>3556000</wp:posOffset>
                </wp:positionH>
                <wp:positionV relativeFrom="paragraph">
                  <wp:posOffset>2844165</wp:posOffset>
                </wp:positionV>
                <wp:extent cx="323850" cy="222250"/>
                <wp:effectExtent l="0" t="0" r="0" b="6350"/>
                <wp:wrapNone/>
                <wp:docPr id="40" name="Textfeld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39D439" w14:textId="77777777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B0682" id="Textfeld 40" o:spid="_x0000_s1051" type="#_x0000_t202" style="position:absolute;left:0;text-align:left;margin-left:280pt;margin-top:223.95pt;width:25.5pt;height:1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" filled="f" stroked="f" strokeweight=".5pt">
                <v:textbox>
                  <w:txbxContent>
                    <w:p w14:paraId="4C39D439" w14:textId="77777777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880BD5" wp14:editId="42AD0EBF">
                <wp:simplePos x="0" y="0"/>
                <wp:positionH relativeFrom="column">
                  <wp:posOffset>3578860</wp:posOffset>
                </wp:positionH>
                <wp:positionV relativeFrom="paragraph">
                  <wp:posOffset>2844165</wp:posOffset>
                </wp:positionV>
                <wp:extent cx="558800" cy="330200"/>
                <wp:effectExtent l="38100" t="0" r="31750" b="50800"/>
                <wp:wrapNone/>
                <wp:docPr id="39" name="Gerade Verbindung mit Pfei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8800" cy="330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1F340" id="Gerade Verbindung mit Pfeil 39" o:spid="_x0000_s1026" type="#_x0000_t32" style="position:absolute;margin-left:281.8pt;margin-top:223.95pt;width:44pt;height:26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76B784" wp14:editId="041B8C4F">
                <wp:simplePos x="0" y="0"/>
                <wp:positionH relativeFrom="column">
                  <wp:posOffset>4258310</wp:posOffset>
                </wp:positionH>
                <wp:positionV relativeFrom="paragraph">
                  <wp:posOffset>2844165</wp:posOffset>
                </wp:positionV>
                <wp:extent cx="469900" cy="330200"/>
                <wp:effectExtent l="0" t="0" r="63500" b="50800"/>
                <wp:wrapNone/>
                <wp:docPr id="38" name="Gerade Verbindung mit Pfei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900" cy="330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58C562" id="Gerade Verbindung mit Pfeil 38" o:spid="_x0000_s1026" type="#_x0000_t32" style="position:absolute;margin-left:335.3pt;margin-top:223.95pt;width:37pt;height:2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88C6D9" wp14:editId="2FE25ACA">
                <wp:simplePos x="0" y="0"/>
                <wp:positionH relativeFrom="column">
                  <wp:posOffset>2886710</wp:posOffset>
                </wp:positionH>
                <wp:positionV relativeFrom="paragraph">
                  <wp:posOffset>3174365</wp:posOffset>
                </wp:positionV>
                <wp:extent cx="1333500" cy="273050"/>
                <wp:effectExtent l="0" t="0" r="0" b="0"/>
                <wp:wrapNone/>
                <wp:docPr id="35" name="Rechtec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2730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C1EA6D" w14:textId="1FBFB5C0" w:rsidR="00C3711A" w:rsidRPr="00B46193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16"/>
                              </w:rPr>
                            </w:pPr>
                            <w:r w:rsidRPr="00B4619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16"/>
                              </w:rPr>
                              <w:t>Irrtum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88C6D9" id="Rechteck 35" o:spid="_x0000_s1052" style="position:absolute;left:0;text-align:left;margin-left:227.3pt;margin-top:249.95pt;width:105pt;height:2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" fillcolor="#00b0f0" stroked="f" strokeweight="2pt">
                <v:textbox inset="0,0,0,0">
                  <w:txbxContent>
                    <w:p w14:paraId="72C1EA6D" w14:textId="1FBFB5C0" w:rsidR="00C3711A" w:rsidRPr="00B46193" w:rsidRDefault="00C3711A" w:rsidP="00C3711A">
                      <w:pPr>
                        <w:spacing w:before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16"/>
                        </w:rPr>
                      </w:pPr>
                      <w:r w:rsidRPr="00B46193">
                        <w:rPr>
                          <w:b/>
                          <w:bCs/>
                          <w:color w:val="FFFFFF" w:themeColor="background1"/>
                          <w:sz w:val="20"/>
                          <w:szCs w:val="16"/>
                        </w:rPr>
                        <w:t>Irrtum</w:t>
                      </w:r>
                    </w:p>
                  </w:txbxContent>
                </v:textbox>
              </v:rect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49C83F" wp14:editId="19C1B1AE">
                <wp:simplePos x="0" y="0"/>
                <wp:positionH relativeFrom="column">
                  <wp:posOffset>4448810</wp:posOffset>
                </wp:positionH>
                <wp:positionV relativeFrom="paragraph">
                  <wp:posOffset>3174365</wp:posOffset>
                </wp:positionV>
                <wp:extent cx="1333500" cy="273050"/>
                <wp:effectExtent l="0" t="0" r="0" b="0"/>
                <wp:wrapNone/>
                <wp:docPr id="26" name="Rechtec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2730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9195C4" w14:textId="793DEFE1" w:rsidR="00C3711A" w:rsidRPr="00B46193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16"/>
                              </w:rPr>
                            </w:pPr>
                            <w:r w:rsidRPr="00B4619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16"/>
                              </w:rPr>
                              <w:t>Dolose Handlung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9C83F" id="Rechteck 26" o:spid="_x0000_s1053" style="position:absolute;left:0;text-align:left;margin-left:350.3pt;margin-top:249.95pt;width:105pt;height:2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" fillcolor="#00b0f0" stroked="f" strokeweight="2pt">
                <v:textbox inset="0,0,0,0">
                  <w:txbxContent>
                    <w:p w14:paraId="3F9195C4" w14:textId="793DEFE1" w:rsidR="00C3711A" w:rsidRPr="00B46193" w:rsidRDefault="00C3711A" w:rsidP="00C3711A">
                      <w:pPr>
                        <w:spacing w:before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16"/>
                        </w:rPr>
                      </w:pPr>
                      <w:r w:rsidRPr="00B46193">
                        <w:rPr>
                          <w:b/>
                          <w:bCs/>
                          <w:color w:val="FFFFFF" w:themeColor="background1"/>
                          <w:sz w:val="20"/>
                          <w:szCs w:val="16"/>
                        </w:rPr>
                        <w:t>Dolose Handlung</w:t>
                      </w:r>
                    </w:p>
                  </w:txbxContent>
                </v:textbox>
              </v:rect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5E25C0" wp14:editId="36CA1FD3">
                <wp:simplePos x="0" y="0"/>
                <wp:positionH relativeFrom="column">
                  <wp:posOffset>2543810</wp:posOffset>
                </wp:positionH>
                <wp:positionV relativeFrom="paragraph">
                  <wp:posOffset>2120265</wp:posOffset>
                </wp:positionV>
                <wp:extent cx="425450" cy="222250"/>
                <wp:effectExtent l="0" t="0" r="0" b="6350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465787" w14:textId="622BC26A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nein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E25C0" id="Textfeld 33" o:spid="_x0000_s1054" type="#_x0000_t202" style="position:absolute;left:0;text-align:left;margin-left:200.3pt;margin-top:166.95pt;width:33.5pt;height:1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" filled="f" stroked="f" strokeweight=".5pt">
                <v:textbox>
                  <w:txbxContent>
                    <w:p w14:paraId="29465787" w14:textId="622BC26A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nein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E4A897" wp14:editId="5E1A04F8">
                <wp:simplePos x="0" y="0"/>
                <wp:positionH relativeFrom="column">
                  <wp:posOffset>2226310</wp:posOffset>
                </wp:positionH>
                <wp:positionV relativeFrom="paragraph">
                  <wp:posOffset>1967865</wp:posOffset>
                </wp:positionV>
                <wp:extent cx="1892300" cy="406400"/>
                <wp:effectExtent l="38100" t="0" r="12700" b="88900"/>
                <wp:wrapNone/>
                <wp:docPr id="34" name="Verbinder: gewinkel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92300" cy="406400"/>
                        </a:xfrm>
                        <a:prstGeom prst="bentConnector3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E5E1E1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Verbinder: gewinkelt 34" o:spid="_x0000_s1026" type="#_x0000_t34" style="position:absolute;margin-left:175.3pt;margin-top:154.95pt;width:149pt;height:32p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407370" wp14:editId="73E5F459">
                <wp:simplePos x="0" y="0"/>
                <wp:positionH relativeFrom="column">
                  <wp:posOffset>4220210</wp:posOffset>
                </wp:positionH>
                <wp:positionV relativeFrom="paragraph">
                  <wp:posOffset>1967865</wp:posOffset>
                </wp:positionV>
                <wp:extent cx="323850" cy="222250"/>
                <wp:effectExtent l="0" t="0" r="0" b="6350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22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D7172D" w14:textId="17F973CB" w:rsidR="00C3711A" w:rsidRPr="00C3711A" w:rsidRDefault="00C3711A" w:rsidP="00C3711A">
                            <w:pPr>
                              <w:spacing w:before="0"/>
                              <w:jc w:val="left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>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07370" id="Textfeld 32" o:spid="_x0000_s1055" type="#_x0000_t202" style="position:absolute;left:0;text-align:left;margin-left:332.3pt;margin-top:154.95pt;width:25.5pt;height:1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" filled="f" stroked="f" strokeweight=".5pt">
                <v:textbox>
                  <w:txbxContent>
                    <w:p w14:paraId="1AD7172D" w14:textId="17F973CB" w:rsidR="00C3711A" w:rsidRPr="00C3711A" w:rsidRDefault="00C3711A" w:rsidP="00C3711A">
                      <w:pPr>
                        <w:spacing w:before="0"/>
                        <w:jc w:val="left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>ja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706D08" wp14:editId="57DBDEE3">
                <wp:simplePos x="0" y="0"/>
                <wp:positionH relativeFrom="column">
                  <wp:posOffset>4156710</wp:posOffset>
                </wp:positionH>
                <wp:positionV relativeFrom="paragraph">
                  <wp:posOffset>1967865</wp:posOffset>
                </wp:positionV>
                <wp:extent cx="0" cy="285750"/>
                <wp:effectExtent l="76200" t="0" r="57150" b="57150"/>
                <wp:wrapNone/>
                <wp:docPr id="30" name="Gerade Verbindung mit Pfei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17DA97" id="Gerade Verbindung mit Pfeil 30" o:spid="_x0000_s1026" type="#_x0000_t32" style="position:absolute;margin-left:327.3pt;margin-top:154.95pt;width:0;height:22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" strokecolor="#00b0f0">
                <v:stroke endarrow="block"/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1546BF" wp14:editId="1F47BD10">
                <wp:simplePos x="0" y="0"/>
                <wp:positionH relativeFrom="column">
                  <wp:posOffset>3530600</wp:posOffset>
                </wp:positionH>
                <wp:positionV relativeFrom="paragraph">
                  <wp:posOffset>2374265</wp:posOffset>
                </wp:positionV>
                <wp:extent cx="1422400" cy="438150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FDF71C" w14:textId="30108FFB" w:rsidR="00C3711A" w:rsidRPr="00C3711A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Erfolgte die falsche Darstellung </w:t>
                            </w:r>
                            <w:r>
                              <w:rPr>
                                <w:b/>
                                <w:color w:val="000000" w:themeColor="text1"/>
                                <w:sz w:val="14"/>
                                <w:szCs w:val="10"/>
                              </w:rPr>
                              <w:t>unbeabsichtigt?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546BF" id="Textfeld 28" o:spid="_x0000_s1056" type="#_x0000_t202" style="position:absolute;left:0;text-align:left;margin-left:278pt;margin-top:186.95pt;width:112pt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" filled="f" stroked="f" strokeweight=".5pt">
                <v:textbox>
                  <w:txbxContent>
                    <w:p w14:paraId="0BFDF71C" w14:textId="30108FFB" w:rsidR="00C3711A" w:rsidRPr="00C3711A" w:rsidRDefault="00C3711A" w:rsidP="00C3711A">
                      <w:pPr>
                        <w:spacing w:before="0"/>
                        <w:jc w:val="center"/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Erfolgte die falsche Darstellung </w:t>
                      </w:r>
                      <w:r>
                        <w:rPr>
                          <w:b/>
                          <w:color w:val="000000" w:themeColor="text1"/>
                          <w:sz w:val="14"/>
                          <w:szCs w:val="10"/>
                        </w:rPr>
                        <w:t>unbeabsichtigt?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78ECEF" wp14:editId="1E2CC1FE">
                <wp:simplePos x="0" y="0"/>
                <wp:positionH relativeFrom="column">
                  <wp:posOffset>3079750</wp:posOffset>
                </wp:positionH>
                <wp:positionV relativeFrom="paragraph">
                  <wp:posOffset>2259965</wp:posOffset>
                </wp:positionV>
                <wp:extent cx="2178050" cy="584200"/>
                <wp:effectExtent l="0" t="0" r="0" b="6350"/>
                <wp:wrapNone/>
                <wp:docPr id="27" name="Rau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584200"/>
                        </a:xfrm>
                        <a:prstGeom prst="diamond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BB432" id="Raute 27" o:spid="_x0000_s1026" type="#_x0000_t4" style="position:absolute;margin-left:242.5pt;margin-top:177.95pt;width:171.5pt;height:4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" fillcolor="#d9d9d9" stroked="f" strokeweight="2pt"/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197060" wp14:editId="361AE313">
                <wp:simplePos x="0" y="0"/>
                <wp:positionH relativeFrom="column">
                  <wp:posOffset>54610</wp:posOffset>
                </wp:positionH>
                <wp:positionV relativeFrom="paragraph">
                  <wp:posOffset>2247265</wp:posOffset>
                </wp:positionV>
                <wp:extent cx="2171700" cy="273050"/>
                <wp:effectExtent l="0" t="0" r="0" b="0"/>
                <wp:wrapNone/>
                <wp:docPr id="20" name="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730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BAC8CA" w14:textId="5E127D45" w:rsidR="00C3711A" w:rsidRPr="00B46193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16"/>
                              </w:rPr>
                            </w:pPr>
                            <w:r w:rsidRPr="00B4619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16"/>
                              </w:rPr>
                              <w:t>Sonstiger Verstoß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97060" id="Rechteck 20" o:spid="_x0000_s1057" style="position:absolute;left:0;text-align:left;margin-left:4.3pt;margin-top:176.95pt;width:171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" fillcolor="#00b0f0" stroked="f" strokeweight="2pt">
                <v:textbox inset="0,0,0,0">
                  <w:txbxContent>
                    <w:p w14:paraId="39BAC8CA" w14:textId="5E127D45" w:rsidR="00C3711A" w:rsidRPr="00B46193" w:rsidRDefault="00C3711A" w:rsidP="00C3711A">
                      <w:pPr>
                        <w:spacing w:before="0"/>
                        <w:jc w:val="center"/>
                        <w:rPr>
                          <w:b/>
                          <w:bCs/>
                          <w:color w:val="FFFFFF" w:themeColor="background1"/>
                          <w:sz w:val="20"/>
                          <w:szCs w:val="16"/>
                        </w:rPr>
                      </w:pPr>
                      <w:r w:rsidRPr="00B46193">
                        <w:rPr>
                          <w:b/>
                          <w:bCs/>
                          <w:color w:val="FFFFFF" w:themeColor="background1"/>
                          <w:sz w:val="20"/>
                          <w:szCs w:val="16"/>
                        </w:rPr>
                        <w:t>Sonstiger Verstoß</w:t>
                      </w:r>
                    </w:p>
                  </w:txbxContent>
                </v:textbox>
              </v:rect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365AC0" wp14:editId="4AD2DC2C">
                <wp:simplePos x="0" y="0"/>
                <wp:positionH relativeFrom="column">
                  <wp:posOffset>3479800</wp:posOffset>
                </wp:positionH>
                <wp:positionV relativeFrom="paragraph">
                  <wp:posOffset>1580515</wp:posOffset>
                </wp:positionV>
                <wp:extent cx="1422400" cy="438150"/>
                <wp:effectExtent l="0" t="0" r="0" b="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07ACF5" w14:textId="7C20BE86" w:rsidR="00C3711A" w:rsidRPr="00C3711A" w:rsidRDefault="00C3711A" w:rsidP="00C3711A">
                            <w:pPr>
                              <w:spacing w:before="0"/>
                              <w:jc w:val="center"/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Liegt eine </w:t>
                            </w:r>
                            <w:r w:rsidRPr="00C3711A"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0"/>
                              </w:rPr>
                              <w:t>falsche Darstellung</w:t>
                            </w:r>
                            <w:r>
                              <w:rPr>
                                <w:color w:val="000000" w:themeColor="text1"/>
                                <w:sz w:val="14"/>
                                <w:szCs w:val="10"/>
                              </w:rPr>
                              <w:t xml:space="preserve"> vor?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65AC0" id="Textfeld 25" o:spid="_x0000_s1053" type="#_x0000_t202" style="position:absolute;left:0;text-align:left;margin-left:274pt;margin-top:124.45pt;width:112pt;height:3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" filled="f" stroked="f" strokeweight=".5pt">
                <v:textbox>
                  <w:txbxContent>
                    <w:p w14:paraId="6607ACF5" w14:textId="7C20BE86" w:rsidR="00C3711A" w:rsidRPr="00C3711A" w:rsidRDefault="00C3711A" w:rsidP="00C3711A">
                      <w:pPr>
                        <w:spacing w:before="0"/>
                        <w:jc w:val="center"/>
                        <w:rPr>
                          <w:color w:val="000000" w:themeColor="text1"/>
                          <w:sz w:val="14"/>
                          <w:szCs w:val="10"/>
                        </w:rPr>
                      </w:pP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Liegt eine </w:t>
                      </w:r>
                      <w:r w:rsidRPr="00C3711A">
                        <w:rPr>
                          <w:b/>
                          <w:bCs/>
                          <w:color w:val="000000" w:themeColor="text1"/>
                          <w:sz w:val="14"/>
                          <w:szCs w:val="10"/>
                        </w:rPr>
                        <w:t>falsche Darstellung</w:t>
                      </w:r>
                      <w:r>
                        <w:rPr>
                          <w:color w:val="000000" w:themeColor="text1"/>
                          <w:sz w:val="14"/>
                          <w:szCs w:val="10"/>
                        </w:rPr>
                        <w:t xml:space="preserve"> vor?</w:t>
                      </w:r>
                    </w:p>
                  </w:txbxContent>
                </v:textbox>
              </v:shape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0BA40C" wp14:editId="70D21D2E">
                <wp:simplePos x="0" y="0"/>
                <wp:positionH relativeFrom="column">
                  <wp:posOffset>3028950</wp:posOffset>
                </wp:positionH>
                <wp:positionV relativeFrom="paragraph">
                  <wp:posOffset>1383665</wp:posOffset>
                </wp:positionV>
                <wp:extent cx="2178050" cy="584200"/>
                <wp:effectExtent l="0" t="0" r="0" b="6350"/>
                <wp:wrapNone/>
                <wp:docPr id="24" name="Rau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050" cy="584200"/>
                        </a:xfrm>
                        <a:prstGeom prst="diamond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4D165" id="Raute 24" o:spid="_x0000_s1026" type="#_x0000_t4" style="position:absolute;margin-left:238.5pt;margin-top:108.95pt;width:171.5pt;height:4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" fillcolor="#d9d9d9" stroked="f" strokeweight="2pt"/>
            </w:pict>
          </mc:Fallback>
        </mc:AlternateContent>
      </w:r>
      <w:r w:rsidR="00C3711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FD1EF" wp14:editId="2BD9A738">
                <wp:simplePos x="0" y="0"/>
                <wp:positionH relativeFrom="column">
                  <wp:posOffset>16510</wp:posOffset>
                </wp:positionH>
                <wp:positionV relativeFrom="paragraph">
                  <wp:posOffset>139065</wp:posOffset>
                </wp:positionV>
                <wp:extent cx="5727700" cy="273050"/>
                <wp:effectExtent l="0" t="0" r="6350" b="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700" cy="2730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2D61C0" w14:textId="1AE0275F" w:rsidR="00C3711A" w:rsidRPr="00ED6133" w:rsidRDefault="00C3711A" w:rsidP="00C3711A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sz w:val="18"/>
                                <w:szCs w:val="14"/>
                              </w:rPr>
                            </w:pPr>
                            <w:r w:rsidRPr="00ED6133">
                              <w:rPr>
                                <w:b/>
                                <w:bCs/>
                                <w:sz w:val="18"/>
                                <w:szCs w:val="14"/>
                              </w:rPr>
                              <w:t xml:space="preserve">Feststellung eines </w:t>
                            </w:r>
                            <w:r w:rsidRPr="00627B8A">
                              <w:rPr>
                                <w:b/>
                                <w:bCs/>
                                <w:sz w:val="18"/>
                                <w:szCs w:val="14"/>
                                <w:highlight w:val="red"/>
                              </w:rPr>
                              <w:t>nicht korrigierten</w:t>
                            </w:r>
                            <w:r w:rsidRPr="00ED6133">
                              <w:rPr>
                                <w:b/>
                                <w:bCs/>
                                <w:sz w:val="18"/>
                                <w:szCs w:val="14"/>
                              </w:rPr>
                              <w:t xml:space="preserve"> Sachverhalts/Gesetzesverstoß im Rahmen der Abschlussprüfung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FD1EF" id="Rechteck 5" o:spid="_x0000_s1060" style="position:absolute;left:0;text-align:left;margin-left:1.3pt;margin-top:10.95pt;width:451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" fillcolor="#00b0f0" stroked="f" strokeweight="2pt">
                <v:textbox>
                  <w:txbxContent>
                    <w:p w14:paraId="592D61C0" w14:textId="1AE0275F" w:rsidR="00C3711A" w:rsidRPr="00ED6133" w:rsidRDefault="00C3711A" w:rsidP="00C3711A">
                      <w:pPr>
                        <w:spacing w:before="0"/>
                        <w:jc w:val="center"/>
                        <w:rPr>
                          <w:b/>
                          <w:bCs/>
                          <w:sz w:val="18"/>
                          <w:szCs w:val="14"/>
                        </w:rPr>
                      </w:pPr>
                      <w:r w:rsidRPr="00ED6133">
                        <w:rPr>
                          <w:b/>
                          <w:bCs/>
                          <w:sz w:val="18"/>
                          <w:szCs w:val="14"/>
                        </w:rPr>
                        <w:t xml:space="preserve">Feststellung eines </w:t>
                      </w:r>
                      <w:r w:rsidRPr="00627B8A">
                        <w:rPr>
                          <w:b/>
                          <w:bCs/>
                          <w:sz w:val="18"/>
                          <w:szCs w:val="14"/>
                          <w:highlight w:val="red"/>
                        </w:rPr>
                        <w:t>nicht korrigierten</w:t>
                      </w:r>
                      <w:r w:rsidRPr="00ED6133">
                        <w:rPr>
                          <w:b/>
                          <w:bCs/>
                          <w:sz w:val="18"/>
                          <w:szCs w:val="14"/>
                        </w:rPr>
                        <w:t xml:space="preserve"> Sachverhalts/Gesetzesverstoß im Rahmen der Abschlussprüfung</w:t>
                      </w:r>
                    </w:p>
                  </w:txbxContent>
                </v:textbox>
              </v:rect>
            </w:pict>
          </mc:Fallback>
        </mc:AlternateContent>
      </w:r>
    </w:p>
    <w:sectPr w:rsidR="000E176A" w:rsidSect="00710C6F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100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230E4" w14:textId="77777777" w:rsidR="00F96D91" w:rsidRDefault="00F96D91">
      <w:pPr>
        <w:spacing w:before="0"/>
      </w:pPr>
      <w:r>
        <w:separator/>
      </w:r>
    </w:p>
  </w:endnote>
  <w:endnote w:type="continuationSeparator" w:id="0">
    <w:p w14:paraId="7796C16A" w14:textId="77777777" w:rsidR="00F96D91" w:rsidRDefault="00F96D9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10C6F" w14:paraId="7486CF3B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77CD7F1E" w14:textId="77777777" w:rsidR="00710C6F" w:rsidRPr="00D9001A" w:rsidRDefault="00710C6F" w:rsidP="00710C6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D9001A">
            <w:rPr>
              <w:sz w:val="20"/>
            </w:rPr>
            <w:t xml:space="preserve">Seite 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D9001A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D9001A">
            <w:rPr>
              <w:rFonts w:eastAsiaTheme="minorHAnsi" w:cstheme="minorBidi"/>
              <w:sz w:val="20"/>
              <w:lang w:eastAsia="en-US"/>
            </w:rPr>
            <w:t>1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D9001A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482588852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192A57A" w14:textId="77777777" w:rsidR="00710C6F" w:rsidRPr="005F3383" w:rsidRDefault="00710C6F" w:rsidP="00710C6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XXXX 2026</w:t>
          </w:r>
        </w:p>
      </w:tc>
      <w:tc>
        <w:tcPr>
          <w:tcW w:w="4143" w:type="dxa"/>
          <w:vAlign w:val="bottom"/>
        </w:tcPr>
        <w:p w14:paraId="11E2EB4D" w14:textId="77777777" w:rsidR="00710C6F" w:rsidRDefault="007B0AF3" w:rsidP="00710C6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3B941A2A" wp14:editId="3BBCA33C">
                <wp:extent cx="1152525" cy="361950"/>
                <wp:effectExtent l="0" t="0" r="9525" b="0"/>
                <wp:docPr id="15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4969A25E" w14:textId="77777777" w:rsidR="00710C6F" w:rsidRPr="0009625D" w:rsidRDefault="00710C6F" w:rsidP="00710C6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X</w:t>
          </w:r>
        </w:p>
      </w:tc>
    </w:tr>
  </w:tbl>
  <w:p w14:paraId="72C8F787" w14:textId="77777777" w:rsidR="00567A77" w:rsidRPr="007C5B77" w:rsidRDefault="00DE04D4" w:rsidP="007C5B77">
    <w:pPr>
      <w:pStyle w:val="Fuzeile"/>
      <w:spacing w:before="0"/>
      <w:rPr>
        <w:rFonts w:eastAsiaTheme="minorHAnsi"/>
        <w:sz w:val="8"/>
        <w:szCs w:val="8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CF16CD" wp14:editId="79AAA6C9">
              <wp:simplePos x="0" y="0"/>
              <wp:positionH relativeFrom="column">
                <wp:posOffset>4044633</wp:posOffset>
              </wp:positionH>
              <wp:positionV relativeFrom="paragraph">
                <wp:posOffset>-1197610</wp:posOffset>
              </wp:positionV>
              <wp:extent cx="1809750" cy="304800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0D2F9E0" w14:textId="77777777" w:rsidR="00DE04D4" w:rsidRPr="00F00F33" w:rsidRDefault="00DE04D4" w:rsidP="00DE04D4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CF16C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56" type="#_x0000_t202" style="position:absolute;left:0;text-align:left;margin-left:318.5pt;margin-top:-94.3pt;width:142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" fillcolor="white [3201]" stroked="f" strokeweight=".5pt">
              <v:textbox>
                <w:txbxContent>
                  <w:p w14:paraId="50D2F9E0" w14:textId="77777777" w:rsidR="00DE04D4" w:rsidRPr="00F00F33" w:rsidRDefault="00DE04D4" w:rsidP="00DE04D4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C5B77" w14:paraId="65AAD6A4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7BAD7591" w14:textId="53E01580" w:rsidR="007B0AF3" w:rsidRPr="00D9001A" w:rsidRDefault="007B0AF3" w:rsidP="007B0AF3">
          <w:pPr>
            <w:pStyle w:val="Paginierung10pt"/>
            <w:rPr>
              <w:rFonts w:eastAsiaTheme="minorHAnsi"/>
              <w:lang w:eastAsia="en-US"/>
            </w:rPr>
          </w:pPr>
          <w:r w:rsidRPr="00D9001A">
            <w:t xml:space="preserve">Seite </w:t>
          </w:r>
          <w:r w:rsidRPr="00D9001A">
            <w:rPr>
              <w:rFonts w:eastAsiaTheme="minorHAnsi"/>
              <w:lang w:eastAsia="en-US"/>
            </w:rPr>
            <w:fldChar w:fldCharType="begin"/>
          </w:r>
          <w:r w:rsidRPr="00D9001A">
            <w:rPr>
              <w:rFonts w:eastAsiaTheme="minorHAnsi"/>
              <w:lang w:eastAsia="en-US"/>
            </w:rPr>
            <w:instrText>PAGE   \* MERGEFORMAT</w:instrText>
          </w:r>
          <w:r w:rsidRPr="00D9001A">
            <w:rPr>
              <w:rFonts w:eastAsiaTheme="minorHAnsi"/>
              <w:lang w:eastAsia="en-US"/>
            </w:rPr>
            <w:fldChar w:fldCharType="separate"/>
          </w:r>
          <w:r>
            <w:t>1</w:t>
          </w:r>
          <w:r w:rsidRPr="00D9001A">
            <w:rPr>
              <w:rFonts w:eastAsiaTheme="minorHAnsi"/>
              <w:lang w:eastAsia="en-US"/>
            </w:rPr>
            <w:fldChar w:fldCharType="end"/>
          </w:r>
          <w:r w:rsidRPr="00D9001A">
            <w:rPr>
              <w:rFonts w:eastAsiaTheme="minorHAnsi"/>
              <w:lang w:eastAsia="en-US"/>
            </w:rPr>
            <w:t xml:space="preserve"> </w:t>
          </w:r>
          <w:sdt>
            <w:sdtPr>
              <w:rPr>
                <w:rFonts w:eastAsiaTheme="minorHAnsi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/>
                  <w:lang w:eastAsia="en-US"/>
                </w:rPr>
                <w:t xml:space="preserve">von </w:t>
              </w:r>
              <w:r w:rsidRPr="00D9001A">
                <w:rPr>
                  <w:rFonts w:eastAsiaTheme="minorHAnsi"/>
                  <w:lang w:eastAsia="en-US"/>
                </w:rPr>
                <w:fldChar w:fldCharType="begin"/>
              </w:r>
              <w:r w:rsidRPr="00D9001A">
                <w:rPr>
                  <w:rFonts w:eastAsiaTheme="minorHAnsi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/>
                  <w:lang w:eastAsia="en-US"/>
                </w:rPr>
                <w:fldChar w:fldCharType="separate"/>
              </w:r>
              <w:r>
                <w:t>5</w:t>
              </w:r>
              <w:r w:rsidRPr="00D9001A">
                <w:rPr>
                  <w:rFonts w:eastAsiaTheme="minorHAnsi"/>
                  <w:lang w:eastAsia="en-US"/>
                </w:rPr>
                <w:fldChar w:fldCharType="end"/>
              </w:r>
            </w:sdtContent>
          </w:sdt>
        </w:p>
        <w:p w14:paraId="48842CF8" w14:textId="067893B3" w:rsidR="007C5B77" w:rsidRPr="007B0AF3" w:rsidRDefault="00B46193" w:rsidP="007B0AF3">
          <w:pPr>
            <w:pStyle w:val="Reihefett10pt"/>
            <w:rPr>
              <w:sz w:val="18"/>
              <w:szCs w:val="18"/>
            </w:rPr>
          </w:pPr>
          <w:r>
            <w:t>UWP 2</w:t>
          </w:r>
          <w:r w:rsidR="007B0AF3" w:rsidRPr="007B0AF3">
            <w:t xml:space="preserve"> 2026</w:t>
          </w:r>
        </w:p>
      </w:tc>
      <w:tc>
        <w:tcPr>
          <w:tcW w:w="4143" w:type="dxa"/>
          <w:vAlign w:val="bottom"/>
        </w:tcPr>
        <w:p w14:paraId="11BDF226" w14:textId="77777777" w:rsidR="007C5B77" w:rsidRDefault="007B0AF3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06A449BD" wp14:editId="67AD867D">
                <wp:extent cx="1152525" cy="361950"/>
                <wp:effectExtent l="0" t="0" r="9525" b="0"/>
                <wp:docPr id="14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3EFF5D4B" w14:textId="63F73DF0" w:rsidR="007C5B77" w:rsidRPr="0009625D" w:rsidRDefault="007C5B77" w:rsidP="007B0AF3">
          <w:pPr>
            <w:pStyle w:val="FusszeilePraxishilfe10ptfett"/>
            <w:rPr>
              <w:sz w:val="16"/>
              <w:szCs w:val="16"/>
            </w:rPr>
          </w:pPr>
          <w:r w:rsidRPr="005F3383">
            <w:t>Pr</w:t>
          </w:r>
          <w:r w:rsidR="0014588B" w:rsidRPr="005F3383">
            <w:t>axis</w:t>
          </w:r>
          <w:r w:rsidRPr="005F3383">
            <w:t>hilfe</w:t>
          </w:r>
          <w:r w:rsidR="005F3383">
            <w:t xml:space="preserve"> </w:t>
          </w:r>
          <w:r w:rsidR="00B46193">
            <w:t>5/2</w:t>
          </w:r>
        </w:p>
      </w:tc>
    </w:tr>
  </w:tbl>
  <w:p w14:paraId="65F94DF5" w14:textId="77777777" w:rsidR="00567A77" w:rsidRPr="007C5B77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8"/>
        <w:szCs w:val="8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B38BB" w14:textId="77777777" w:rsidR="00F96D91" w:rsidRDefault="00F96D91" w:rsidP="00EE217B">
      <w:pPr>
        <w:pStyle w:val="Fuzeile"/>
      </w:pPr>
    </w:p>
    <w:p w14:paraId="46BC341A" w14:textId="77777777" w:rsidR="00F96D91" w:rsidRPr="00EE217B" w:rsidRDefault="00F96D91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340940B1" w14:textId="77777777" w:rsidR="00F96D91" w:rsidRDefault="00F96D91" w:rsidP="00711AB6">
      <w:pPr>
        <w:spacing w:before="0"/>
        <w:jc w:val="center"/>
      </w:pPr>
    </w:p>
    <w:p w14:paraId="6203A888" w14:textId="77777777" w:rsidR="00F96D91" w:rsidRPr="00711AB6" w:rsidRDefault="00F96D91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2FD35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2F88D390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2F291826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C3D0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73" o:spid="_x0000_i1026" type="#_x0000_t75" style="width:35.25pt;height:17.2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AF5E0E"/>
    <w:multiLevelType w:val="hybridMultilevel"/>
    <w:tmpl w:val="5C1E872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A13F18"/>
    <w:multiLevelType w:val="hybridMultilevel"/>
    <w:tmpl w:val="42BA5122"/>
    <w:lvl w:ilvl="0" w:tplc="170A1F24">
      <w:start w:val="1"/>
      <w:numFmt w:val="decimal"/>
      <w:pStyle w:val="Aufzhlung"/>
      <w:lvlText w:val="%1."/>
      <w:lvlJc w:val="left"/>
      <w:pPr>
        <w:ind w:left="1571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0012701"/>
    <w:multiLevelType w:val="hybridMultilevel"/>
    <w:tmpl w:val="9594E7DE"/>
    <w:lvl w:ilvl="0" w:tplc="F29C111C">
      <w:start w:val="1"/>
      <w:numFmt w:val="lowerLetter"/>
      <w:pStyle w:val="3Aufzhlung260611"/>
      <w:lvlText w:val="%1."/>
      <w:lvlJc w:val="left"/>
      <w:pPr>
        <w:ind w:left="1145" w:hanging="360"/>
      </w:pPr>
    </w:lvl>
    <w:lvl w:ilvl="1" w:tplc="04070019" w:tentative="1">
      <w:start w:val="1"/>
      <w:numFmt w:val="lowerLetter"/>
      <w:lvlText w:val="%2."/>
      <w:lvlJc w:val="left"/>
      <w:pPr>
        <w:ind w:left="1865" w:hanging="360"/>
      </w:pPr>
    </w:lvl>
    <w:lvl w:ilvl="2" w:tplc="0407001B" w:tentative="1">
      <w:start w:val="1"/>
      <w:numFmt w:val="lowerRoman"/>
      <w:lvlText w:val="%3."/>
      <w:lvlJc w:val="right"/>
      <w:pPr>
        <w:ind w:left="2585" w:hanging="180"/>
      </w:pPr>
    </w:lvl>
    <w:lvl w:ilvl="3" w:tplc="0407000F" w:tentative="1">
      <w:start w:val="1"/>
      <w:numFmt w:val="decimal"/>
      <w:lvlText w:val="%4."/>
      <w:lvlJc w:val="left"/>
      <w:pPr>
        <w:ind w:left="3305" w:hanging="360"/>
      </w:pPr>
    </w:lvl>
    <w:lvl w:ilvl="4" w:tplc="04070019" w:tentative="1">
      <w:start w:val="1"/>
      <w:numFmt w:val="lowerLetter"/>
      <w:lvlText w:val="%5."/>
      <w:lvlJc w:val="left"/>
      <w:pPr>
        <w:ind w:left="4025" w:hanging="360"/>
      </w:pPr>
    </w:lvl>
    <w:lvl w:ilvl="5" w:tplc="0407001B" w:tentative="1">
      <w:start w:val="1"/>
      <w:numFmt w:val="lowerRoman"/>
      <w:lvlText w:val="%6."/>
      <w:lvlJc w:val="right"/>
      <w:pPr>
        <w:ind w:left="4745" w:hanging="180"/>
      </w:pPr>
    </w:lvl>
    <w:lvl w:ilvl="6" w:tplc="0407000F" w:tentative="1">
      <w:start w:val="1"/>
      <w:numFmt w:val="decimal"/>
      <w:lvlText w:val="%7."/>
      <w:lvlJc w:val="left"/>
      <w:pPr>
        <w:ind w:left="5465" w:hanging="360"/>
      </w:pPr>
    </w:lvl>
    <w:lvl w:ilvl="7" w:tplc="04070019" w:tentative="1">
      <w:start w:val="1"/>
      <w:numFmt w:val="lowerLetter"/>
      <w:lvlText w:val="%8."/>
      <w:lvlJc w:val="left"/>
      <w:pPr>
        <w:ind w:left="6185" w:hanging="360"/>
      </w:pPr>
    </w:lvl>
    <w:lvl w:ilvl="8" w:tplc="0407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10AC517C"/>
    <w:multiLevelType w:val="hybridMultilevel"/>
    <w:tmpl w:val="E84EBC0C"/>
    <w:lvl w:ilvl="0" w:tplc="BB0680A4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5F7312"/>
    <w:multiLevelType w:val="multilevel"/>
    <w:tmpl w:val="50121D20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44C33"/>
    <w:multiLevelType w:val="hybridMultilevel"/>
    <w:tmpl w:val="F4366DE0"/>
    <w:lvl w:ilvl="0" w:tplc="0407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0" w15:restartNumberingAfterBreak="0">
    <w:nsid w:val="34D464A2"/>
    <w:multiLevelType w:val="hybridMultilevel"/>
    <w:tmpl w:val="F34A0610"/>
    <w:lvl w:ilvl="0" w:tplc="6CA466FA">
      <w:start w:val="1"/>
      <w:numFmt w:val="bullet"/>
      <w:pStyle w:val="2Aufzhlung260612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672150"/>
    <w:multiLevelType w:val="multilevel"/>
    <w:tmpl w:val="7DB03BC8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abstractNum w:abstractNumId="24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D71DC"/>
    <w:multiLevelType w:val="hybridMultilevel"/>
    <w:tmpl w:val="D06C4D3C"/>
    <w:lvl w:ilvl="0" w:tplc="462425B2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696E92"/>
    <w:multiLevelType w:val="hybridMultilevel"/>
    <w:tmpl w:val="5076292C"/>
    <w:lvl w:ilvl="0" w:tplc="04070019">
      <w:start w:val="1"/>
      <w:numFmt w:val="lowerLetter"/>
      <w:lvlText w:val="%1."/>
      <w:lvlJc w:val="left"/>
      <w:pPr>
        <w:ind w:left="1571" w:hanging="360"/>
      </w:p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E82C8FFA">
      <w:start w:val="1"/>
      <w:numFmt w:val="lowerLetter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7D8A6FE6"/>
    <w:multiLevelType w:val="multilevel"/>
    <w:tmpl w:val="2070E07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num w:numId="1" w16cid:durableId="1670407665">
    <w:abstractNumId w:val="28"/>
  </w:num>
  <w:num w:numId="2" w16cid:durableId="348532346">
    <w:abstractNumId w:val="6"/>
  </w:num>
  <w:num w:numId="3" w16cid:durableId="287198895">
    <w:abstractNumId w:val="5"/>
  </w:num>
  <w:num w:numId="4" w16cid:durableId="398790248">
    <w:abstractNumId w:val="4"/>
  </w:num>
  <w:num w:numId="5" w16cid:durableId="938021801">
    <w:abstractNumId w:val="7"/>
  </w:num>
  <w:num w:numId="6" w16cid:durableId="65030496">
    <w:abstractNumId w:val="3"/>
  </w:num>
  <w:num w:numId="7" w16cid:durableId="1306086797">
    <w:abstractNumId w:val="2"/>
  </w:num>
  <w:num w:numId="8" w16cid:durableId="2048792841">
    <w:abstractNumId w:val="1"/>
  </w:num>
  <w:num w:numId="9" w16cid:durableId="1922638141">
    <w:abstractNumId w:val="0"/>
  </w:num>
  <w:num w:numId="10" w16cid:durableId="1758674750">
    <w:abstractNumId w:val="11"/>
  </w:num>
  <w:num w:numId="11" w16cid:durableId="924922200">
    <w:abstractNumId w:val="25"/>
  </w:num>
  <w:num w:numId="12" w16cid:durableId="445121959">
    <w:abstractNumId w:val="13"/>
  </w:num>
  <w:num w:numId="13" w16cid:durableId="1286352413">
    <w:abstractNumId w:val="15"/>
  </w:num>
  <w:num w:numId="14" w16cid:durableId="915893406">
    <w:abstractNumId w:val="24"/>
  </w:num>
  <w:num w:numId="15" w16cid:durableId="1870529005">
    <w:abstractNumId w:val="18"/>
  </w:num>
  <w:num w:numId="16" w16cid:durableId="1633289716">
    <w:abstractNumId w:val="16"/>
  </w:num>
  <w:num w:numId="17" w16cid:durableId="1986086189">
    <w:abstractNumId w:val="14"/>
  </w:num>
  <w:num w:numId="18" w16cid:durableId="677654072">
    <w:abstractNumId w:val="26"/>
  </w:num>
  <w:num w:numId="19" w16cid:durableId="1640956923">
    <w:abstractNumId w:val="12"/>
  </w:num>
  <w:num w:numId="20" w16cid:durableId="397020210">
    <w:abstractNumId w:val="22"/>
  </w:num>
  <w:num w:numId="21" w16cid:durableId="1963026017">
    <w:abstractNumId w:val="21"/>
  </w:num>
  <w:num w:numId="22" w16cid:durableId="2040473947">
    <w:abstractNumId w:val="8"/>
  </w:num>
  <w:num w:numId="23" w16cid:durableId="591939917">
    <w:abstractNumId w:val="17"/>
  </w:num>
  <w:num w:numId="24" w16cid:durableId="1257207253">
    <w:abstractNumId w:val="9"/>
  </w:num>
  <w:num w:numId="25" w16cid:durableId="1990018295">
    <w:abstractNumId w:val="19"/>
  </w:num>
  <w:num w:numId="26" w16cid:durableId="1023049090">
    <w:abstractNumId w:val="23"/>
  </w:num>
  <w:num w:numId="27" w16cid:durableId="68157834">
    <w:abstractNumId w:val="20"/>
  </w:num>
  <w:num w:numId="28" w16cid:durableId="1544977629">
    <w:abstractNumId w:val="27"/>
  </w:num>
  <w:num w:numId="29" w16cid:durableId="378012131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D91"/>
    <w:rsid w:val="00002230"/>
    <w:rsid w:val="00002EED"/>
    <w:rsid w:val="000030A9"/>
    <w:rsid w:val="0001477C"/>
    <w:rsid w:val="0002222B"/>
    <w:rsid w:val="0002748A"/>
    <w:rsid w:val="0003242D"/>
    <w:rsid w:val="0004061E"/>
    <w:rsid w:val="000503CF"/>
    <w:rsid w:val="0005326E"/>
    <w:rsid w:val="00055E20"/>
    <w:rsid w:val="000616B8"/>
    <w:rsid w:val="00064F40"/>
    <w:rsid w:val="00075E7C"/>
    <w:rsid w:val="00080B9A"/>
    <w:rsid w:val="000813E9"/>
    <w:rsid w:val="00086B8A"/>
    <w:rsid w:val="0009344D"/>
    <w:rsid w:val="0009625D"/>
    <w:rsid w:val="00097B2B"/>
    <w:rsid w:val="000B1337"/>
    <w:rsid w:val="000D22FE"/>
    <w:rsid w:val="000D4C28"/>
    <w:rsid w:val="000E176A"/>
    <w:rsid w:val="000E26F7"/>
    <w:rsid w:val="000F73F7"/>
    <w:rsid w:val="00110B8B"/>
    <w:rsid w:val="00111AC6"/>
    <w:rsid w:val="001132B0"/>
    <w:rsid w:val="00115C46"/>
    <w:rsid w:val="001205E2"/>
    <w:rsid w:val="0014340F"/>
    <w:rsid w:val="00143536"/>
    <w:rsid w:val="00143F11"/>
    <w:rsid w:val="0014588B"/>
    <w:rsid w:val="00162F77"/>
    <w:rsid w:val="00163360"/>
    <w:rsid w:val="00165A53"/>
    <w:rsid w:val="00180880"/>
    <w:rsid w:val="00184E10"/>
    <w:rsid w:val="0019060F"/>
    <w:rsid w:val="0019585B"/>
    <w:rsid w:val="001A1B58"/>
    <w:rsid w:val="001B3F50"/>
    <w:rsid w:val="001B49E4"/>
    <w:rsid w:val="001B7E25"/>
    <w:rsid w:val="001C0D6B"/>
    <w:rsid w:val="001C1789"/>
    <w:rsid w:val="001C49BB"/>
    <w:rsid w:val="001C719A"/>
    <w:rsid w:val="001D22E2"/>
    <w:rsid w:val="001E1F96"/>
    <w:rsid w:val="001E38E2"/>
    <w:rsid w:val="001E7A82"/>
    <w:rsid w:val="001F04DD"/>
    <w:rsid w:val="001F77AE"/>
    <w:rsid w:val="002065BE"/>
    <w:rsid w:val="0021047B"/>
    <w:rsid w:val="00213C34"/>
    <w:rsid w:val="00215B26"/>
    <w:rsid w:val="00226794"/>
    <w:rsid w:val="0023465A"/>
    <w:rsid w:val="00241C76"/>
    <w:rsid w:val="002532FF"/>
    <w:rsid w:val="00257647"/>
    <w:rsid w:val="00261AB9"/>
    <w:rsid w:val="002717FB"/>
    <w:rsid w:val="0027436E"/>
    <w:rsid w:val="00283F41"/>
    <w:rsid w:val="00284FA6"/>
    <w:rsid w:val="00285560"/>
    <w:rsid w:val="00285C0D"/>
    <w:rsid w:val="00290924"/>
    <w:rsid w:val="0029592F"/>
    <w:rsid w:val="002A064F"/>
    <w:rsid w:val="002A6AA2"/>
    <w:rsid w:val="002B17CE"/>
    <w:rsid w:val="002B298F"/>
    <w:rsid w:val="002B37AC"/>
    <w:rsid w:val="002B529F"/>
    <w:rsid w:val="002B7BA2"/>
    <w:rsid w:val="002D0908"/>
    <w:rsid w:val="002D7E2D"/>
    <w:rsid w:val="002D7F12"/>
    <w:rsid w:val="002E2556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5575E"/>
    <w:rsid w:val="00360F3D"/>
    <w:rsid w:val="00364269"/>
    <w:rsid w:val="00376DCD"/>
    <w:rsid w:val="00382BCD"/>
    <w:rsid w:val="00386871"/>
    <w:rsid w:val="003932A1"/>
    <w:rsid w:val="003A6FEB"/>
    <w:rsid w:val="003B2232"/>
    <w:rsid w:val="003B420D"/>
    <w:rsid w:val="003C1362"/>
    <w:rsid w:val="003C57A5"/>
    <w:rsid w:val="003C699D"/>
    <w:rsid w:val="003E348F"/>
    <w:rsid w:val="003E5835"/>
    <w:rsid w:val="003F1B18"/>
    <w:rsid w:val="004076E9"/>
    <w:rsid w:val="0041402E"/>
    <w:rsid w:val="00416098"/>
    <w:rsid w:val="004248A0"/>
    <w:rsid w:val="00433509"/>
    <w:rsid w:val="00440D21"/>
    <w:rsid w:val="00443B28"/>
    <w:rsid w:val="0044561D"/>
    <w:rsid w:val="00445BB8"/>
    <w:rsid w:val="0044742E"/>
    <w:rsid w:val="00454705"/>
    <w:rsid w:val="00465DB3"/>
    <w:rsid w:val="004867BC"/>
    <w:rsid w:val="0049126F"/>
    <w:rsid w:val="00494FA5"/>
    <w:rsid w:val="004B2234"/>
    <w:rsid w:val="004B5526"/>
    <w:rsid w:val="004B5A8E"/>
    <w:rsid w:val="004B6415"/>
    <w:rsid w:val="004C3F5D"/>
    <w:rsid w:val="004C60FF"/>
    <w:rsid w:val="004C66B3"/>
    <w:rsid w:val="004D43D5"/>
    <w:rsid w:val="004D6C91"/>
    <w:rsid w:val="004E699D"/>
    <w:rsid w:val="004F1C26"/>
    <w:rsid w:val="004F1E92"/>
    <w:rsid w:val="004F389C"/>
    <w:rsid w:val="0050152B"/>
    <w:rsid w:val="005060F4"/>
    <w:rsid w:val="00516C43"/>
    <w:rsid w:val="00517718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90DC2"/>
    <w:rsid w:val="005913EC"/>
    <w:rsid w:val="005921A2"/>
    <w:rsid w:val="005967E6"/>
    <w:rsid w:val="005A54A6"/>
    <w:rsid w:val="005B4841"/>
    <w:rsid w:val="005B57D7"/>
    <w:rsid w:val="005B7F7F"/>
    <w:rsid w:val="005C1C85"/>
    <w:rsid w:val="005C3B25"/>
    <w:rsid w:val="005C5708"/>
    <w:rsid w:val="005D1825"/>
    <w:rsid w:val="005D26BD"/>
    <w:rsid w:val="005D27F8"/>
    <w:rsid w:val="005D2A74"/>
    <w:rsid w:val="005E07BD"/>
    <w:rsid w:val="005E0E5E"/>
    <w:rsid w:val="005E7803"/>
    <w:rsid w:val="005F3383"/>
    <w:rsid w:val="005F6F40"/>
    <w:rsid w:val="00620D0C"/>
    <w:rsid w:val="00627B8A"/>
    <w:rsid w:val="00632C1A"/>
    <w:rsid w:val="00632F5C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C0023"/>
    <w:rsid w:val="006C4228"/>
    <w:rsid w:val="006D3B61"/>
    <w:rsid w:val="006D45A1"/>
    <w:rsid w:val="006E24F6"/>
    <w:rsid w:val="006E7126"/>
    <w:rsid w:val="007026D1"/>
    <w:rsid w:val="00705106"/>
    <w:rsid w:val="00710C6F"/>
    <w:rsid w:val="00711AB6"/>
    <w:rsid w:val="00716DD5"/>
    <w:rsid w:val="00720E5C"/>
    <w:rsid w:val="00737BF1"/>
    <w:rsid w:val="007418C1"/>
    <w:rsid w:val="00742EA1"/>
    <w:rsid w:val="00744772"/>
    <w:rsid w:val="007506E6"/>
    <w:rsid w:val="007626C5"/>
    <w:rsid w:val="00763FC1"/>
    <w:rsid w:val="007648E0"/>
    <w:rsid w:val="00765666"/>
    <w:rsid w:val="0076652C"/>
    <w:rsid w:val="00786161"/>
    <w:rsid w:val="0078728B"/>
    <w:rsid w:val="00790130"/>
    <w:rsid w:val="00796513"/>
    <w:rsid w:val="007A060E"/>
    <w:rsid w:val="007A3E0C"/>
    <w:rsid w:val="007B0AF3"/>
    <w:rsid w:val="007B1945"/>
    <w:rsid w:val="007C5B77"/>
    <w:rsid w:val="007D3976"/>
    <w:rsid w:val="007E0249"/>
    <w:rsid w:val="007E4E2F"/>
    <w:rsid w:val="007F28D8"/>
    <w:rsid w:val="007F3A7C"/>
    <w:rsid w:val="008000CB"/>
    <w:rsid w:val="00802ED4"/>
    <w:rsid w:val="00805892"/>
    <w:rsid w:val="0081072B"/>
    <w:rsid w:val="00813720"/>
    <w:rsid w:val="008248D3"/>
    <w:rsid w:val="00840C2B"/>
    <w:rsid w:val="008471C9"/>
    <w:rsid w:val="0085520B"/>
    <w:rsid w:val="00855B99"/>
    <w:rsid w:val="00862DDF"/>
    <w:rsid w:val="00863F13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B16D4"/>
    <w:rsid w:val="008C44B0"/>
    <w:rsid w:val="008C6D44"/>
    <w:rsid w:val="008D1A8E"/>
    <w:rsid w:val="008E0D82"/>
    <w:rsid w:val="008E0FC7"/>
    <w:rsid w:val="008F75E7"/>
    <w:rsid w:val="009062E6"/>
    <w:rsid w:val="009075A9"/>
    <w:rsid w:val="009148B7"/>
    <w:rsid w:val="009212B4"/>
    <w:rsid w:val="009219D5"/>
    <w:rsid w:val="00940184"/>
    <w:rsid w:val="0095198B"/>
    <w:rsid w:val="00963275"/>
    <w:rsid w:val="00970211"/>
    <w:rsid w:val="009760D0"/>
    <w:rsid w:val="00991DDF"/>
    <w:rsid w:val="0099236A"/>
    <w:rsid w:val="00995BEE"/>
    <w:rsid w:val="00995EE2"/>
    <w:rsid w:val="009A6E64"/>
    <w:rsid w:val="009C2E72"/>
    <w:rsid w:val="009C2FF2"/>
    <w:rsid w:val="009C6EFB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5114A"/>
    <w:rsid w:val="00A613A1"/>
    <w:rsid w:val="00A649A3"/>
    <w:rsid w:val="00A7113B"/>
    <w:rsid w:val="00A75CE3"/>
    <w:rsid w:val="00A762D2"/>
    <w:rsid w:val="00A8486F"/>
    <w:rsid w:val="00A87FE5"/>
    <w:rsid w:val="00A946ED"/>
    <w:rsid w:val="00AA65D6"/>
    <w:rsid w:val="00AB0EBF"/>
    <w:rsid w:val="00AB3372"/>
    <w:rsid w:val="00AC17EE"/>
    <w:rsid w:val="00AE290A"/>
    <w:rsid w:val="00AF1983"/>
    <w:rsid w:val="00B13741"/>
    <w:rsid w:val="00B15817"/>
    <w:rsid w:val="00B1680D"/>
    <w:rsid w:val="00B1741F"/>
    <w:rsid w:val="00B21EEF"/>
    <w:rsid w:val="00B22993"/>
    <w:rsid w:val="00B24C33"/>
    <w:rsid w:val="00B261B2"/>
    <w:rsid w:val="00B367CE"/>
    <w:rsid w:val="00B42F0A"/>
    <w:rsid w:val="00B46193"/>
    <w:rsid w:val="00B57817"/>
    <w:rsid w:val="00B62D3C"/>
    <w:rsid w:val="00B6345C"/>
    <w:rsid w:val="00B73242"/>
    <w:rsid w:val="00B77530"/>
    <w:rsid w:val="00B9408E"/>
    <w:rsid w:val="00BA02EC"/>
    <w:rsid w:val="00BA1533"/>
    <w:rsid w:val="00BA1564"/>
    <w:rsid w:val="00BA7590"/>
    <w:rsid w:val="00BB2C61"/>
    <w:rsid w:val="00BB4680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24E59"/>
    <w:rsid w:val="00C30D7D"/>
    <w:rsid w:val="00C3369F"/>
    <w:rsid w:val="00C3711A"/>
    <w:rsid w:val="00C43D74"/>
    <w:rsid w:val="00C45CD7"/>
    <w:rsid w:val="00C4640F"/>
    <w:rsid w:val="00C470A2"/>
    <w:rsid w:val="00C61048"/>
    <w:rsid w:val="00C61F0F"/>
    <w:rsid w:val="00C81429"/>
    <w:rsid w:val="00C8522D"/>
    <w:rsid w:val="00C915CD"/>
    <w:rsid w:val="00C91AC1"/>
    <w:rsid w:val="00C940C7"/>
    <w:rsid w:val="00CA337A"/>
    <w:rsid w:val="00CA5FDE"/>
    <w:rsid w:val="00CA6FFC"/>
    <w:rsid w:val="00CB24C7"/>
    <w:rsid w:val="00CC19EF"/>
    <w:rsid w:val="00CD1A9A"/>
    <w:rsid w:val="00CD4117"/>
    <w:rsid w:val="00CE73C2"/>
    <w:rsid w:val="00CF630B"/>
    <w:rsid w:val="00D13BD1"/>
    <w:rsid w:val="00D217AB"/>
    <w:rsid w:val="00D248F5"/>
    <w:rsid w:val="00D3099C"/>
    <w:rsid w:val="00D45365"/>
    <w:rsid w:val="00D61222"/>
    <w:rsid w:val="00D622B0"/>
    <w:rsid w:val="00D9001A"/>
    <w:rsid w:val="00DA6374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342CA"/>
    <w:rsid w:val="00E368C3"/>
    <w:rsid w:val="00E50734"/>
    <w:rsid w:val="00E54CF5"/>
    <w:rsid w:val="00E57522"/>
    <w:rsid w:val="00E57793"/>
    <w:rsid w:val="00E61BCD"/>
    <w:rsid w:val="00E72E48"/>
    <w:rsid w:val="00E77518"/>
    <w:rsid w:val="00E96B1F"/>
    <w:rsid w:val="00EA0045"/>
    <w:rsid w:val="00EA2ACF"/>
    <w:rsid w:val="00EA74B3"/>
    <w:rsid w:val="00EC00F0"/>
    <w:rsid w:val="00ED6133"/>
    <w:rsid w:val="00EE217B"/>
    <w:rsid w:val="00EE6A9D"/>
    <w:rsid w:val="00EF2558"/>
    <w:rsid w:val="00F029CC"/>
    <w:rsid w:val="00F02A61"/>
    <w:rsid w:val="00F131BE"/>
    <w:rsid w:val="00F144BA"/>
    <w:rsid w:val="00F14917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77C33"/>
    <w:rsid w:val="00F8390C"/>
    <w:rsid w:val="00F87375"/>
    <w:rsid w:val="00F920AB"/>
    <w:rsid w:val="00F933D6"/>
    <w:rsid w:val="00F96D91"/>
    <w:rsid w:val="00FA1E51"/>
    <w:rsid w:val="00FB19BE"/>
    <w:rsid w:val="00FB74D4"/>
    <w:rsid w:val="00FD0600"/>
    <w:rsid w:val="00FD1829"/>
    <w:rsid w:val="00FD6CCC"/>
    <w:rsid w:val="00FE65A7"/>
    <w:rsid w:val="00FF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2"/>
    </o:shapelayout>
  </w:shapeDefaults>
  <w:decimalSymbol w:val=","/>
  <w:listSeparator w:val=";"/>
  <w14:docId w14:val="47E705CA"/>
  <w15:docId w15:val="{4845B801-2320-4AB7-A8CA-248E9349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68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9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rd. Text 12 pt 260612"/>
    <w:uiPriority w:val="69"/>
    <w:qFormat/>
    <w:rsid w:val="007B0AF3"/>
    <w:pPr>
      <w:spacing w:before="120"/>
      <w:jc w:val="both"/>
    </w:pPr>
    <w:rPr>
      <w:rFonts w:ascii="Century Gothic" w:hAnsi="Century Gothic"/>
      <w:sz w:val="24"/>
    </w:rPr>
  </w:style>
  <w:style w:type="paragraph" w:styleId="berschrift1">
    <w:name w:val="heading 1"/>
    <w:basedOn w:val="Standard"/>
    <w:next w:val="Standardeinzug"/>
    <w:link w:val="berschrift1Zchn"/>
    <w:rsid w:val="000D4C28"/>
    <w:pPr>
      <w:numPr>
        <w:numId w:val="1"/>
      </w:numPr>
      <w:suppressAutoHyphens/>
      <w:jc w:val="left"/>
      <w:outlineLvl w:val="0"/>
    </w:pPr>
    <w:rPr>
      <w:b/>
      <w:color w:val="00B0F0"/>
      <w:kern w:val="28"/>
    </w:rPr>
  </w:style>
  <w:style w:type="paragraph" w:styleId="berschrift2">
    <w:name w:val="heading 2"/>
    <w:basedOn w:val="berschrift1"/>
    <w:next w:val="Standardeinzug"/>
    <w:rsid w:val="00A237ED"/>
    <w:pPr>
      <w:numPr>
        <w:ilvl w:val="1"/>
      </w:numPr>
      <w:tabs>
        <w:tab w:val="left" w:pos="720"/>
      </w:tabs>
      <w:suppressAutoHyphens w:val="0"/>
      <w:spacing w:before="480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rsid w:val="00CB24C7"/>
    <w:pPr>
      <w:numPr>
        <w:ilvl w:val="2"/>
      </w:numPr>
      <w:spacing w:before="360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pPr>
      <w:numPr>
        <w:ilvl w:val="3"/>
      </w:numPr>
      <w:spacing w:before="24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link w:val="Aufzhlungszeichen2Zchn"/>
    <w:rsid w:val="002532FF"/>
    <w:pPr>
      <w:numPr>
        <w:numId w:val="11"/>
      </w:numPr>
      <w:spacing w:before="60" w:after="60"/>
      <w:ind w:left="1276" w:hanging="425"/>
      <w:contextualSpacing w:val="0"/>
    </w:pPr>
  </w:style>
  <w:style w:type="paragraph" w:customStyle="1" w:styleId="Abbildung">
    <w:name w:val="Abbildung"/>
    <w:basedOn w:val="Standard"/>
    <w:next w:val="Beschriftung"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aliases w:val="1. Aufzählung 12pt 260601"/>
    <w:basedOn w:val="Listenabsatz"/>
    <w:next w:val="Standardeinzug"/>
    <w:uiPriority w:val="79"/>
    <w:qFormat/>
    <w:rsid w:val="004F389C"/>
    <w:pPr>
      <w:numPr>
        <w:numId w:val="10"/>
      </w:numPr>
      <w:spacing w:before="60" w:after="60"/>
      <w:ind w:left="425" w:hanging="425"/>
      <w:contextualSpacing w:val="0"/>
    </w:pPr>
  </w:style>
  <w:style w:type="paragraph" w:styleId="Zitat">
    <w:name w:val="Quote"/>
    <w:basedOn w:val="Standard"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aliases w:val="Strd. Text 260601"/>
    <w:basedOn w:val="Standard"/>
    <w:link w:val="StandardeinzugZchn"/>
    <w:uiPriority w:val="68"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link w:val="ListenabsatzZchn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rsid w:val="00D217AB"/>
    <w:rPr>
      <w:rFonts w:ascii="Century Gothic" w:hAnsi="Century Gothic"/>
      <w:b/>
      <w:color w:val="FF0000"/>
      <w:sz w:val="24"/>
    </w:rPr>
  </w:style>
  <w:style w:type="character" w:customStyle="1" w:styleId="HervorhebungBLAU">
    <w:name w:val="Hervorhebung BLAU"/>
    <w:basedOn w:val="Absatz-Standardschriftart"/>
    <w:uiPriority w:val="1"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rsid w:val="00D217AB"/>
    <w:rPr>
      <w:rFonts w:ascii="Century Gothic" w:hAnsi="Century Gothic"/>
      <w:b/>
      <w:color w:val="auto"/>
      <w:sz w:val="24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0D4C28"/>
    <w:rPr>
      <w:rFonts w:ascii="Century Gothic" w:hAnsi="Century Gothic"/>
      <w:b/>
      <w:color w:val="00B0F0"/>
      <w:kern w:val="28"/>
      <w:sz w:val="24"/>
    </w:rPr>
  </w:style>
  <w:style w:type="character" w:styleId="Fett">
    <w:name w:val="Strong"/>
    <w:aliases w:val="Strd Fett 12pt 260601"/>
    <w:basedOn w:val="Absatz-Standardschriftart"/>
    <w:uiPriority w:val="70"/>
    <w:qFormat/>
    <w:rsid w:val="000D4C28"/>
    <w:rPr>
      <w:b/>
      <w:bCs/>
    </w:rPr>
  </w:style>
  <w:style w:type="paragraph" w:customStyle="1" w:styleId="Aufzhlung">
    <w:name w:val="Aufzählung"/>
    <w:basedOn w:val="Aufzhlungszeichen2"/>
    <w:link w:val="AufzhlungZchn"/>
    <w:rsid w:val="000D4C28"/>
    <w:pPr>
      <w:numPr>
        <w:numId w:val="24"/>
      </w:numPr>
      <w:ind w:left="850" w:hanging="425"/>
      <w:jc w:val="left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D4C28"/>
    <w:rPr>
      <w:rFonts w:ascii="Century Gothic" w:hAnsi="Century Gothic"/>
      <w:sz w:val="24"/>
    </w:rPr>
  </w:style>
  <w:style w:type="character" w:customStyle="1" w:styleId="Aufzhlungszeichen2Zchn">
    <w:name w:val="Aufzählungszeichen 2 Zchn"/>
    <w:basedOn w:val="ListenabsatzZchn"/>
    <w:link w:val="Aufzhlungszeichen2"/>
    <w:rsid w:val="000D4C28"/>
    <w:rPr>
      <w:rFonts w:ascii="Century Gothic" w:hAnsi="Century Gothic"/>
      <w:sz w:val="24"/>
    </w:rPr>
  </w:style>
  <w:style w:type="character" w:customStyle="1" w:styleId="AufzhlungZchn">
    <w:name w:val="Aufzählung Zchn"/>
    <w:basedOn w:val="Aufzhlungszeichen2Zchn"/>
    <w:link w:val="Aufzhlung"/>
    <w:rsid w:val="000D4C28"/>
    <w:rPr>
      <w:rFonts w:ascii="Century Gothic" w:hAnsi="Century Gothic"/>
      <w:sz w:val="24"/>
    </w:rPr>
  </w:style>
  <w:style w:type="paragraph" w:customStyle="1" w:styleId="Titelblau16pt260612">
    <w:name w:val="Titel blau 16 pt 260612"/>
    <w:basedOn w:val="Standard"/>
    <w:uiPriority w:val="67"/>
    <w:qFormat/>
    <w:rsid w:val="004F389C"/>
    <w:pPr>
      <w:spacing w:before="60" w:after="60"/>
      <w:jc w:val="left"/>
    </w:pPr>
    <w:rPr>
      <w:b/>
      <w:color w:val="00B0F0"/>
      <w:sz w:val="32"/>
      <w:szCs w:val="32"/>
    </w:rPr>
  </w:style>
  <w:style w:type="paragraph" w:customStyle="1" w:styleId="StrdFett12pt260612">
    <w:name w:val="Strd. Fett 12 pt 260612"/>
    <w:basedOn w:val="Standard"/>
    <w:rsid w:val="004F389C"/>
    <w:rPr>
      <w:b/>
    </w:rPr>
  </w:style>
  <w:style w:type="character" w:customStyle="1" w:styleId="StandardeinzugZchn">
    <w:name w:val="Standardeinzug Zchn"/>
    <w:aliases w:val="Strd. Text 260601 Zchn"/>
    <w:basedOn w:val="Absatz-Standardschriftart"/>
    <w:link w:val="Standardeinzug"/>
    <w:uiPriority w:val="68"/>
    <w:rsid w:val="004F389C"/>
    <w:rPr>
      <w:rFonts w:ascii="Century Gothic" w:hAnsi="Century Gothic"/>
      <w:sz w:val="24"/>
    </w:rPr>
  </w:style>
  <w:style w:type="paragraph" w:customStyle="1" w:styleId="2Aufzhlung260612">
    <w:name w:val="2. Aufzählung 260612"/>
    <w:basedOn w:val="Aufzhlungszeichen"/>
    <w:uiPriority w:val="80"/>
    <w:qFormat/>
    <w:rsid w:val="004F389C"/>
    <w:pPr>
      <w:numPr>
        <w:numId w:val="27"/>
      </w:numPr>
      <w:ind w:left="850" w:hanging="425"/>
    </w:pPr>
  </w:style>
  <w:style w:type="paragraph" w:customStyle="1" w:styleId="3Aufzhlung260611">
    <w:name w:val="3. Aufzählung 260611"/>
    <w:basedOn w:val="Standardeinzug"/>
    <w:uiPriority w:val="81"/>
    <w:qFormat/>
    <w:rsid w:val="00261AB9"/>
    <w:pPr>
      <w:numPr>
        <w:numId w:val="29"/>
      </w:numPr>
      <w:tabs>
        <w:tab w:val="left" w:pos="3402"/>
      </w:tabs>
      <w:spacing w:after="120"/>
      <w:ind w:left="850" w:hanging="425"/>
    </w:pPr>
  </w:style>
  <w:style w:type="paragraph" w:customStyle="1" w:styleId="P1260612">
    <w:name w:val="ÜP 1 260612"/>
    <w:basedOn w:val="berschrift1"/>
    <w:uiPriority w:val="84"/>
    <w:qFormat/>
    <w:rsid w:val="00261AB9"/>
    <w:pPr>
      <w:tabs>
        <w:tab w:val="clear" w:pos="1105"/>
        <w:tab w:val="num" w:pos="709"/>
      </w:tabs>
      <w:ind w:left="425" w:hanging="425"/>
    </w:pPr>
  </w:style>
  <w:style w:type="paragraph" w:customStyle="1" w:styleId="4Aufzhlung260612">
    <w:name w:val="4. Aufzählung 260612"/>
    <w:basedOn w:val="Aufzhlung"/>
    <w:uiPriority w:val="82"/>
    <w:qFormat/>
    <w:rsid w:val="00261AB9"/>
  </w:style>
  <w:style w:type="paragraph" w:customStyle="1" w:styleId="Funotentext7pt260612">
    <w:name w:val="Fußnotentext 7pt 260612"/>
    <w:basedOn w:val="Funotentext"/>
    <w:uiPriority w:val="84"/>
    <w:qFormat/>
    <w:rsid w:val="00261AB9"/>
  </w:style>
  <w:style w:type="character" w:customStyle="1" w:styleId="StrdFettrot12pt260601">
    <w:name w:val="Strd. Fett rot 12pt 260601"/>
    <w:basedOn w:val="Absatz-Standardschriftart"/>
    <w:uiPriority w:val="78"/>
    <w:qFormat/>
    <w:rsid w:val="00D622B0"/>
    <w:rPr>
      <w:rFonts w:ascii="Century Gothic" w:hAnsi="Century Gothic"/>
      <w:b/>
      <w:iCs w:val="0"/>
      <w:color w:val="FF0000"/>
      <w:u w:val="none"/>
    </w:rPr>
  </w:style>
  <w:style w:type="character" w:customStyle="1" w:styleId="StrdFettblau12pt260601">
    <w:name w:val="Strd. Fett blau 12pt 260601"/>
    <w:basedOn w:val="Absatz-Standardschriftart"/>
    <w:uiPriority w:val="71"/>
    <w:qFormat/>
    <w:rsid w:val="00D622B0"/>
    <w:rPr>
      <w:rFonts w:ascii="Century Gothic" w:hAnsi="Century Gothic"/>
      <w:b/>
      <w:color w:val="00B0F0"/>
      <w:u w:val="none"/>
    </w:rPr>
  </w:style>
  <w:style w:type="paragraph" w:customStyle="1" w:styleId="EinzugnachAufzhlung">
    <w:name w:val="Einzug nach Aufzählung"/>
    <w:basedOn w:val="4Aufzhlung260612"/>
    <w:uiPriority w:val="69"/>
    <w:qFormat/>
    <w:rsid w:val="00386871"/>
    <w:pPr>
      <w:numPr>
        <w:numId w:val="0"/>
      </w:numPr>
      <w:ind w:left="851"/>
    </w:pPr>
  </w:style>
  <w:style w:type="paragraph" w:customStyle="1" w:styleId="TabelleFett10pt260612">
    <w:name w:val="Tabelle Fett 10 pt 260612"/>
    <w:basedOn w:val="Standard"/>
    <w:uiPriority w:val="85"/>
    <w:qFormat/>
    <w:rsid w:val="00386871"/>
    <w:pPr>
      <w:spacing w:before="60" w:after="60"/>
    </w:pPr>
    <w:rPr>
      <w:b/>
      <w:sz w:val="20"/>
    </w:rPr>
  </w:style>
  <w:style w:type="paragraph" w:customStyle="1" w:styleId="Tabelle10pt260612">
    <w:name w:val="Tabelle 10 pt 260612"/>
    <w:basedOn w:val="Standard"/>
    <w:uiPriority w:val="85"/>
    <w:qFormat/>
    <w:rsid w:val="00386871"/>
    <w:pPr>
      <w:spacing w:before="60" w:after="60"/>
      <w:jc w:val="left"/>
    </w:pPr>
    <w:rPr>
      <w:sz w:val="20"/>
    </w:rPr>
  </w:style>
  <w:style w:type="paragraph" w:customStyle="1" w:styleId="FusszeilePraxishilfe10ptfett">
    <w:name w:val="Fusszeile Praxishilfe 10pt fett"/>
    <w:basedOn w:val="Standard"/>
    <w:uiPriority w:val="87"/>
    <w:qFormat/>
    <w:rsid w:val="007B0AF3"/>
    <w:pPr>
      <w:tabs>
        <w:tab w:val="left" w:pos="1731"/>
      </w:tabs>
      <w:spacing w:before="0"/>
      <w:ind w:right="-110"/>
      <w:jc w:val="right"/>
    </w:pPr>
    <w:rPr>
      <w:rFonts w:eastAsiaTheme="minorHAnsi" w:cstheme="minorBidi"/>
      <w:b/>
      <w:color w:val="00B0F0"/>
      <w:sz w:val="20"/>
      <w:lang w:eastAsia="en-US"/>
    </w:rPr>
  </w:style>
  <w:style w:type="paragraph" w:customStyle="1" w:styleId="Paginierung10pt">
    <w:name w:val="Paginierung 10pt"/>
    <w:basedOn w:val="Standard"/>
    <w:uiPriority w:val="97"/>
    <w:qFormat/>
    <w:rsid w:val="007B0AF3"/>
    <w:pPr>
      <w:tabs>
        <w:tab w:val="left" w:pos="2100"/>
      </w:tabs>
      <w:spacing w:before="0"/>
      <w:jc w:val="left"/>
    </w:pPr>
    <w:rPr>
      <w:sz w:val="20"/>
    </w:rPr>
  </w:style>
  <w:style w:type="paragraph" w:customStyle="1" w:styleId="Reihefett10pt">
    <w:name w:val="Reihe fett 10pt"/>
    <w:basedOn w:val="Standard"/>
    <w:uiPriority w:val="88"/>
    <w:qFormat/>
    <w:rsid w:val="007B0AF3"/>
    <w:pPr>
      <w:tabs>
        <w:tab w:val="left" w:pos="2100"/>
      </w:tabs>
      <w:spacing w:before="0"/>
      <w:jc w:val="left"/>
    </w:pPr>
    <w:rPr>
      <w:b/>
      <w:bCs/>
      <w:color w:val="00B0F0"/>
      <w:sz w:val="20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220_Bearbeitung\AUD_220_2_Fertigstellung%20AUDfIT-Team\__Vorlagen_Skriptseiten_ab%202026\UWP\Vorlage%20PH%20A4%20hoch%20UWP_2026_06_12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7C4D95D9-B4E2-4F5F-8416-BF1E65373F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PH A4 hoch UWP_2026_06_12</Template>
  <TotalTime>0</TotalTime>
  <Pages>1</Pages>
  <Words>13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</dc:creator>
  <cp:lastModifiedBy>Ufkes, Christina - LÖSLE</cp:lastModifiedBy>
  <cp:revision>10</cp:revision>
  <cp:lastPrinted>2026-08-12T05:37:00Z</cp:lastPrinted>
  <dcterms:created xsi:type="dcterms:W3CDTF">2026-08-03T14:48:00Z</dcterms:created>
  <dcterms:modified xsi:type="dcterms:W3CDTF">2026-08-12T05:37:00Z</dcterms:modified>
</cp:coreProperties>
</file>