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lenraster"/>
        <w:tblW w:w="9072" w:type="dxa"/>
        <w:shd w:val="clear" w:color="auto" w:fill="CCECFF"/>
        <w:tblLook w:val="04A0" w:firstRow="1" w:lastRow="0" w:firstColumn="1" w:lastColumn="0" w:noHBand="0" w:noVBand="1"/>
      </w:tblPr>
      <w:tblGrid>
        <w:gridCol w:w="8647"/>
        <w:gridCol w:w="425"/>
      </w:tblGrid>
      <w:tr w:rsidR="003B559D" w:rsidRPr="00CA4B53" w14:paraId="65FD77DE" w14:textId="77777777" w:rsidTr="003B559D">
        <w:trPr>
          <w:cantSplit/>
          <w:trHeight w:val="680"/>
        </w:trPr>
        <w:tc>
          <w:tcPr>
            <w:tcW w:w="8647" w:type="dxa"/>
            <w:tcBorders>
              <w:top w:val="nil"/>
              <w:left w:val="nil"/>
              <w:bottom w:val="nil"/>
              <w:right w:val="nil"/>
            </w:tcBorders>
            <w:shd w:val="clear" w:color="auto" w:fill="C5F1C5"/>
            <w:tcMar>
              <w:top w:w="113" w:type="dxa"/>
              <w:bottom w:w="113" w:type="dxa"/>
            </w:tcMar>
            <w:vAlign w:val="center"/>
          </w:tcPr>
          <w:p w14:paraId="36A6FD05" w14:textId="77777777" w:rsidR="003B559D" w:rsidRPr="004E20B0" w:rsidRDefault="0097775C" w:rsidP="003B559D">
            <w:pPr>
              <w:pStyle w:val="berschrift1"/>
              <w:numPr>
                <w:ilvl w:val="0"/>
                <w:numId w:val="0"/>
              </w:numPr>
              <w:rPr>
                <w:rFonts w:ascii="Century Gothic" w:hAnsi="Century Gothic"/>
                <w:color w:val="228B22"/>
                <w:sz w:val="28"/>
              </w:rPr>
            </w:pPr>
            <w:bookmarkStart w:id="0" w:name="_GoBack"/>
            <w:r w:rsidRPr="009B3F0C">
              <w:rPr>
                <w:rFonts w:ascii="Century Gothic" w:hAnsi="Century Gothic"/>
                <w:color w:val="228B22"/>
                <w:sz w:val="28"/>
              </w:rPr>
              <w:t>SCF Nachhaltigkeitsbericht 2024</w:t>
            </w:r>
            <w:bookmarkEnd w:id="0"/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C5F1C5"/>
            <w:textDirection w:val="btLr"/>
            <w:vAlign w:val="center"/>
          </w:tcPr>
          <w:p w14:paraId="3F457099" w14:textId="77777777" w:rsidR="003B559D" w:rsidRPr="003B559D" w:rsidRDefault="003B559D" w:rsidP="003B559D">
            <w:pPr>
              <w:pStyle w:val="berschrift1"/>
              <w:numPr>
                <w:ilvl w:val="0"/>
                <w:numId w:val="0"/>
              </w:numPr>
              <w:ind w:left="113" w:right="113"/>
              <w:jc w:val="center"/>
              <w:rPr>
                <w:rFonts w:ascii="Century Gothic" w:hAnsi="Century Gothic"/>
                <w:b w:val="0"/>
                <w:color w:val="228722"/>
                <w:sz w:val="12"/>
                <w:szCs w:val="12"/>
              </w:rPr>
            </w:pPr>
            <w:r w:rsidRPr="003B559D">
              <w:rPr>
                <w:rFonts w:ascii="Century Gothic" w:hAnsi="Century Gothic"/>
                <w:b w:val="0"/>
                <w:color w:val="228722"/>
                <w:sz w:val="12"/>
                <w:szCs w:val="12"/>
                <w:shd w:val="clear" w:color="auto" w:fill="228722"/>
              </w:rPr>
              <w:t>02/2026</w:t>
            </w:r>
          </w:p>
        </w:tc>
      </w:tr>
    </w:tbl>
    <w:p w14:paraId="47EC7B21" w14:textId="77777777" w:rsidR="006D7F78" w:rsidRDefault="006D7F78" w:rsidP="006D7F78">
      <w:pPr>
        <w:spacing w:before="0"/>
        <w:contextualSpacing/>
        <w:rPr>
          <w:sz w:val="20"/>
          <w:szCs w:val="16"/>
        </w:rPr>
      </w:pPr>
      <w:bookmarkStart w:id="1" w:name="_Hlk219208545"/>
    </w:p>
    <w:bookmarkEnd w:id="1"/>
    <w:p w14:paraId="563C8803" w14:textId="77777777" w:rsidR="006D7F78" w:rsidRDefault="00716794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7F13AC4" wp14:editId="2C685948">
                <wp:simplePos x="0" y="0"/>
                <wp:positionH relativeFrom="column">
                  <wp:posOffset>1718310</wp:posOffset>
                </wp:positionH>
                <wp:positionV relativeFrom="paragraph">
                  <wp:posOffset>208915</wp:posOffset>
                </wp:positionV>
                <wp:extent cx="2787650" cy="290946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7650" cy="2909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DA28C7" w14:textId="77777777" w:rsidR="00716794" w:rsidRPr="00FA6D5F" w:rsidRDefault="00716794" w:rsidP="00716794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 w:rsidRPr="00FA6D5F"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„B“ – Basismodul</w:t>
                            </w: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 xml:space="preserve"> + Teile des Zusatzmoduls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F6B453D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left:0;text-align:left;margin-left:135.3pt;margin-top:16.45pt;width:219.5pt;height:22.9pt;z-index:251857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" filled="f" stroked="f" strokeweight=".5pt">
                <v:textbox>
                  <w:txbxContent>
                    <w:p w:rsidR="00716794" w:rsidRPr="00FA6D5F" w:rsidRDefault="00716794" w:rsidP="00716794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 w:rsidRPr="00FA6D5F">
                        <w:rPr>
                          <w:b/>
                          <w:color w:val="0070C0"/>
                          <w:sz w:val="20"/>
                          <w:szCs w:val="12"/>
                        </w:rPr>
                        <w:t>„B“ – Basismodul</w:t>
                      </w: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 xml:space="preserve"> + Teile des Zusatzmoduls</w:t>
                      </w:r>
                    </w:p>
                  </w:txbxContent>
                </v:textbox>
              </v:shape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3A35DE19" wp14:editId="3F962EBD">
            <wp:extent cx="5753100" cy="813435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AD1EC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A944E15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lastRenderedPageBreak/>
        <w:drawing>
          <wp:inline distT="0" distB="0" distL="0" distR="0" wp14:anchorId="7F8BD156" wp14:editId="31EAD7CA">
            <wp:extent cx="5753100" cy="813435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46581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036D298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lastRenderedPageBreak/>
        <w:drawing>
          <wp:inline distT="0" distB="0" distL="0" distR="0" wp14:anchorId="19652A7D" wp14:editId="591BC989">
            <wp:extent cx="5753100" cy="813435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9C4B2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D3BB257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lastRenderedPageBreak/>
        <w:drawing>
          <wp:inline distT="0" distB="0" distL="0" distR="0" wp14:anchorId="1A0F7B97" wp14:editId="5F051C22">
            <wp:extent cx="5753100" cy="813435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66A2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9AF2314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62151ABE" wp14:editId="5EAFD56C">
            <wp:extent cx="5753100" cy="8143875"/>
            <wp:effectExtent l="0" t="0" r="0" b="952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18204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C45C5CB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1A9B6761" wp14:editId="56D9B13B">
            <wp:extent cx="5753100" cy="8143875"/>
            <wp:effectExtent l="0" t="0" r="0" b="952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1DDC6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765FDBF" w14:textId="77777777" w:rsidR="00796F70" w:rsidRDefault="00716794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7870F8BA" wp14:editId="2102DEAD">
                <wp:simplePos x="0" y="0"/>
                <wp:positionH relativeFrom="column">
                  <wp:posOffset>5242560</wp:posOffset>
                </wp:positionH>
                <wp:positionV relativeFrom="paragraph">
                  <wp:posOffset>6673850</wp:posOffset>
                </wp:positionV>
                <wp:extent cx="749300" cy="254000"/>
                <wp:effectExtent l="0" t="0" r="0" b="0"/>
                <wp:wrapNone/>
                <wp:docPr id="93" name="Gruppieren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94" name="Gruppieren 9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99" name="Textfeld 9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C4B2C49" w14:textId="77777777" w:rsidR="00716794" w:rsidRPr="000E4181" w:rsidRDefault="00716794" w:rsidP="0071679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09" name="Textfeld 109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F480E4" w14:textId="77777777" w:rsidR="00716794" w:rsidRPr="00204753" w:rsidRDefault="00716794" w:rsidP="0071679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A4D8A5F" id="Gruppieren 93" o:spid="_x0000_s1027" style="position:absolute;left:0;text-align:left;margin-left:412.8pt;margin-top:525.5pt;width:59pt;height:20pt;z-index:25186201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">
                <v:group id="Gruppieren 94" o:spid="_x0000_s102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shape id="Textfeld 99" o:spid="_x0000_s102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" filled="f" stroked="f" strokeweight=".5pt">
                    <v:textbox>
                      <w:txbxContent>
                        <w:p w:rsidR="00716794" w:rsidRPr="000E4181" w:rsidRDefault="00716794" w:rsidP="0071679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Gleichschenkliges Dreieck 122" o:spid="_x0000_s103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" fillcolor="#7f7f7f [1612]" stroked="f" strokeweight="2pt"/>
                </v:group>
                <v:shape id="Textfeld 109" o:spid="_x0000_s103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" filled="f" stroked="f" strokeweight=".5pt">
                  <v:textbox>
                    <w:txbxContent>
                      <w:p w:rsidR="00716794" w:rsidRPr="00204753" w:rsidRDefault="00716794" w:rsidP="0071679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062543EE" wp14:editId="5EABB3F6">
                <wp:simplePos x="0" y="0"/>
                <wp:positionH relativeFrom="column">
                  <wp:posOffset>5242560</wp:posOffset>
                </wp:positionH>
                <wp:positionV relativeFrom="paragraph">
                  <wp:posOffset>1936750</wp:posOffset>
                </wp:positionV>
                <wp:extent cx="749300" cy="254000"/>
                <wp:effectExtent l="0" t="0" r="0" b="0"/>
                <wp:wrapNone/>
                <wp:docPr id="28" name="Gruppieren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42" name="Gruppieren 42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63" name="Textfeld 6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6FD7243" w14:textId="77777777" w:rsidR="00716794" w:rsidRPr="000E4181" w:rsidRDefault="00716794" w:rsidP="0071679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90" name="Textfeld 90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CEB98E" w14:textId="77777777" w:rsidR="00716794" w:rsidRPr="00204753" w:rsidRDefault="00716794" w:rsidP="0071679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D985D5" id="Gruppieren 28" o:spid="_x0000_s1032" style="position:absolute;left:0;text-align:left;margin-left:412.8pt;margin-top:152.5pt;width:59pt;height:20pt;z-index:25185996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">
                <v:group id="Gruppieren 42" o:spid="_x0000_s103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Textfeld 63" o:spid="_x0000_s103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/eF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B8w/eFxQAAANsAAAAP&#10;AAAAAAAAAAAAAAAAAAcCAABkcnMvZG93bnJldi54bWxQSwUGAAAAAAMAAwC3AAAA+QIAAAAA&#10;" filled="f" stroked="f" strokeweight=".5pt">
                    <v:textbox>
                      <w:txbxContent>
                        <w:p w:rsidR="00716794" w:rsidRPr="000E4181" w:rsidRDefault="00716794" w:rsidP="0071679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3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" fillcolor="#7f7f7f [1612]" stroked="f" strokeweight="2pt"/>
                </v:group>
                <v:shape id="Textfeld 90" o:spid="_x0000_s103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" filled="f" stroked="f" strokeweight=".5pt">
                  <v:textbox>
                    <w:txbxContent>
                      <w:p w:rsidR="00716794" w:rsidRPr="00204753" w:rsidRDefault="00716794" w:rsidP="0071679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7C23CE8A" wp14:editId="04B76CBD">
            <wp:extent cx="5753100" cy="8143875"/>
            <wp:effectExtent l="0" t="0" r="0" b="952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47C4C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2E16FBC" w14:textId="77777777" w:rsidR="00796F70" w:rsidRDefault="001001C4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0BD331A8" wp14:editId="4024A6D7">
                <wp:simplePos x="0" y="0"/>
                <wp:positionH relativeFrom="column">
                  <wp:posOffset>-149225</wp:posOffset>
                </wp:positionH>
                <wp:positionV relativeFrom="paragraph">
                  <wp:posOffset>7369810</wp:posOffset>
                </wp:positionV>
                <wp:extent cx="749300" cy="254000"/>
                <wp:effectExtent l="0" t="0" r="0" b="0"/>
                <wp:wrapNone/>
                <wp:docPr id="27" name="Gruppieren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52" name="Gruppieren 52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53" name="Textfeld 5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7BFB221" w14:textId="77777777" w:rsidR="001001C4" w:rsidRPr="000E4181" w:rsidRDefault="001001C4" w:rsidP="001001C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55" name="Textfeld 55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528DEA" w14:textId="77777777" w:rsidR="001001C4" w:rsidRPr="00204753" w:rsidRDefault="001001C4" w:rsidP="001001C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7AB5BDB" id="Gruppieren 27" o:spid="_x0000_s1037" style="position:absolute;left:0;text-align:left;margin-left:-11.75pt;margin-top:580.3pt;width:59pt;height:20pt;z-index:251876352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">
                <v:group id="Gruppieren 52" o:spid="_x0000_s103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Textfeld 53" o:spid="_x0000_s103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z04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" filled="f" stroked="f" strokeweight=".5pt">
                    <v:textbox>
                      <w:txbxContent>
                        <w:p w:rsidR="001001C4" w:rsidRPr="000E4181" w:rsidRDefault="001001C4" w:rsidP="001001C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4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" fillcolor="#7f7f7f [1612]" stroked="f" strokeweight="2pt"/>
                </v:group>
                <v:shape id="Textfeld 55" o:spid="_x0000_s104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" filled="f" stroked="f" strokeweight=".5pt">
                  <v:textbox>
                    <w:txbxContent>
                      <w:p w:rsidR="001001C4" w:rsidRPr="00204753" w:rsidRDefault="001001C4" w:rsidP="001001C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5E66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59215168" wp14:editId="6E3CF1AC">
                <wp:simplePos x="0" y="0"/>
                <wp:positionH relativeFrom="column">
                  <wp:posOffset>-231140</wp:posOffset>
                </wp:positionH>
                <wp:positionV relativeFrom="paragraph">
                  <wp:posOffset>6966585</wp:posOffset>
                </wp:positionV>
                <wp:extent cx="749300" cy="254000"/>
                <wp:effectExtent l="0" t="0" r="0" b="0"/>
                <wp:wrapNone/>
                <wp:docPr id="197" name="Gruppieren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98" name="Gruppieren 198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99" name="Textfeld 19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1E75A3B" w14:textId="77777777" w:rsidR="00345E66" w:rsidRPr="000E4181" w:rsidRDefault="00345E66" w:rsidP="00345E6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01" name="Textfeld 201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FC2534" w14:textId="77777777" w:rsidR="00345E66" w:rsidRPr="00204753" w:rsidRDefault="00345E66" w:rsidP="00345E6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E9A210C" id="Gruppieren 197" o:spid="_x0000_s1042" style="position:absolute;left:0;text-align:left;margin-left:-18.2pt;margin-top:548.55pt;width:59pt;height:20pt;z-index:25187430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">
                <v:group id="Gruppieren 198" o:spid="_x0000_s104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Textfeld 199" o:spid="_x0000_s104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" filled="f" stroked="f" strokeweight=".5pt">
                    <v:textbox>
                      <w:txbxContent>
                        <w:p w:rsidR="00345E66" w:rsidRPr="000E4181" w:rsidRDefault="00345E66" w:rsidP="00345E6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4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" fillcolor="#7f7f7f [1612]" stroked="f" strokeweight="2pt"/>
                </v:group>
                <v:shape id="Textfeld 201" o:spid="_x0000_s104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c7kxQAAANw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" filled="f" stroked="f" strokeweight=".5pt">
                  <v:textbox>
                    <w:txbxContent>
                      <w:p w:rsidR="00345E66" w:rsidRPr="00204753" w:rsidRDefault="00345E66" w:rsidP="00345E6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5E66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33104D18" wp14:editId="136A6411">
                <wp:simplePos x="0" y="0"/>
                <wp:positionH relativeFrom="column">
                  <wp:posOffset>-92075</wp:posOffset>
                </wp:positionH>
                <wp:positionV relativeFrom="paragraph">
                  <wp:posOffset>6629400</wp:posOffset>
                </wp:positionV>
                <wp:extent cx="749300" cy="254000"/>
                <wp:effectExtent l="0" t="0" r="0" b="0"/>
                <wp:wrapNone/>
                <wp:docPr id="192" name="Gruppieren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93" name="Gruppieren 193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94" name="Textfeld 194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F5F45BD" w14:textId="77777777" w:rsidR="00345E66" w:rsidRPr="000E4181" w:rsidRDefault="00345E66" w:rsidP="00345E6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5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96" name="Textfeld 196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1B697D" w14:textId="77777777" w:rsidR="00345E66" w:rsidRPr="00204753" w:rsidRDefault="00345E66" w:rsidP="00345E6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8AD5AAB" id="Gruppieren 192" o:spid="_x0000_s1047" style="position:absolute;left:0;text-align:left;margin-left:-7.25pt;margin-top:522pt;width:59pt;height:20pt;z-index:25187225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">
                <v:group id="Gruppieren 193" o:spid="_x0000_s104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<v:shape id="Textfeld 194" o:spid="_x0000_s104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" filled="f" stroked="f" strokeweight=".5pt">
                    <v:textbox>
                      <w:txbxContent>
                        <w:p w:rsidR="00345E66" w:rsidRPr="000E4181" w:rsidRDefault="00345E66" w:rsidP="00345E6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5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" fillcolor="#7f7f7f [1612]" stroked="f" strokeweight="2pt"/>
                </v:group>
                <v:shape id="Textfeld 196" o:spid="_x0000_s105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" filled="f" stroked="f" strokeweight=".5pt">
                  <v:textbox>
                    <w:txbxContent>
                      <w:p w:rsidR="00345E66" w:rsidRPr="00204753" w:rsidRDefault="00345E66" w:rsidP="00345E6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5E66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738DAB8D" wp14:editId="1CFB3616">
                <wp:simplePos x="0" y="0"/>
                <wp:positionH relativeFrom="column">
                  <wp:posOffset>4321810</wp:posOffset>
                </wp:positionH>
                <wp:positionV relativeFrom="paragraph">
                  <wp:posOffset>2603500</wp:posOffset>
                </wp:positionV>
                <wp:extent cx="749300" cy="254000"/>
                <wp:effectExtent l="0" t="0" r="0" b="0"/>
                <wp:wrapNone/>
                <wp:docPr id="187" name="Gruppieren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88" name="Gruppieren 188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89" name="Textfeld 18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FD230C7" w14:textId="77777777" w:rsidR="00345E66" w:rsidRPr="000E4181" w:rsidRDefault="00345E66" w:rsidP="00345E6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91" name="Textfeld 191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66CC74" w14:textId="77777777" w:rsidR="00345E66" w:rsidRPr="00204753" w:rsidRDefault="00345E66" w:rsidP="00345E6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ED2706" id="Gruppieren 187" o:spid="_x0000_s1052" style="position:absolute;left:0;text-align:left;margin-left:340.3pt;margin-top:205pt;width:59pt;height:20pt;z-index:25187020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">
                <v:group id="Gruppieren 188" o:spid="_x0000_s105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<v:shape id="Textfeld 189" o:spid="_x0000_s105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" filled="f" stroked="f" strokeweight=".5pt">
                    <v:textbox>
                      <w:txbxContent>
                        <w:p w:rsidR="00345E66" w:rsidRPr="000E4181" w:rsidRDefault="00345E66" w:rsidP="00345E6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5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" fillcolor="#7f7f7f [1612]" stroked="f" strokeweight="2pt"/>
                </v:group>
                <v:shape id="Textfeld 191" o:spid="_x0000_s105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" filled="f" stroked="f" strokeweight=".5pt">
                  <v:textbox>
                    <w:txbxContent>
                      <w:p w:rsidR="00345E66" w:rsidRPr="00204753" w:rsidRDefault="00345E66" w:rsidP="00345E6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5E66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6C56B930" wp14:editId="560B666A">
                <wp:simplePos x="0" y="0"/>
                <wp:positionH relativeFrom="column">
                  <wp:posOffset>-231140</wp:posOffset>
                </wp:positionH>
                <wp:positionV relativeFrom="paragraph">
                  <wp:posOffset>2444750</wp:posOffset>
                </wp:positionV>
                <wp:extent cx="749300" cy="254000"/>
                <wp:effectExtent l="0" t="0" r="0" b="0"/>
                <wp:wrapNone/>
                <wp:docPr id="182" name="Gruppieren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83" name="Gruppieren 183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84" name="Textfeld 184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C7B8745" w14:textId="77777777" w:rsidR="00345E66" w:rsidRPr="000E4181" w:rsidRDefault="00345E66" w:rsidP="00345E6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5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86" name="Textfeld 186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784F8F" w14:textId="77777777" w:rsidR="00345E66" w:rsidRPr="00204753" w:rsidRDefault="00345E66" w:rsidP="00345E6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1CF095C" id="Gruppieren 182" o:spid="_x0000_s1057" style="position:absolute;left:0;text-align:left;margin-left:-18.2pt;margin-top:192.5pt;width:59pt;height:20pt;z-index:251868160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">
                <v:group id="Gruppieren 183" o:spid="_x0000_s105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shape id="Textfeld 184" o:spid="_x0000_s105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" filled="f" stroked="f" strokeweight=".5pt">
                    <v:textbox>
                      <w:txbxContent>
                        <w:p w:rsidR="00345E66" w:rsidRPr="000E4181" w:rsidRDefault="00345E66" w:rsidP="00345E6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6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" fillcolor="#7f7f7f [1612]" stroked="f" strokeweight="2pt"/>
                </v:group>
                <v:shape id="Textfeld 186" o:spid="_x0000_s106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" filled="f" stroked="f" strokeweight=".5pt">
                  <v:textbox>
                    <w:txbxContent>
                      <w:p w:rsidR="00345E66" w:rsidRPr="00204753" w:rsidRDefault="00345E66" w:rsidP="00345E6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5E66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0E64D3A4" wp14:editId="4D17F9F8">
                <wp:simplePos x="0" y="0"/>
                <wp:positionH relativeFrom="column">
                  <wp:posOffset>-275590</wp:posOffset>
                </wp:positionH>
                <wp:positionV relativeFrom="paragraph">
                  <wp:posOffset>1314450</wp:posOffset>
                </wp:positionV>
                <wp:extent cx="749300" cy="254000"/>
                <wp:effectExtent l="0" t="0" r="0" b="0"/>
                <wp:wrapNone/>
                <wp:docPr id="177" name="Gruppieren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78" name="Gruppieren 178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79" name="Textfeld 17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0C6F682" w14:textId="77777777" w:rsidR="00345E66" w:rsidRPr="000E4181" w:rsidRDefault="00345E66" w:rsidP="00345E6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81" name="Textfeld 181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76D5C75" w14:textId="77777777" w:rsidR="00345E66" w:rsidRPr="00204753" w:rsidRDefault="00345E66" w:rsidP="00345E6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82C1FF5" id="Gruppieren 177" o:spid="_x0000_s1062" style="position:absolute;left:0;text-align:left;margin-left:-21.7pt;margin-top:103.5pt;width:59pt;height:20pt;z-index:251866112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">
                <v:group id="Gruppieren 178" o:spid="_x0000_s106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OUn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0Irz8gEev4LAAD//wMAUEsBAi0AFAAGAAgAAAAhANvh9svuAAAAhQEAABMAAAAAAAAA&#10;AAAAAAAAAAAAAFtDb250ZW50X1R5cGVzXS54bWxQSwECLQAUAAYACAAAACEAWvQsW78AAAAVAQAA&#10;CwAAAAAAAAAAAAAAAAAfAQAAX3JlbHMvLnJlbHNQSwECLQAUAAYACAAAACEA7bTlJ8YAAADcAAAA&#10;DwAAAAAAAAAAAAAAAAAHAgAAZHJzL2Rvd25yZXYueG1sUEsFBgAAAAADAAMAtwAAAPoCAAAAAA==&#10;">
                  <v:shape id="Textfeld 179" o:spid="_x0000_s106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NDjwwAAANw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z/HsH/M+ECOf0DAAD//wMAUEsBAi0AFAAGAAgAAAAhANvh9svuAAAAhQEAABMAAAAAAAAAAAAA&#10;AAAAAAAAAFtDb250ZW50X1R5cGVzXS54bWxQSwECLQAUAAYACAAAACEAWvQsW78AAAAVAQAACwAA&#10;AAAAAAAAAAAAAAAfAQAAX3JlbHMvLnJlbHNQSwECLQAUAAYACAAAACEAoKjQ48MAAADcAAAADwAA&#10;AAAAAAAAAAAAAAAHAgAAZHJzL2Rvd25yZXYueG1sUEsFBgAAAAADAAMAtwAAAPcCAAAAAA==&#10;" filled="f" stroked="f" strokeweight=".5pt">
                    <v:textbox>
                      <w:txbxContent>
                        <w:p w:rsidR="00345E66" w:rsidRPr="000E4181" w:rsidRDefault="00345E66" w:rsidP="00345E6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6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" fillcolor="#7f7f7f [1612]" stroked="f" strokeweight="2pt"/>
                </v:group>
                <v:shape id="Textfeld 181" o:spid="_x0000_s106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" filled="f" stroked="f" strokeweight=".5pt">
                  <v:textbox>
                    <w:txbxContent>
                      <w:p w:rsidR="00345E66" w:rsidRPr="00204753" w:rsidRDefault="00345E66" w:rsidP="00345E6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5E66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2BDD6C32" wp14:editId="688C907B">
                <wp:simplePos x="0" y="0"/>
                <wp:positionH relativeFrom="column">
                  <wp:posOffset>425450</wp:posOffset>
                </wp:positionH>
                <wp:positionV relativeFrom="paragraph">
                  <wp:posOffset>984250</wp:posOffset>
                </wp:positionV>
                <wp:extent cx="749300" cy="254000"/>
                <wp:effectExtent l="0" t="0" r="0" b="0"/>
                <wp:wrapNone/>
                <wp:docPr id="120" name="Gruppieren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27" name="Gruppieren 127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56" name="Textfeld 156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E814BBD" w14:textId="77777777" w:rsidR="00345E66" w:rsidRPr="000E4181" w:rsidRDefault="00345E66" w:rsidP="00345E6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76" name="Textfeld 176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DAD60C" w14:textId="77777777" w:rsidR="00345E66" w:rsidRPr="00204753" w:rsidRDefault="00345E66" w:rsidP="00345E6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C9D43B" id="Gruppieren 120" o:spid="_x0000_s1067" style="position:absolute;left:0;text-align:left;margin-left:33.5pt;margin-top:77.5pt;width:59pt;height:20pt;z-index:25186406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">
                <v:group id="Gruppieren 127" o:spid="_x0000_s106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<v:shape id="Textfeld 156" o:spid="_x0000_s106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" filled="f" stroked="f" strokeweight=".5pt">
                    <v:textbox>
                      <w:txbxContent>
                        <w:p w:rsidR="00345E66" w:rsidRPr="000E4181" w:rsidRDefault="00345E66" w:rsidP="00345E6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7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" fillcolor="#7f7f7f [1612]" stroked="f" strokeweight="2pt"/>
                </v:group>
                <v:shape id="Textfeld 176" o:spid="_x0000_s107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" filled="f" stroked="f" strokeweight=".5pt">
                  <v:textbox>
                    <w:txbxContent>
                      <w:p w:rsidR="00345E66" w:rsidRPr="00204753" w:rsidRDefault="00345E66" w:rsidP="00345E6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F0C8A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8FA21C" wp14:editId="684B0DCC">
                <wp:simplePos x="0" y="0"/>
                <wp:positionH relativeFrom="column">
                  <wp:posOffset>545465</wp:posOffset>
                </wp:positionH>
                <wp:positionV relativeFrom="paragraph">
                  <wp:posOffset>7301230</wp:posOffset>
                </wp:positionV>
                <wp:extent cx="56515" cy="80010"/>
                <wp:effectExtent l="0" t="0" r="19685" b="15240"/>
                <wp:wrapNone/>
                <wp:docPr id="64" name="Gerader Verbinde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515" cy="80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D57D85" id="Gerader Verbinder 64" o:spid="_x0000_s1026" style="position:absolute;flip: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.95pt,574.9pt" to="47.4pt,58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" strokecolor="#4579b8 [3044]"/>
            </w:pict>
          </mc:Fallback>
        </mc:AlternateContent>
      </w:r>
      <w:r w:rsidR="00E6626A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25D2E3E" wp14:editId="6BC3BFE9">
                <wp:simplePos x="0" y="0"/>
                <wp:positionH relativeFrom="column">
                  <wp:posOffset>438150</wp:posOffset>
                </wp:positionH>
                <wp:positionV relativeFrom="paragraph">
                  <wp:posOffset>7118350</wp:posOffset>
                </wp:positionV>
                <wp:extent cx="107373" cy="0"/>
                <wp:effectExtent l="0" t="0" r="0" b="0"/>
                <wp:wrapNone/>
                <wp:docPr id="62" name="Gerader Verbinde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37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5AC1CE" id="Gerader Verbinder 62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.5pt,560.5pt" to="42.95pt,56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" strokecolor="#4579b8 [3044]"/>
            </w:pict>
          </mc:Fallback>
        </mc:AlternateContent>
      </w:r>
      <w:r w:rsidR="00E6626A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A6411C" wp14:editId="381CA591">
                <wp:simplePos x="0" y="0"/>
                <wp:positionH relativeFrom="column">
                  <wp:posOffset>518160</wp:posOffset>
                </wp:positionH>
                <wp:positionV relativeFrom="paragraph">
                  <wp:posOffset>6841497</wp:posOffset>
                </wp:positionV>
                <wp:extent cx="49530" cy="83674"/>
                <wp:effectExtent l="0" t="0" r="26670" b="31115"/>
                <wp:wrapNone/>
                <wp:docPr id="61" name="Gerader Verbinde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30" cy="8367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E4C53E" id="Gerader Verbinder 61" o:spid="_x0000_s1026" style="position:absolute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0.8pt,538.7pt" to="44.7pt,5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" strokecolor="#4579b8 [3044]"/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3E086FB6" wp14:editId="64B27042">
            <wp:extent cx="5753100" cy="813435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87084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6513D09" w14:textId="77777777" w:rsidR="00796F70" w:rsidRDefault="001001C4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2C897755" wp14:editId="30B3CC2D">
                <wp:simplePos x="0" y="0"/>
                <wp:positionH relativeFrom="column">
                  <wp:posOffset>5179060</wp:posOffset>
                </wp:positionH>
                <wp:positionV relativeFrom="paragraph">
                  <wp:posOffset>7239000</wp:posOffset>
                </wp:positionV>
                <wp:extent cx="749300" cy="254000"/>
                <wp:effectExtent l="0" t="0" r="0" b="0"/>
                <wp:wrapNone/>
                <wp:docPr id="212" name="Gruppieren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13" name="Gruppieren 213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14" name="Textfeld 214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BFA11C2" w14:textId="77777777" w:rsidR="001001C4" w:rsidRPr="000E4181" w:rsidRDefault="001001C4" w:rsidP="001001C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5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16" name="Textfeld 216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713EEB" w14:textId="77777777" w:rsidR="001001C4" w:rsidRPr="00204753" w:rsidRDefault="001001C4" w:rsidP="001001C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26ECB1A" id="Gruppieren 212" o:spid="_x0000_s1072" style="position:absolute;left:0;text-align:left;margin-left:407.8pt;margin-top:570pt;width:59pt;height:20pt;z-index:251886592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">
                <v:group id="Gruppieren 213" o:spid="_x0000_s107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v:shape id="Textfeld 214" o:spid="_x0000_s107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" filled="f" stroked="f" strokeweight=".5pt">
                    <v:textbox>
                      <w:txbxContent>
                        <w:p w:rsidR="001001C4" w:rsidRPr="000E4181" w:rsidRDefault="001001C4" w:rsidP="001001C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C1</w:t>
                          </w:r>
                        </w:p>
                      </w:txbxContent>
                    </v:textbox>
                  </v:shape>
                  <v:shape id="Gleichschenkliges Dreieck 122" o:spid="_x0000_s107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" fillcolor="#7f7f7f [1612]" stroked="f" strokeweight="2pt"/>
                </v:group>
                <v:shape id="Textfeld 216" o:spid="_x0000_s107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cBNxgAAANw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XJPIXrmXAE5PIfAAD//wMAUEsBAi0AFAAGAAgAAAAhANvh9svuAAAAhQEAABMAAAAAAAAA&#10;AAAAAAAAAAAAAFtDb250ZW50X1R5cGVzXS54bWxQSwECLQAUAAYACAAAACEAWvQsW78AAAAVAQAA&#10;CwAAAAAAAAAAAAAAAAAfAQAAX3JlbHMvLnJlbHNQSwECLQAUAAYACAAAACEA183ATcYAAADcAAAA&#10;DwAAAAAAAAAAAAAAAAAHAgAAZHJzL2Rvd25yZXYueG1sUEsFBgAAAAADAAMAtwAAAPoCAAAAAA==&#10;" filled="f" stroked="f" strokeweight=".5pt">
                  <v:textbox>
                    <w:txbxContent>
                      <w:p w:rsidR="001001C4" w:rsidRPr="00204753" w:rsidRDefault="001001C4" w:rsidP="001001C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7CAC9B15" wp14:editId="04C67270">
                <wp:simplePos x="0" y="0"/>
                <wp:positionH relativeFrom="column">
                  <wp:posOffset>5179060</wp:posOffset>
                </wp:positionH>
                <wp:positionV relativeFrom="paragraph">
                  <wp:posOffset>5892800</wp:posOffset>
                </wp:positionV>
                <wp:extent cx="749300" cy="254000"/>
                <wp:effectExtent l="0" t="0" r="0" b="0"/>
                <wp:wrapNone/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08" name="Gruppieren 208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09" name="Textfeld 20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261918A" w14:textId="77777777" w:rsidR="001001C4" w:rsidRPr="000E4181" w:rsidRDefault="001001C4" w:rsidP="001001C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11" name="Textfeld 211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2B0CD0F" w14:textId="77777777" w:rsidR="001001C4" w:rsidRPr="00204753" w:rsidRDefault="001001C4" w:rsidP="001001C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6C38C0" id="Gruppieren 207" o:spid="_x0000_s1077" style="position:absolute;left:0;text-align:left;margin-left:407.8pt;margin-top:464pt;width:59pt;height:20pt;z-index:25188454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">
                <v:group id="Gruppieren 208" o:spid="_x0000_s107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Textfeld 209" o:spid="_x0000_s107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8Li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" filled="f" stroked="f" strokeweight=".5pt">
                    <v:textbox>
                      <w:txbxContent>
                        <w:p w:rsidR="001001C4" w:rsidRPr="000E4181" w:rsidRDefault="001001C4" w:rsidP="001001C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C1</w:t>
                          </w:r>
                        </w:p>
                      </w:txbxContent>
                    </v:textbox>
                  </v:shape>
                  <v:shape id="Gleichschenkliges Dreieck 122" o:spid="_x0000_s108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" fillcolor="#7f7f7f [1612]" stroked="f" strokeweight="2pt"/>
                </v:group>
                <v:shape id="Textfeld 211" o:spid="_x0000_s1081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" filled="f" stroked="f" strokeweight=".5pt">
                  <v:textbox>
                    <w:txbxContent>
                      <w:p w:rsidR="001001C4" w:rsidRPr="00204753" w:rsidRDefault="001001C4" w:rsidP="001001C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4C20E544" wp14:editId="25082C7C">
                <wp:simplePos x="0" y="0"/>
                <wp:positionH relativeFrom="column">
                  <wp:posOffset>3210560</wp:posOffset>
                </wp:positionH>
                <wp:positionV relativeFrom="paragraph">
                  <wp:posOffset>1517650</wp:posOffset>
                </wp:positionV>
                <wp:extent cx="749300" cy="254000"/>
                <wp:effectExtent l="0" t="0" r="0" b="0"/>
                <wp:wrapNone/>
                <wp:docPr id="202" name="Gruppieren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03" name="Gruppieren 203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04" name="Textfeld 204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08E7F6E" w14:textId="77777777" w:rsidR="001001C4" w:rsidRPr="000E4181" w:rsidRDefault="001001C4" w:rsidP="001001C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 w:rsidRPr="000E4181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06" name="Textfeld 206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59A30D6" w14:textId="77777777" w:rsidR="001001C4" w:rsidRPr="00204753" w:rsidRDefault="001001C4" w:rsidP="001001C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635086" id="Gruppieren 202" o:spid="_x0000_s1082" style="position:absolute;left:0;text-align:left;margin-left:252.8pt;margin-top:119.5pt;width:59pt;height:20pt;z-index:25188249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">
                <v:group id="Gruppieren 203" o:spid="_x0000_s108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shape id="Textfeld 204" o:spid="_x0000_s108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" filled="f" stroked="f" strokeweight=".5pt">
                    <v:textbox>
                      <w:txbxContent>
                        <w:p w:rsidR="001001C4" w:rsidRPr="000E4181" w:rsidRDefault="001001C4" w:rsidP="001001C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 w:rsidRPr="000E4181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Gleichschenkliges Dreieck 122" o:spid="_x0000_s108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" fillcolor="#7f7f7f [1612]" stroked="f" strokeweight="2pt"/>
                </v:group>
                <v:shape id="Textfeld 206" o:spid="_x0000_s108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FaQ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IknsLfmXAE5OIXAAD//wMAUEsBAi0AFAAGAAgAAAAhANvh9svuAAAAhQEAABMAAAAAAAAA&#10;AAAAAAAAAAAAAFtDb250ZW50X1R5cGVzXS54bWxQSwECLQAUAAYACAAAACEAWvQsW78AAAAVAQAA&#10;CwAAAAAAAAAAAAAAAAAfAQAAX3JlbHMvLnJlbHNQSwECLQAUAAYACAAAACEAUhRWkMYAAADcAAAA&#10;DwAAAAAAAAAAAAAAAAAHAgAAZHJzL2Rvd25yZXYueG1sUEsFBgAAAAADAAMAtwAAAPoCAAAAAA==&#10;" filled="f" stroked="f" strokeweight=".5pt">
                  <v:textbox>
                    <w:txbxContent>
                      <w:p w:rsidR="001001C4" w:rsidRPr="00204753" w:rsidRDefault="001001C4" w:rsidP="001001C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59F4F2A" wp14:editId="0BACC7FE">
                <wp:simplePos x="0" y="0"/>
                <wp:positionH relativeFrom="column">
                  <wp:posOffset>-2540</wp:posOffset>
                </wp:positionH>
                <wp:positionV relativeFrom="paragraph">
                  <wp:posOffset>1162050</wp:posOffset>
                </wp:positionV>
                <wp:extent cx="514350" cy="254000"/>
                <wp:effectExtent l="0" t="0" r="0" b="0"/>
                <wp:wrapNone/>
                <wp:docPr id="58" name="Textfeld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F8DEC2" w14:textId="77777777" w:rsidR="001001C4" w:rsidRPr="000E4181" w:rsidRDefault="001001C4" w:rsidP="001001C4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58" o:spid="_x0000_s1087" type="#_x0000_t202" style="position:absolute;left:0;text-align:left;margin-left:-.2pt;margin-top:91.5pt;width:40.5pt;height:20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" filled="f" stroked="f" strokeweight=".5pt">
                <v:textbox>
                  <w:txbxContent>
                    <w:p w:rsidR="001001C4" w:rsidRPr="000E4181" w:rsidRDefault="001001C4" w:rsidP="001001C4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C1</w:t>
                      </w:r>
                    </w:p>
                  </w:txbxContent>
                </v:textbox>
              </v:shape>
            </w:pict>
          </mc:Fallback>
        </mc:AlternateContent>
      </w:r>
      <w:r w:rsidR="00047EA1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81048E" wp14:editId="3698BF03">
                <wp:simplePos x="0" y="0"/>
                <wp:positionH relativeFrom="column">
                  <wp:posOffset>5246370</wp:posOffset>
                </wp:positionH>
                <wp:positionV relativeFrom="paragraph">
                  <wp:posOffset>2416810</wp:posOffset>
                </wp:positionV>
                <wp:extent cx="0" cy="194310"/>
                <wp:effectExtent l="0" t="0" r="38100" b="34290"/>
                <wp:wrapNone/>
                <wp:docPr id="71" name="Gerader Verbinde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3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16D939" id="Gerader Verbinder 71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3.1pt,190.3pt" to="413.1pt,20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" strokecolor="#4579b8 [3044]"/>
            </w:pict>
          </mc:Fallback>
        </mc:AlternateContent>
      </w:r>
      <w:r w:rsidR="00047EA1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CE4A0A5" wp14:editId="09F3A985">
                <wp:simplePos x="0" y="0"/>
                <wp:positionH relativeFrom="column">
                  <wp:posOffset>5246370</wp:posOffset>
                </wp:positionH>
                <wp:positionV relativeFrom="paragraph">
                  <wp:posOffset>2359660</wp:posOffset>
                </wp:positionV>
                <wp:extent cx="269495" cy="252063"/>
                <wp:effectExtent l="0" t="0" r="0" b="0"/>
                <wp:wrapNone/>
                <wp:docPr id="70" name="Ellips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495" cy="252063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264DE5" w14:textId="77777777" w:rsidR="00047EA1" w:rsidRPr="008050E9" w:rsidRDefault="00047EA1" w:rsidP="00047EA1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Wo?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01AB39" id="Ellipse 70" o:spid="_x0000_s1088" style="position:absolute;left:0;text-align:left;margin-left:413.1pt;margin-top:185.8pt;width:21.2pt;height:19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" filled="f" stroked="f" strokeweight="1pt">
                <v:textbox inset="0,0,0,0">
                  <w:txbxContent>
                    <w:p w:rsidR="00047EA1" w:rsidRPr="008050E9" w:rsidRDefault="00047EA1" w:rsidP="00047EA1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Wo?</w:t>
                      </w:r>
                    </w:p>
                  </w:txbxContent>
                </v:textbox>
              </v:oval>
            </w:pict>
          </mc:Fallback>
        </mc:AlternateContent>
      </w:r>
      <w:r w:rsidR="00047EA1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BB030B" wp14:editId="1870B1E3">
                <wp:simplePos x="0" y="0"/>
                <wp:positionH relativeFrom="column">
                  <wp:posOffset>3006090</wp:posOffset>
                </wp:positionH>
                <wp:positionV relativeFrom="paragraph">
                  <wp:posOffset>1772920</wp:posOffset>
                </wp:positionV>
                <wp:extent cx="441960" cy="480060"/>
                <wp:effectExtent l="0" t="0" r="34290" b="34290"/>
                <wp:wrapNone/>
                <wp:docPr id="69" name="Gerader Verbinde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1960" cy="4800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D40D56" id="Gerader Verbinder 69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7pt,139.6pt" to="271.5pt,17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" strokecolor="#4579b8 [3044]"/>
            </w:pict>
          </mc:Fallback>
        </mc:AlternateContent>
      </w:r>
      <w:r w:rsidR="00047EA1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6512BA" wp14:editId="5E8C4B6D">
                <wp:simplePos x="0" y="0"/>
                <wp:positionH relativeFrom="column">
                  <wp:posOffset>3055620</wp:posOffset>
                </wp:positionH>
                <wp:positionV relativeFrom="paragraph">
                  <wp:posOffset>1727200</wp:posOffset>
                </wp:positionV>
                <wp:extent cx="335280" cy="255270"/>
                <wp:effectExtent l="0" t="0" r="26670" b="30480"/>
                <wp:wrapNone/>
                <wp:docPr id="68" name="Gerader Verbinde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5280" cy="25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8E8F0B" id="Gerader Verbinder 68" o:spid="_x0000_s1026" style="position:absolute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0.6pt,136pt" to="267pt,15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" strokecolor="#4579b8 [3044]"/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473676FA" wp14:editId="0F7F419F">
            <wp:extent cx="5753100" cy="813435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F6E3D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055108C" w14:textId="77777777" w:rsidR="00796F70" w:rsidRDefault="002F355A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051A59" wp14:editId="7ED09AE6">
                <wp:simplePos x="0" y="0"/>
                <wp:positionH relativeFrom="column">
                  <wp:posOffset>876300</wp:posOffset>
                </wp:positionH>
                <wp:positionV relativeFrom="paragraph">
                  <wp:posOffset>1125220</wp:posOffset>
                </wp:positionV>
                <wp:extent cx="68580" cy="106680"/>
                <wp:effectExtent l="0" t="0" r="7620" b="7620"/>
                <wp:wrapNone/>
                <wp:docPr id="75" name="Pfeil: nach unten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06680"/>
                        </a:xfrm>
                        <a:prstGeom prst="downArrow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4C3BAD5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: nach unten 75" o:spid="_x0000_s1026" type="#_x0000_t67" style="position:absolute;margin-left:69pt;margin-top:88.6pt;width:5.4pt;height:8.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" adj="14657" fillcolor="#0070c0" stroked="f" strokeweight="2pt"/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D37034" wp14:editId="01843E1B">
                <wp:simplePos x="0" y="0"/>
                <wp:positionH relativeFrom="column">
                  <wp:posOffset>510540</wp:posOffset>
                </wp:positionH>
                <wp:positionV relativeFrom="paragraph">
                  <wp:posOffset>911860</wp:posOffset>
                </wp:positionV>
                <wp:extent cx="2122170" cy="277269"/>
                <wp:effectExtent l="0" t="0" r="11430" b="8890"/>
                <wp:wrapNone/>
                <wp:docPr id="74" name="Rechteck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2170" cy="277269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60A27" w14:textId="77777777" w:rsidR="002F355A" w:rsidRPr="008050E9" w:rsidRDefault="002F355A" w:rsidP="002F355A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gute Darstellung von Beiträgen zu Wirtschaftszielen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C5534F" id="Rechteck 74" o:spid="_x0000_s1089" style="position:absolute;left:0;text-align:left;margin-left:40.2pt;margin-top:71.8pt;width:167.1pt;height:21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" filled="f" stroked="f" strokeweight="1pt">
                <v:textbox inset="0,0,0,0">
                  <w:txbxContent>
                    <w:p w:rsidR="002F355A" w:rsidRPr="008050E9" w:rsidRDefault="002F355A" w:rsidP="002F355A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gute Darstellung von Beiträgen zu Wirtschaftszielen</w:t>
                      </w:r>
                    </w:p>
                  </w:txbxContent>
                </v:textbox>
              </v:rect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494F42A9" wp14:editId="00BD37B9">
            <wp:extent cx="5753100" cy="813435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8A466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B77B937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760F697A" wp14:editId="484E7325">
            <wp:extent cx="5753100" cy="813435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5CDB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13C0A49" w14:textId="77777777" w:rsidR="00796F70" w:rsidRDefault="00F47560" w:rsidP="006D7F78">
      <w:pPr>
        <w:spacing w:before="0"/>
        <w:contextualSpacing/>
        <w:rPr>
          <w:sz w:val="20"/>
          <w:szCs w:val="16"/>
        </w:rPr>
      </w:pPr>
      <w:r w:rsidRPr="00F4756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4A42132" wp14:editId="279A2AF8">
                <wp:simplePos x="0" y="0"/>
                <wp:positionH relativeFrom="column">
                  <wp:posOffset>495300</wp:posOffset>
                </wp:positionH>
                <wp:positionV relativeFrom="paragraph">
                  <wp:posOffset>889000</wp:posOffset>
                </wp:positionV>
                <wp:extent cx="1360170" cy="276860"/>
                <wp:effectExtent l="0" t="0" r="11430" b="8890"/>
                <wp:wrapNone/>
                <wp:docPr id="76" name="Rechteck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0170" cy="27686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93A88C" w14:textId="77777777" w:rsidR="00F47560" w:rsidRPr="008050E9" w:rsidRDefault="00F47560" w:rsidP="00F47560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stammt aus ESRS-Anforderungen!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253622" id="Rechteck 76" o:spid="_x0000_s1090" style="position:absolute;left:0;text-align:left;margin-left:39pt;margin-top:70pt;width:107.1pt;height:21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" filled="f" stroked="f" strokeweight="1pt">
                <v:textbox inset="0,0,0,0">
                  <w:txbxContent>
                    <w:p w:rsidR="00F47560" w:rsidRPr="008050E9" w:rsidRDefault="00F47560" w:rsidP="00F47560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stammt aus ESRS-Anforderungen!</w:t>
                      </w:r>
                    </w:p>
                  </w:txbxContent>
                </v:textbox>
              </v:rect>
            </w:pict>
          </mc:Fallback>
        </mc:AlternateContent>
      </w:r>
      <w:r w:rsidRPr="00F4756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06F4196" wp14:editId="2733FB00">
                <wp:simplePos x="0" y="0"/>
                <wp:positionH relativeFrom="column">
                  <wp:posOffset>891540</wp:posOffset>
                </wp:positionH>
                <wp:positionV relativeFrom="paragraph">
                  <wp:posOffset>1106170</wp:posOffset>
                </wp:positionV>
                <wp:extent cx="68580" cy="106680"/>
                <wp:effectExtent l="0" t="0" r="7620" b="7620"/>
                <wp:wrapNone/>
                <wp:docPr id="77" name="Pfeil: nach unten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8580" cy="106680"/>
                        </a:xfrm>
                        <a:prstGeom prst="downArrow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4C4691" id="Pfeil: nach unten 77" o:spid="_x0000_s1026" type="#_x0000_t67" style="position:absolute;margin-left:70.2pt;margin-top:87.1pt;width:5.4pt;height:8.4pt;rotation:180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" adj="14657" fillcolor="#0070c0" stroked="f" strokeweight="2pt"/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1030EADF" wp14:editId="3FAF2582">
            <wp:extent cx="5753100" cy="813435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36C5D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C40D719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3D3EC46B" wp14:editId="2C020EB2">
            <wp:extent cx="5753100" cy="813435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88D1C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79A3966" w14:textId="77777777" w:rsidR="00796F70" w:rsidRDefault="000B1715" w:rsidP="006D7F78">
      <w:pPr>
        <w:spacing w:before="0"/>
        <w:contextualSpacing/>
        <w:rPr>
          <w:sz w:val="20"/>
          <w:szCs w:val="16"/>
        </w:rPr>
      </w:pPr>
      <w:r w:rsidRPr="00F4756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5FA83A0" wp14:editId="56987D78">
                <wp:simplePos x="0" y="0"/>
                <wp:positionH relativeFrom="column">
                  <wp:posOffset>-656235</wp:posOffset>
                </wp:positionH>
                <wp:positionV relativeFrom="paragraph">
                  <wp:posOffset>6333502</wp:posOffset>
                </wp:positionV>
                <wp:extent cx="1426632" cy="276860"/>
                <wp:effectExtent l="288925" t="15875" r="291465" b="5715"/>
                <wp:wrapNone/>
                <wp:docPr id="78" name="Rechtec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11673">
                          <a:off x="0" y="0"/>
                          <a:ext cx="1426632" cy="27686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C603FA" w14:textId="77777777" w:rsidR="000B1715" w:rsidRPr="008050E9" w:rsidRDefault="000B1715" w:rsidP="006D7773">
                            <w:pPr>
                              <w:spacing w:before="0"/>
                              <w:ind w:left="57" w:right="57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21 IRO’s aus Wesentlichkeitsanalyse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E10910" id="Rechteck 78" o:spid="_x0000_s1091" style="position:absolute;left:0;text-align:left;margin-left:-51.65pt;margin-top:498.7pt;width:112.35pt;height:21.8pt;rotation:-4356317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" filled="f" strokecolor="#0070c0" strokeweight="1pt">
                <v:textbox inset="0,0,0,0">
                  <w:txbxContent>
                    <w:p w:rsidR="000B1715" w:rsidRPr="008050E9" w:rsidRDefault="000B1715" w:rsidP="006D7773">
                      <w:pPr>
                        <w:spacing w:before="0"/>
                        <w:ind w:left="57" w:right="57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21 IRO’s aus Wesentlichkeitsanalyse</w:t>
                      </w:r>
                    </w:p>
                  </w:txbxContent>
                </v:textbox>
              </v:rect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33125776" wp14:editId="61B20ECD">
            <wp:extent cx="5753100" cy="813435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8C9D0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A82D62D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06EEAC83" wp14:editId="0D5CCF7F">
            <wp:extent cx="5753100" cy="813435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F5D3B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D888BF6" w14:textId="77777777" w:rsidR="00796F70" w:rsidRDefault="006B54A6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3C90ED90" wp14:editId="1EF69085">
                <wp:simplePos x="0" y="0"/>
                <wp:positionH relativeFrom="column">
                  <wp:posOffset>563861</wp:posOffset>
                </wp:positionH>
                <wp:positionV relativeFrom="paragraph">
                  <wp:posOffset>5182804</wp:posOffset>
                </wp:positionV>
                <wp:extent cx="749300" cy="254000"/>
                <wp:effectExtent l="0" t="0" r="0" b="0"/>
                <wp:wrapNone/>
                <wp:docPr id="108" name="Gruppieren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110" name="Gruppieren 110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11" name="Textfeld 111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8AD043E" w14:textId="77777777" w:rsidR="006B54A6" w:rsidRPr="000E4181" w:rsidRDefault="006B54A6" w:rsidP="006B54A6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S1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14" name="Textfeld 114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C6166D" w14:textId="77777777" w:rsidR="006B54A6" w:rsidRPr="00204753" w:rsidRDefault="006B54A6" w:rsidP="006B54A6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B756FA" id="Gruppieren 108" o:spid="_x0000_s1092" style="position:absolute;left:0;text-align:left;margin-left:44.4pt;margin-top:408.1pt;width:59pt;height:20pt;z-index:25203404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">
                <v:group id="Gruppieren 110" o:spid="_x0000_s109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<v:shape id="Textfeld 111" o:spid="_x0000_s109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" filled="f" stroked="f" strokeweight=".5pt">
                    <v:textbox>
                      <w:txbxContent>
                        <w:p w:rsidR="006B54A6" w:rsidRPr="000E4181" w:rsidRDefault="006B54A6" w:rsidP="006B54A6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S1</w:t>
                          </w:r>
                        </w:p>
                      </w:txbxContent>
                    </v:textbox>
                  </v:shape>
                  <v:shape id="Gleichschenkliges Dreieck 122" o:spid="_x0000_s109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" fillcolor="#7f7f7f [1612]" stroked="f" strokeweight="2pt"/>
                </v:group>
                <v:shape id="Textfeld 114" o:spid="_x0000_s109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" filled="f" stroked="f" strokeweight=".5pt">
                  <v:textbox>
                    <w:txbxContent>
                      <w:p w:rsidR="006B54A6" w:rsidRPr="00204753" w:rsidRDefault="006B54A6" w:rsidP="006B54A6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6409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1304AC" wp14:editId="18A729D5">
                <wp:simplePos x="0" y="0"/>
                <wp:positionH relativeFrom="column">
                  <wp:posOffset>1165860</wp:posOffset>
                </wp:positionH>
                <wp:positionV relativeFrom="paragraph">
                  <wp:posOffset>6309360</wp:posOffset>
                </wp:positionV>
                <wp:extent cx="148590" cy="148590"/>
                <wp:effectExtent l="0" t="0" r="3810" b="3810"/>
                <wp:wrapNone/>
                <wp:docPr id="85" name="Ellips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C1AFFF" w14:textId="77777777" w:rsidR="00C6409D" w:rsidRPr="00C6409D" w:rsidRDefault="00C6409D" w:rsidP="00C6409D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3CF17C" id="Ellipse 85" o:spid="_x0000_s1097" style="position:absolute;left:0;text-align:left;margin-left:91.8pt;margin-top:496.8pt;width:11.7pt;height:11.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" filled="f" stroked="f" strokeweight="1pt">
                <v:textbox inset="0,0,0,0">
                  <w:txbxContent>
                    <w:p w:rsidR="00C6409D" w:rsidRPr="00C6409D" w:rsidRDefault="00C6409D" w:rsidP="00C6409D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d</w:t>
                      </w:r>
                    </w:p>
                  </w:txbxContent>
                </v:textbox>
              </v:oval>
            </w:pict>
          </mc:Fallback>
        </mc:AlternateContent>
      </w:r>
      <w:r w:rsidR="00C6409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FFC80DB" wp14:editId="74E83F67">
                <wp:simplePos x="0" y="0"/>
                <wp:positionH relativeFrom="column">
                  <wp:posOffset>4396740</wp:posOffset>
                </wp:positionH>
                <wp:positionV relativeFrom="paragraph">
                  <wp:posOffset>6162040</wp:posOffset>
                </wp:positionV>
                <wp:extent cx="148590" cy="148590"/>
                <wp:effectExtent l="0" t="0" r="3810" b="3810"/>
                <wp:wrapNone/>
                <wp:docPr id="84" name="Ellips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70C40F" w14:textId="77777777" w:rsidR="00C6409D" w:rsidRPr="00C6409D" w:rsidRDefault="00C6409D" w:rsidP="00C6409D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3CF17C" id="Ellipse 84" o:spid="_x0000_s1098" style="position:absolute;left:0;text-align:left;margin-left:346.2pt;margin-top:485.2pt;width:11.7pt;height:11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" filled="f" stroked="f" strokeweight="1pt">
                <v:textbox inset="0,0,0,0">
                  <w:txbxContent>
                    <w:p w:rsidR="00C6409D" w:rsidRPr="00C6409D" w:rsidRDefault="00C6409D" w:rsidP="00C6409D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C6409D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D53733" wp14:editId="6AB35ED7">
                <wp:simplePos x="0" y="0"/>
                <wp:positionH relativeFrom="column">
                  <wp:posOffset>3455670</wp:posOffset>
                </wp:positionH>
                <wp:positionV relativeFrom="paragraph">
                  <wp:posOffset>6160770</wp:posOffset>
                </wp:positionV>
                <wp:extent cx="148590" cy="148590"/>
                <wp:effectExtent l="0" t="0" r="3810" b="3810"/>
                <wp:wrapNone/>
                <wp:docPr id="83" name="Ellips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F21143" w14:textId="77777777" w:rsidR="00C6409D" w:rsidRPr="00C6409D" w:rsidRDefault="00C6409D" w:rsidP="00C6409D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62EDAE" id="Ellipse 83" o:spid="_x0000_s1099" style="position:absolute;left:0;text-align:left;margin-left:272.1pt;margin-top:485.1pt;width:11.7pt;height:11.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" filled="f" stroked="f" strokeweight="1pt">
                <v:textbox inset="0,0,0,0">
                  <w:txbxContent>
                    <w:p w:rsidR="00C6409D" w:rsidRPr="00C6409D" w:rsidRDefault="00C6409D" w:rsidP="00C6409D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b</w:t>
                      </w:r>
                    </w:p>
                  </w:txbxContent>
                </v:textbox>
              </v:oval>
            </w:pict>
          </mc:Fallback>
        </mc:AlternateContent>
      </w:r>
      <w:r w:rsidR="00A910F6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E4A4A99" wp14:editId="031CD063">
                <wp:simplePos x="0" y="0"/>
                <wp:positionH relativeFrom="column">
                  <wp:posOffset>2823210</wp:posOffset>
                </wp:positionH>
                <wp:positionV relativeFrom="paragraph">
                  <wp:posOffset>6169660</wp:posOffset>
                </wp:positionV>
                <wp:extent cx="148590" cy="148590"/>
                <wp:effectExtent l="0" t="0" r="3810" b="3810"/>
                <wp:wrapNone/>
                <wp:docPr id="82" name="Ellips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B40797" w14:textId="77777777" w:rsidR="00A910F6" w:rsidRPr="00C6409D" w:rsidRDefault="00A910F6" w:rsidP="00A910F6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 w:rsidRPr="00C6409D"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7CE134" id="Ellipse 82" o:spid="_x0000_s1100" style="position:absolute;left:0;text-align:left;margin-left:222.3pt;margin-top:485.8pt;width:11.7pt;height:11.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" filled="f" stroked="f" strokeweight="1pt">
                <v:textbox inset="0,0,0,0">
                  <w:txbxContent>
                    <w:p w:rsidR="00A910F6" w:rsidRPr="00C6409D" w:rsidRDefault="00A910F6" w:rsidP="00A910F6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 w:rsidRPr="00C6409D">
                        <w:rPr>
                          <w:b/>
                          <w:color w:val="0070C0"/>
                          <w:sz w:val="12"/>
                          <w:szCs w:val="12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="0074082F" w:rsidRPr="00F47560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37322BC" wp14:editId="730845B0">
                <wp:simplePos x="0" y="0"/>
                <wp:positionH relativeFrom="column">
                  <wp:posOffset>20320</wp:posOffset>
                </wp:positionH>
                <wp:positionV relativeFrom="paragraph">
                  <wp:posOffset>6018530</wp:posOffset>
                </wp:positionV>
                <wp:extent cx="463709" cy="276860"/>
                <wp:effectExtent l="0" t="0" r="12700" b="27940"/>
                <wp:wrapNone/>
                <wp:docPr id="81" name="Rechtec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709" cy="27686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CCC8CD" w14:textId="77777777" w:rsidR="0074082F" w:rsidRPr="008050E9" w:rsidRDefault="0074082F" w:rsidP="0074082F">
                            <w:pPr>
                              <w:spacing w:before="0"/>
                              <w:ind w:left="57" w:right="57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ESRS?</w:t>
                            </w: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br/>
                              <w:t>VSMEF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76B10" id="Rechteck 81" o:spid="_x0000_s1101" style="position:absolute;left:0;text-align:left;margin-left:1.6pt;margin-top:473.9pt;width:36.5pt;height:21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" filled="f" strokecolor="#0070c0" strokeweight="1pt">
                <v:textbox inset="0,0,0,0">
                  <w:txbxContent>
                    <w:p w:rsidR="0074082F" w:rsidRPr="008050E9" w:rsidRDefault="0074082F" w:rsidP="0074082F">
                      <w:pPr>
                        <w:spacing w:before="0"/>
                        <w:ind w:left="57" w:right="57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ESRS?</w:t>
                      </w: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br/>
                        <w:t>VSMEF</w:t>
                      </w:r>
                    </w:p>
                  </w:txbxContent>
                </v:textbox>
              </v:rect>
            </w:pict>
          </mc:Fallback>
        </mc:AlternateContent>
      </w:r>
      <w:r w:rsidR="00327754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F665509" wp14:editId="33D8F863">
                <wp:simplePos x="0" y="0"/>
                <wp:positionH relativeFrom="column">
                  <wp:posOffset>1158240</wp:posOffset>
                </wp:positionH>
                <wp:positionV relativeFrom="paragraph">
                  <wp:posOffset>4832350</wp:posOffset>
                </wp:positionV>
                <wp:extent cx="93980" cy="346710"/>
                <wp:effectExtent l="0" t="0" r="20320" b="15240"/>
                <wp:wrapNone/>
                <wp:docPr id="80" name="Gerader Verbinde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980" cy="3467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89C5D6" id="Gerader Verbinder 80" o:spid="_x0000_s1026" style="position:absolute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1.2pt,380.5pt" to="98.6pt,40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" strokecolor="#4579b8 [3044]"/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25BDB7B2" wp14:editId="7A3CF74F">
            <wp:extent cx="5753100" cy="8134350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E0295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965DA07" w14:textId="77777777" w:rsidR="00796F70" w:rsidRDefault="00C95762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0FE89520" wp14:editId="68ADB72D">
                <wp:simplePos x="0" y="0"/>
                <wp:positionH relativeFrom="column">
                  <wp:posOffset>924560</wp:posOffset>
                </wp:positionH>
                <wp:positionV relativeFrom="paragraph">
                  <wp:posOffset>901700</wp:posOffset>
                </wp:positionV>
                <wp:extent cx="749300" cy="254000"/>
                <wp:effectExtent l="0" t="0" r="0" b="0"/>
                <wp:wrapNone/>
                <wp:docPr id="227" name="Gruppieren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28" name="Gruppieren 228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29" name="Textfeld 22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843E0AE" w14:textId="77777777" w:rsidR="00C95762" w:rsidRPr="000E4181" w:rsidRDefault="00C95762" w:rsidP="00C95762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31" name="Textfeld 231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4B7D15" w14:textId="77777777" w:rsidR="00C95762" w:rsidRPr="00204753" w:rsidRDefault="00C95762" w:rsidP="00C95762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BF418EF" id="Gruppieren 227" o:spid="_x0000_s1102" style="position:absolute;left:0;text-align:left;margin-left:72.8pt;margin-top:71pt;width:59pt;height:20pt;z-index:25189273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">
                <v:group id="Gruppieren 228" o:spid="_x0000_s110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Textfeld 229" o:spid="_x0000_s110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p6C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" filled="f" stroked="f" strokeweight=".5pt">
                    <v:textbox>
                      <w:txbxContent>
                        <w:p w:rsidR="00C95762" w:rsidRPr="000E4181" w:rsidRDefault="00C95762" w:rsidP="00C95762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C1</w:t>
                          </w:r>
                        </w:p>
                      </w:txbxContent>
                    </v:textbox>
                  </v:shape>
                  <v:shape id="Gleichschenkliges Dreieck 122" o:spid="_x0000_s110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" fillcolor="#7f7f7f [1612]" stroked="f" strokeweight="2pt"/>
                </v:group>
                <v:shape id="Textfeld 231" o:spid="_x0000_s1106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QRZ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SB9nsLfmXgE5PIXAAD//wMAUEsBAi0AFAAGAAgAAAAhANvh9svuAAAAhQEAABMAAAAAAAAA&#10;AAAAAAAAAAAAAFtDb250ZW50X1R5cGVzXS54bWxQSwECLQAUAAYACAAAACEAWvQsW78AAAAVAQAA&#10;CwAAAAAAAAAAAAAAAAAfAQAAX3JlbHMvLnJlbHNQSwECLQAUAAYACAAAACEAE5EEWcYAAADcAAAA&#10;DwAAAAAAAAAAAAAAAAAHAgAAZHJzL2Rvd25yZXYueG1sUEsFBgAAAAADAAMAtwAAAPoCAAAAAA==&#10;" filled="f" stroked="f" strokeweight=".5pt">
                  <v:textbox>
                    <w:txbxContent>
                      <w:p w:rsidR="00C95762" w:rsidRPr="00204753" w:rsidRDefault="00C95762" w:rsidP="00C95762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E4E2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B592F48" wp14:editId="5777D99C">
                <wp:simplePos x="0" y="0"/>
                <wp:positionH relativeFrom="column">
                  <wp:posOffset>1108710</wp:posOffset>
                </wp:positionH>
                <wp:positionV relativeFrom="paragraph">
                  <wp:posOffset>1155700</wp:posOffset>
                </wp:positionV>
                <wp:extent cx="76200" cy="160020"/>
                <wp:effectExtent l="0" t="0" r="19050" b="30480"/>
                <wp:wrapNone/>
                <wp:docPr id="92" name="Gerader Verbinde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0" cy="1600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55E98D" id="Gerader Verbinder 92" o:spid="_x0000_s1026" style="position:absolute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7.3pt,91pt" to="93.3pt,1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" strokecolor="#4579b8 [3044]"/>
            </w:pict>
          </mc:Fallback>
        </mc:AlternateContent>
      </w:r>
      <w:r w:rsidR="00BD6DF3" w:rsidRPr="000B6372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BE42AA3" wp14:editId="6B447772">
                <wp:simplePos x="0" y="0"/>
                <wp:positionH relativeFrom="column">
                  <wp:posOffset>285750</wp:posOffset>
                </wp:positionH>
                <wp:positionV relativeFrom="paragraph">
                  <wp:posOffset>5327650</wp:posOffset>
                </wp:positionV>
                <wp:extent cx="148590" cy="148590"/>
                <wp:effectExtent l="0" t="0" r="3810" b="3810"/>
                <wp:wrapNone/>
                <wp:docPr id="89" name="Ellips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5A232D" w14:textId="77777777" w:rsidR="000B6372" w:rsidRPr="00C6409D" w:rsidRDefault="000B6372" w:rsidP="000B6372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A4DE10" id="Ellipse 89" o:spid="_x0000_s1107" style="position:absolute;left:0;text-align:left;margin-left:22.5pt;margin-top:419.5pt;width:11.7pt;height:11.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" filled="f" stroked="f" strokeweight="1pt">
                <v:textbox inset="0,0,0,0">
                  <w:txbxContent>
                    <w:p w:rsidR="000B6372" w:rsidRPr="00C6409D" w:rsidRDefault="000B6372" w:rsidP="000B6372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d</w:t>
                      </w:r>
                    </w:p>
                  </w:txbxContent>
                </v:textbox>
              </v:oval>
            </w:pict>
          </mc:Fallback>
        </mc:AlternateContent>
      </w:r>
      <w:r w:rsidR="00BD6DF3" w:rsidRPr="000B6372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CA72E26" wp14:editId="74A24AA2">
                <wp:simplePos x="0" y="0"/>
                <wp:positionH relativeFrom="column">
                  <wp:posOffset>285750</wp:posOffset>
                </wp:positionH>
                <wp:positionV relativeFrom="paragraph">
                  <wp:posOffset>4544060</wp:posOffset>
                </wp:positionV>
                <wp:extent cx="148590" cy="148590"/>
                <wp:effectExtent l="0" t="0" r="3810" b="3810"/>
                <wp:wrapNone/>
                <wp:docPr id="88" name="Ellips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13CDF7" w14:textId="77777777" w:rsidR="000B6372" w:rsidRPr="00C6409D" w:rsidRDefault="000B6372" w:rsidP="000B6372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47B2BB" id="Ellipse 88" o:spid="_x0000_s1108" style="position:absolute;left:0;text-align:left;margin-left:22.5pt;margin-top:357.8pt;width:11.7pt;height:11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" filled="f" stroked="f" strokeweight="1pt">
                <v:textbox inset="0,0,0,0">
                  <w:txbxContent>
                    <w:p w:rsidR="000B6372" w:rsidRPr="00C6409D" w:rsidRDefault="000B6372" w:rsidP="000B6372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0B6372" w:rsidRPr="000B6372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1161919" wp14:editId="17CD8B75">
                <wp:simplePos x="0" y="0"/>
                <wp:positionH relativeFrom="column">
                  <wp:posOffset>285750</wp:posOffset>
                </wp:positionH>
                <wp:positionV relativeFrom="paragraph">
                  <wp:posOffset>2786380</wp:posOffset>
                </wp:positionV>
                <wp:extent cx="148590" cy="148590"/>
                <wp:effectExtent l="0" t="0" r="3810" b="3810"/>
                <wp:wrapNone/>
                <wp:docPr id="87" name="Ellips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780450" w14:textId="77777777" w:rsidR="000B6372" w:rsidRPr="00C6409D" w:rsidRDefault="000B6372" w:rsidP="000B6372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E9BBCA" id="Ellipse 87" o:spid="_x0000_s1109" style="position:absolute;left:0;text-align:left;margin-left:22.5pt;margin-top:219.4pt;width:11.7pt;height:11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" filled="f" stroked="f" strokeweight="1pt">
                <v:textbox inset="0,0,0,0">
                  <w:txbxContent>
                    <w:p w:rsidR="000B6372" w:rsidRPr="00C6409D" w:rsidRDefault="000B6372" w:rsidP="000B6372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b</w:t>
                      </w:r>
                    </w:p>
                  </w:txbxContent>
                </v:textbox>
              </v:oval>
            </w:pict>
          </mc:Fallback>
        </mc:AlternateContent>
      </w:r>
      <w:r w:rsidR="000B6372" w:rsidRPr="000B6372">
        <w:rPr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36BC3E5" wp14:editId="18471178">
                <wp:simplePos x="0" y="0"/>
                <wp:positionH relativeFrom="column">
                  <wp:posOffset>285750</wp:posOffset>
                </wp:positionH>
                <wp:positionV relativeFrom="paragraph">
                  <wp:posOffset>2044700</wp:posOffset>
                </wp:positionV>
                <wp:extent cx="148590" cy="148590"/>
                <wp:effectExtent l="0" t="0" r="3810" b="3810"/>
                <wp:wrapNone/>
                <wp:docPr id="86" name="Ellips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8590"/>
                        </a:xfrm>
                        <a:prstGeom prst="ellipse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4DDB6C" w14:textId="77777777" w:rsidR="000B6372" w:rsidRPr="00C6409D" w:rsidRDefault="000B6372" w:rsidP="000B6372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 w:rsidRPr="00C6409D"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2BEB2B" id="Ellipse 86" o:spid="_x0000_s1110" style="position:absolute;left:0;text-align:left;margin-left:22.5pt;margin-top:161pt;width:11.7pt;height:11.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" filled="f" stroked="f" strokeweight="1pt">
                <v:textbox inset="0,0,0,0">
                  <w:txbxContent>
                    <w:p w:rsidR="000B6372" w:rsidRPr="00C6409D" w:rsidRDefault="000B6372" w:rsidP="000B6372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 w:rsidRPr="00C6409D">
                        <w:rPr>
                          <w:b/>
                          <w:color w:val="0070C0"/>
                          <w:sz w:val="12"/>
                          <w:szCs w:val="12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7975E3EF" wp14:editId="3AB642A2">
            <wp:extent cx="5753100" cy="813435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A3ED2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DF8D6EE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7D270F99" wp14:editId="5E8E5D1C">
            <wp:extent cx="5753100" cy="813435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A3DBB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6FEFD89" w14:textId="77777777" w:rsidR="00796F70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1696F72E" wp14:editId="38956ACA">
            <wp:extent cx="5753100" cy="813435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13901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0A0492BD" w14:textId="77777777" w:rsidR="00796F70" w:rsidRDefault="0036322F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72EA15F" wp14:editId="32F1991F">
                <wp:simplePos x="0" y="0"/>
                <wp:positionH relativeFrom="column">
                  <wp:posOffset>130810</wp:posOffset>
                </wp:positionH>
                <wp:positionV relativeFrom="paragraph">
                  <wp:posOffset>1301750</wp:posOffset>
                </wp:positionV>
                <wp:extent cx="514350" cy="254000"/>
                <wp:effectExtent l="0" t="0" r="0" b="0"/>
                <wp:wrapNone/>
                <wp:docPr id="237" name="Textfeld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E25AB3" w14:textId="77777777" w:rsidR="0036322F" w:rsidRPr="000E4181" w:rsidRDefault="0036322F" w:rsidP="0036322F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3B481" id="Textfeld 237" o:spid="_x0000_s1111" type="#_x0000_t202" style="position:absolute;left:0;text-align:left;margin-left:10.3pt;margin-top:102.5pt;width:40.5pt;height:20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" filled="f" stroked="f" strokeweight=".5pt">
                <v:textbox>
                  <w:txbxContent>
                    <w:p w:rsidR="0036322F" w:rsidRPr="000E4181" w:rsidRDefault="0036322F" w:rsidP="0036322F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98C0B68" wp14:editId="0C9E8A1F">
                <wp:simplePos x="0" y="0"/>
                <wp:positionH relativeFrom="column">
                  <wp:posOffset>130810</wp:posOffset>
                </wp:positionH>
                <wp:positionV relativeFrom="paragraph">
                  <wp:posOffset>1092200</wp:posOffset>
                </wp:positionV>
                <wp:extent cx="514350" cy="254000"/>
                <wp:effectExtent l="0" t="0" r="0" b="0"/>
                <wp:wrapNone/>
                <wp:docPr id="234" name="Textfeld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CB140C" w14:textId="77777777" w:rsidR="0036322F" w:rsidRPr="000E4181" w:rsidRDefault="0036322F" w:rsidP="0036322F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34" o:spid="_x0000_s1112" type="#_x0000_t202" style="position:absolute;left:0;text-align:left;margin-left:10.3pt;margin-top:86pt;width:40.5pt;height:20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" filled="f" stroked="f" strokeweight=".5pt">
                <v:textbox>
                  <w:txbxContent>
                    <w:p w:rsidR="0036322F" w:rsidRPr="000E4181" w:rsidRDefault="0036322F" w:rsidP="0036322F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B2</w:t>
                      </w:r>
                    </w:p>
                  </w:txbxContent>
                </v:textbox>
              </v:shape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39258C1F" wp14:editId="707D5853">
            <wp:extent cx="5753100" cy="813435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E190D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C93F0FF" w14:textId="77777777" w:rsidR="007344A3" w:rsidRDefault="0036322F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13B26AE8" wp14:editId="3EBBF869">
                <wp:simplePos x="0" y="0"/>
                <wp:positionH relativeFrom="column">
                  <wp:posOffset>4434205</wp:posOffset>
                </wp:positionH>
                <wp:positionV relativeFrom="paragraph">
                  <wp:posOffset>5829300</wp:posOffset>
                </wp:positionV>
                <wp:extent cx="749300" cy="254000"/>
                <wp:effectExtent l="0" t="0" r="0" b="0"/>
                <wp:wrapNone/>
                <wp:docPr id="243" name="Gruppieren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44" name="Gruppieren 24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45" name="Textfeld 24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C44AF18" w14:textId="77777777" w:rsidR="0036322F" w:rsidRPr="000E4181" w:rsidRDefault="0036322F" w:rsidP="0036322F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47" name="Textfeld 24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6B32B5" w14:textId="77777777" w:rsidR="0036322F" w:rsidRPr="00204753" w:rsidRDefault="0036322F" w:rsidP="0036322F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F45CB0" id="Gruppieren 243" o:spid="_x0000_s1113" style="position:absolute;left:0;text-align:left;margin-left:349.15pt;margin-top:459pt;width:59pt;height:20pt;z-index:25190297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">
                <v:group id="Gruppieren 244" o:spid="_x0000_s111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shape id="Textfeld 245" o:spid="_x0000_s111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En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DSscSfHAAAA3AAA&#10;AA8AAAAAAAAAAAAAAAAABwIAAGRycy9kb3ducmV2LnhtbFBLBQYAAAAAAwADALcAAAD7AgAAAAA=&#10;" filled="f" stroked="f" strokeweight=".5pt">
                    <v:textbox>
                      <w:txbxContent>
                        <w:p w:rsidR="0036322F" w:rsidRPr="000E4181" w:rsidRDefault="0036322F" w:rsidP="0036322F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B2</w:t>
                          </w:r>
                        </w:p>
                      </w:txbxContent>
                    </v:textbox>
                  </v:shape>
                  <v:shape id="Gleichschenkliges Dreieck 122" o:spid="_x0000_s111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" fillcolor="#7f7f7f [1612]" stroked="f" strokeweight="2pt"/>
                </v:group>
                <v:shape id="Textfeld 247" o:spid="_x0000_s1117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" filled="f" stroked="f" strokeweight=".5pt">
                  <v:textbox>
                    <w:txbxContent>
                      <w:p w:rsidR="0036322F" w:rsidRPr="00204753" w:rsidRDefault="0036322F" w:rsidP="0036322F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4C359B7A" wp14:editId="3F9A6E2A">
                <wp:simplePos x="0" y="0"/>
                <wp:positionH relativeFrom="column">
                  <wp:posOffset>1457960</wp:posOffset>
                </wp:positionH>
                <wp:positionV relativeFrom="paragraph">
                  <wp:posOffset>3829050</wp:posOffset>
                </wp:positionV>
                <wp:extent cx="749300" cy="254000"/>
                <wp:effectExtent l="0" t="0" r="0" b="0"/>
                <wp:wrapNone/>
                <wp:docPr id="238" name="Gruppieren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39" name="Gruppieren 23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40" name="Textfeld 24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803F7C7" w14:textId="77777777" w:rsidR="0036322F" w:rsidRPr="000E4181" w:rsidRDefault="0036322F" w:rsidP="0036322F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42" name="Textfeld 24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AE9134" w14:textId="77777777" w:rsidR="0036322F" w:rsidRPr="00204753" w:rsidRDefault="0036322F" w:rsidP="0036322F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3018DB" id="Gruppieren 238" o:spid="_x0000_s1118" style="position:absolute;left:0;text-align:left;margin-left:114.8pt;margin-top:301.5pt;width:59pt;height:20pt;z-index:25190092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">
                <v:group id="Gruppieren 239" o:spid="_x0000_s111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Textfeld 240" o:spid="_x0000_s112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9K/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vg7zA9nwhGQ0ycAAAD//wMAUEsBAi0AFAAGAAgAAAAhANvh9svuAAAAhQEAABMAAAAAAAAAAAAA&#10;AAAAAAAAAFtDb250ZW50X1R5cGVzXS54bWxQSwECLQAUAAYACAAAACEAWvQsW78AAAAVAQAACwAA&#10;AAAAAAAAAAAAAAAfAQAAX3JlbHMvLnJlbHNQSwECLQAUAAYACAAAACEAJNvSv8MAAADcAAAADwAA&#10;AAAAAAAAAAAAAAAHAgAAZHJzL2Rvd25yZXYueG1sUEsFBgAAAAADAAMAtwAAAPcCAAAAAA==&#10;" filled="f" stroked="f" strokeweight=".5pt">
                    <v:textbox>
                      <w:txbxContent>
                        <w:p w:rsidR="0036322F" w:rsidRPr="000E4181" w:rsidRDefault="0036322F" w:rsidP="0036322F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B2</w:t>
                          </w:r>
                        </w:p>
                      </w:txbxContent>
                    </v:textbox>
                  </v:shape>
                  <v:shape id="Gleichschenkliges Dreieck 122" o:spid="_x0000_s112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" fillcolor="#7f7f7f [1612]" stroked="f" strokeweight="2pt"/>
                </v:group>
                <v:shape id="Textfeld 242" o:spid="_x0000_s1122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elT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" filled="f" stroked="f" strokeweight=".5pt">
                  <v:textbox>
                    <w:txbxContent>
                      <w:p w:rsidR="0036322F" w:rsidRPr="00204753" w:rsidRDefault="0036322F" w:rsidP="0036322F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228108BE" wp14:editId="4B391F70">
            <wp:extent cx="5753100" cy="8134350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1486C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A940C48" w14:textId="77777777" w:rsidR="007344A3" w:rsidRDefault="007B6EDD" w:rsidP="0036322F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6977F14A" wp14:editId="39708969">
                <wp:simplePos x="0" y="0"/>
                <wp:positionH relativeFrom="column">
                  <wp:posOffset>-203200</wp:posOffset>
                </wp:positionH>
                <wp:positionV relativeFrom="paragraph">
                  <wp:posOffset>5880100</wp:posOffset>
                </wp:positionV>
                <wp:extent cx="749300" cy="254000"/>
                <wp:effectExtent l="0" t="0" r="0" b="0"/>
                <wp:wrapNone/>
                <wp:docPr id="275" name="Gruppieren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76" name="Gruppieren 276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77" name="Textfeld 277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1B3976F" w14:textId="77777777" w:rsidR="007B6EDD" w:rsidRPr="000E4181" w:rsidRDefault="007B6EDD" w:rsidP="007B6EDD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8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79" name="Textfeld 279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1EAC6F" w14:textId="77777777" w:rsidR="007B6EDD" w:rsidRPr="00204753" w:rsidRDefault="007B6EDD" w:rsidP="007B6EDD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E6DF861" id="Gruppieren 275" o:spid="_x0000_s1123" style="position:absolute;left:0;text-align:left;margin-left:-16pt;margin-top:463pt;width:59pt;height:20pt;z-index:25192140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">
                <v:group id="Gruppieren 276" o:spid="_x0000_s112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Textfeld 277" o:spid="_x0000_s112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B2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uIFwv4OxOOgFz/AgAA//8DAFBLAQItABQABgAIAAAAIQDb4fbL7gAAAIUBAAATAAAAAAAA&#10;AAAAAAAAAAAAAABbQ29udGVudF9UeXBlc10ueG1sUEsBAi0AFAAGAAgAAAAhAFr0LFu/AAAAFQEA&#10;AAsAAAAAAAAAAAAAAAAAHwEAAF9yZWxzLy5yZWxzUEsBAi0AFAAGAAgAAAAhAGVegHbHAAAA3AAA&#10;AA8AAAAAAAAAAAAAAAAABwIAAGRycy9kb3ducmV2LnhtbFBLBQYAAAAAAwADALcAAAD7AgAAAAA=&#10;" filled="f" stroked="f" strokeweight=".5pt">
                    <v:textbox>
                      <w:txbxContent>
                        <w:p w:rsidR="007B6EDD" w:rsidRPr="000E4181" w:rsidRDefault="007B6EDD" w:rsidP="007B6EDD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B3</w:t>
                          </w:r>
                        </w:p>
                      </w:txbxContent>
                    </v:textbox>
                  </v:shape>
                  <v:shape id="Gleichschenkliges Dreieck 122" o:spid="_x0000_s112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" fillcolor="#7f7f7f [1612]" stroked="f" strokeweight="2pt"/>
                </v:group>
                <v:shape id="Textfeld 279" o:spid="_x0000_s1127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bGf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Xx2wx+z4QjIBc/AAAA//8DAFBLAQItABQABgAIAAAAIQDb4fbL7gAAAIUBAAATAAAAAAAA&#10;AAAAAAAAAAAAAABbQ29udGVudF9UeXBlc10ueG1sUEsBAi0AFAAGAAgAAAAhAFr0LFu/AAAAFQEA&#10;AAsAAAAAAAAAAAAAAAAAHwEAAF9yZWxzLy5yZWxzUEsBAi0AFAAGAAgAAAAhAHuNsZ/HAAAA3AAA&#10;AA8AAAAAAAAAAAAAAAAABwIAAGRycy9kb3ducmV2LnhtbFBLBQYAAAAAAwADALcAAAD7AgAAAAA=&#10;" filled="f" stroked="f" strokeweight=".5pt">
                  <v:textbox>
                    <w:txbxContent>
                      <w:p w:rsidR="007B6EDD" w:rsidRPr="00204753" w:rsidRDefault="007B6EDD" w:rsidP="007B6EDD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2D545FB5" wp14:editId="18E85F13">
                <wp:simplePos x="0" y="0"/>
                <wp:positionH relativeFrom="column">
                  <wp:posOffset>-205740</wp:posOffset>
                </wp:positionH>
                <wp:positionV relativeFrom="paragraph">
                  <wp:posOffset>6146800</wp:posOffset>
                </wp:positionV>
                <wp:extent cx="749300" cy="254000"/>
                <wp:effectExtent l="0" t="0" r="0" b="0"/>
                <wp:wrapNone/>
                <wp:docPr id="280" name="Gruppieren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81" name="Gruppieren 281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82" name="Textfeld 282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FB78D2D" w14:textId="77777777" w:rsidR="007B6EDD" w:rsidRPr="000E4181" w:rsidRDefault="007B6EDD" w:rsidP="007B6EDD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3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84" name="Textfeld 284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B4CCC3" w14:textId="77777777" w:rsidR="007B6EDD" w:rsidRPr="00204753" w:rsidRDefault="007B6EDD" w:rsidP="007B6EDD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5E02FB" id="Gruppieren 280" o:spid="_x0000_s1128" style="position:absolute;left:0;text-align:left;margin-left:-16.2pt;margin-top:484pt;width:59pt;height:20pt;z-index:251923456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">
                <v:group id="Gruppieren 281" o:spid="_x0000_s112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Textfeld 282" o:spid="_x0000_s113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" filled="f" stroked="f" strokeweight=".5pt">
                    <v:textbox>
                      <w:txbxContent>
                        <w:p w:rsidR="007B6EDD" w:rsidRPr="000E4181" w:rsidRDefault="007B6EDD" w:rsidP="007B6EDD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B3</w:t>
                          </w:r>
                        </w:p>
                      </w:txbxContent>
                    </v:textbox>
                  </v:shape>
                  <v:shape id="Gleichschenkliges Dreieck 122" o:spid="_x0000_s113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" fillcolor="#7f7f7f [1612]" stroked="f" strokeweight="2pt"/>
                </v:group>
                <v:shape id="Textfeld 284" o:spid="_x0000_s1132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" filled="f" stroked="f" strokeweight=".5pt">
                  <v:textbox>
                    <w:txbxContent>
                      <w:p w:rsidR="007B6EDD" w:rsidRPr="00204753" w:rsidRDefault="007B6EDD" w:rsidP="007B6EDD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59417D9" wp14:editId="3D639F4C">
                <wp:simplePos x="0" y="0"/>
                <wp:positionH relativeFrom="column">
                  <wp:posOffset>-173990</wp:posOffset>
                </wp:positionH>
                <wp:positionV relativeFrom="paragraph">
                  <wp:posOffset>4921250</wp:posOffset>
                </wp:positionV>
                <wp:extent cx="514350" cy="254000"/>
                <wp:effectExtent l="0" t="0" r="0" b="0"/>
                <wp:wrapNone/>
                <wp:docPr id="273" name="Textfeld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CAE271" w14:textId="77777777" w:rsidR="007B6EDD" w:rsidRPr="000E4181" w:rsidRDefault="007B6EDD" w:rsidP="007B6EDD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C09DF" id="Textfeld 273" o:spid="_x0000_s1133" type="#_x0000_t202" style="position:absolute;left:0;text-align:left;margin-left:-13.7pt;margin-top:387.5pt;width:40.5pt;height:20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" filled="f" stroked="f" strokeweight=".5pt">
                <v:textbox>
                  <w:txbxContent>
                    <w:p w:rsidR="007B6EDD" w:rsidRPr="000E4181" w:rsidRDefault="007B6EDD" w:rsidP="007B6EDD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31E2FAAE" wp14:editId="6BB7B768">
                <wp:simplePos x="0" y="0"/>
                <wp:positionH relativeFrom="column">
                  <wp:posOffset>-173990</wp:posOffset>
                </wp:positionH>
                <wp:positionV relativeFrom="paragraph">
                  <wp:posOffset>4921250</wp:posOffset>
                </wp:positionV>
                <wp:extent cx="749300" cy="254000"/>
                <wp:effectExtent l="0" t="0" r="0" b="0"/>
                <wp:wrapNone/>
                <wp:docPr id="268" name="Gruppieren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69" name="Gruppieren 26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70" name="Textfeld 27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C0A2B31" w14:textId="77777777" w:rsidR="007B6EDD" w:rsidRPr="000E4181" w:rsidRDefault="007B6EDD" w:rsidP="007B6EDD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72" name="Textfeld 272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7EA99D" w14:textId="77777777" w:rsidR="007B6EDD" w:rsidRPr="00204753" w:rsidRDefault="007B6EDD" w:rsidP="007B6EDD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BDED47F" id="Gruppieren 268" o:spid="_x0000_s1134" style="position:absolute;left:0;text-align:left;margin-left:-13.7pt;margin-top:387.5pt;width:59pt;height:20pt;z-index:251917312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">
                <v:group id="Gruppieren 269" o:spid="_x0000_s1135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<v:shape id="Textfeld 270" o:spid="_x0000_s1136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xgC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fE4zA9nwhGQ0ycAAAD//wMAUEsBAi0AFAAGAAgAAAAhANvh9svuAAAAhQEAABMAAAAAAAAAAAAA&#10;AAAAAAAAAFtDb250ZW50X1R5cGVzXS54bWxQSwECLQAUAAYACAAAACEAWvQsW78AAAAVAQAACwAA&#10;AAAAAAAAAAAAAAAfAQAAX3JlbHMvLnJlbHNQSwECLQAUAAYACAAAACEA6rcYAsMAAADcAAAADwAA&#10;AAAAAAAAAAAAAAAHAgAAZHJzL2Rvd25yZXYueG1sUEsFBgAAAAADAAMAtwAAAPcCAAAAAA==&#10;" filled="f" stroked="f" strokeweight=".5pt">
                    <v:textbox>
                      <w:txbxContent>
                        <w:p w:rsidR="007B6EDD" w:rsidRPr="000E4181" w:rsidRDefault="007B6EDD" w:rsidP="007B6EDD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C3</w:t>
                          </w:r>
                        </w:p>
                      </w:txbxContent>
                    </v:textbox>
                  </v:shape>
                  <v:shape id="Gleichschenkliges Dreieck 122" o:spid="_x0000_s1137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" fillcolor="#7f7f7f [1612]" stroked="f" strokeweight="2pt"/>
                </v:group>
                <v:shape id="Textfeld 272" o:spid="_x0000_s1138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SPuxgAAANw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MTzPhCMgJw8AAAD//wMAUEsBAi0AFAAGAAgAAAAhANvh9svuAAAAhQEAABMAAAAAAAAA&#10;AAAAAAAAAAAAAFtDb250ZW50X1R5cGVzXS54bWxQSwECLQAUAAYACAAAACEAWvQsW78AAAAVAQAA&#10;CwAAAAAAAAAAAAAAAAAfAQAAX3JlbHMvLnJlbHNQSwECLQAUAAYACAAAACEAdSkj7sYAAADcAAAA&#10;DwAAAAAAAAAAAAAAAAAHAgAAZHJzL2Rvd25yZXYueG1sUEsFBgAAAAADAAMAtwAAAPoCAAAAAA==&#10;" filled="f" stroked="f" strokeweight=".5pt">
                  <v:textbox>
                    <w:txbxContent>
                      <w:p w:rsidR="007B6EDD" w:rsidRPr="00204753" w:rsidRDefault="007B6EDD" w:rsidP="007B6EDD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0203F497" wp14:editId="6CCAF63B">
                <wp:simplePos x="0" y="0"/>
                <wp:positionH relativeFrom="column">
                  <wp:posOffset>-173990</wp:posOffset>
                </wp:positionH>
                <wp:positionV relativeFrom="paragraph">
                  <wp:posOffset>4216400</wp:posOffset>
                </wp:positionV>
                <wp:extent cx="749300" cy="254000"/>
                <wp:effectExtent l="0" t="0" r="0" b="0"/>
                <wp:wrapNone/>
                <wp:docPr id="263" name="Gruppieren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64" name="Gruppieren 26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65" name="Textfeld 26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2F4A10D" w14:textId="77777777" w:rsidR="007B6EDD" w:rsidRPr="000E4181" w:rsidRDefault="007B6EDD" w:rsidP="007B6EDD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67" name="Textfeld 267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DC126A" w14:textId="77777777" w:rsidR="007B6EDD" w:rsidRPr="00204753" w:rsidRDefault="007B6EDD" w:rsidP="007B6EDD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048C9E" id="Gruppieren 263" o:spid="_x0000_s1139" style="position:absolute;left:0;text-align:left;margin-left:-13.7pt;margin-top:332pt;width:59pt;height:20pt;z-index:25191526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">
                <v:group id="Gruppieren 264" o:spid="_x0000_s1140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shape id="Textfeld 265" o:spid="_x0000_s1141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S1HxgAAANw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kGyXMDfmXAE5PoXAAD//wMAUEsBAi0AFAAGAAgAAAAhANvh9svuAAAAhQEAABMAAAAAAAAA&#10;AAAAAAAAAAAAAFtDb250ZW50X1R5cGVzXS54bWxQSwECLQAUAAYACAAAACEAWvQsW78AAAAVAQAA&#10;CwAAAAAAAAAAAAAAAAAfAQAAX3JlbHMvLnJlbHNQSwECLQAUAAYACAAAACEAfxktR8YAAADcAAAA&#10;DwAAAAAAAAAAAAAAAAAHAgAAZHJzL2Rvd25yZXYueG1sUEsFBgAAAAADAAMAtwAAAPoCAAAAAA==&#10;" filled="f" stroked="f" strokeweight=".5pt">
                    <v:textbox>
                      <w:txbxContent>
                        <w:p w:rsidR="007B6EDD" w:rsidRPr="000E4181" w:rsidRDefault="007B6EDD" w:rsidP="007B6EDD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B3</w:t>
                          </w:r>
                        </w:p>
                      </w:txbxContent>
                    </v:textbox>
                  </v:shape>
                  <v:shape id="Gleichschenkliges Dreieck 122" o:spid="_x0000_s1142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" fillcolor="#7f7f7f [1612]" stroked="f" strokeweight="2pt"/>
                </v:group>
                <v:shape id="Textfeld 267" o:spid="_x0000_s1143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xar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kG8eIHfM+EIyPUPAAAA//8DAFBLAQItABQABgAIAAAAIQDb4fbL7gAAAIUBAAATAAAAAAAA&#10;AAAAAAAAAAAAAABbQ29udGVudF9UeXBlc10ueG1sUEsBAi0AFAAGAAgAAAAhAFr0LFu/AAAAFQEA&#10;AAsAAAAAAAAAAAAAAAAAHwEAAF9yZWxzLy5yZWxzUEsBAi0AFAAGAAgAAAAhAOCHFqvHAAAA3AAA&#10;AA8AAAAAAAAAAAAAAAAABwIAAGRycy9kb3ducmV2LnhtbFBLBQYAAAAAAwADALcAAAD7AgAAAAA=&#10;" filled="f" stroked="f" strokeweight=".5pt">
                  <v:textbox>
                    <w:txbxContent>
                      <w:p w:rsidR="007B6EDD" w:rsidRPr="00204753" w:rsidRDefault="007B6EDD" w:rsidP="007B6EDD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41552A2D" wp14:editId="7B3FCAC0">
                <wp:simplePos x="0" y="0"/>
                <wp:positionH relativeFrom="column">
                  <wp:posOffset>-173990</wp:posOffset>
                </wp:positionH>
                <wp:positionV relativeFrom="paragraph">
                  <wp:posOffset>3679825</wp:posOffset>
                </wp:positionV>
                <wp:extent cx="749300" cy="254000"/>
                <wp:effectExtent l="0" t="0" r="0" b="0"/>
                <wp:wrapNone/>
                <wp:docPr id="256" name="Gruppieren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57" name="Gruppieren 257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58" name="Textfeld 258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119B1F1" w14:textId="77777777" w:rsidR="0036322F" w:rsidRPr="000E4181" w:rsidRDefault="0036322F" w:rsidP="0036322F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</w:t>
                                </w:r>
                                <w:r w:rsidR="007B6EDD"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60" name="Textfeld 260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C2778B" w14:textId="77777777" w:rsidR="0036322F" w:rsidRPr="00204753" w:rsidRDefault="0036322F" w:rsidP="0036322F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</w:t>
                              </w:r>
                              <w:r w:rsidR="007B6EDD"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44553ED" id="Gruppieren 256" o:spid="_x0000_s1144" style="position:absolute;left:0;text-align:left;margin-left:-13.7pt;margin-top:289.75pt;width:59pt;height:20pt;z-index:251911168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">
                <v:group id="Gruppieren 257" o:spid="_x0000_s1145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shape id="Textfeld 258" o:spid="_x0000_s1146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" filled="f" stroked="f" strokeweight=".5pt">
                    <v:textbox>
                      <w:txbxContent>
                        <w:p w:rsidR="0036322F" w:rsidRPr="000E4181" w:rsidRDefault="0036322F" w:rsidP="0036322F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</w:t>
                          </w:r>
                          <w:r w:rsidR="007B6EDD"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3</w:t>
                          </w:r>
                        </w:p>
                      </w:txbxContent>
                    </v:textbox>
                  </v:shape>
                  <v:shape id="Gleichschenkliges Dreieck 122" o:spid="_x0000_s1147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" fillcolor="#7f7f7f [1612]" stroked="f" strokeweight="2pt"/>
                </v:group>
                <v:shape id="Textfeld 260" o:spid="_x0000_s1148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" filled="f" stroked="f" strokeweight=".5pt">
                  <v:textbox>
                    <w:txbxContent>
                      <w:p w:rsidR="0036322F" w:rsidRPr="00204753" w:rsidRDefault="0036322F" w:rsidP="0036322F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</w:t>
                        </w:r>
                        <w:r w:rsidR="007B6EDD">
                          <w:rPr>
                            <w:b/>
                            <w:color w:val="FFFFFF" w:themeColor="background1"/>
                            <w:sz w:val="12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534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9520FC0" wp14:editId="3C331716">
                <wp:simplePos x="0" y="0"/>
                <wp:positionH relativeFrom="column">
                  <wp:posOffset>29210</wp:posOffset>
                </wp:positionH>
                <wp:positionV relativeFrom="paragraph">
                  <wp:posOffset>1333500</wp:posOffset>
                </wp:positionV>
                <wp:extent cx="514350" cy="254000"/>
                <wp:effectExtent l="0" t="0" r="0" b="0"/>
                <wp:wrapNone/>
                <wp:docPr id="262" name="Textfeld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9AFD9C" w14:textId="77777777" w:rsidR="00120534" w:rsidRPr="000E4181" w:rsidRDefault="00120534" w:rsidP="00120534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B066EC" id="Textfeld 262" o:spid="_x0000_s1149" type="#_x0000_t202" style="position:absolute;left:0;text-align:left;margin-left:2.3pt;margin-top:105pt;width:40.5pt;height:20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" filled="f" stroked="f" strokeweight=".5pt">
                <v:textbox>
                  <w:txbxContent>
                    <w:p w:rsidR="00120534" w:rsidRPr="000E4181" w:rsidRDefault="00120534" w:rsidP="00120534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C3</w:t>
                      </w:r>
                    </w:p>
                  </w:txbxContent>
                </v:textbox>
              </v:shape>
            </w:pict>
          </mc:Fallback>
        </mc:AlternateContent>
      </w:r>
      <w:r w:rsidR="00120534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F0974C5" wp14:editId="78D171DE">
                <wp:simplePos x="0" y="0"/>
                <wp:positionH relativeFrom="column">
                  <wp:posOffset>29210</wp:posOffset>
                </wp:positionH>
                <wp:positionV relativeFrom="paragraph">
                  <wp:posOffset>1158875</wp:posOffset>
                </wp:positionV>
                <wp:extent cx="514350" cy="254000"/>
                <wp:effectExtent l="0" t="0" r="0" b="0"/>
                <wp:wrapNone/>
                <wp:docPr id="253" name="Textfeld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488250" w14:textId="77777777" w:rsidR="0036322F" w:rsidRPr="000E4181" w:rsidRDefault="0036322F" w:rsidP="0036322F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374C4" id="Textfeld 253" o:spid="_x0000_s1150" type="#_x0000_t202" style="position:absolute;left:0;text-align:left;margin-left:2.3pt;margin-top:91.25pt;width:40.5pt;height:20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" filled="f" stroked="f" strokeweight=".5pt">
                <v:textbox>
                  <w:txbxContent>
                    <w:p w:rsidR="0036322F" w:rsidRPr="000E4181" w:rsidRDefault="0036322F" w:rsidP="0036322F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B2</w:t>
                      </w:r>
                    </w:p>
                  </w:txbxContent>
                </v:textbox>
              </v:shape>
            </w:pict>
          </mc:Fallback>
        </mc:AlternateContent>
      </w:r>
      <w:r w:rsidR="00F25FB6">
        <w:rPr>
          <w:noProof/>
          <w:sz w:val="20"/>
          <w:szCs w:val="16"/>
        </w:rPr>
        <w:drawing>
          <wp:inline distT="0" distB="0" distL="0" distR="0" wp14:anchorId="160A5CB8" wp14:editId="2693B71E">
            <wp:extent cx="5753100" cy="813435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44A3">
        <w:rPr>
          <w:sz w:val="20"/>
          <w:szCs w:val="16"/>
        </w:rPr>
        <w:br w:type="page"/>
      </w:r>
    </w:p>
    <w:p w14:paraId="4CA81713" w14:textId="77777777" w:rsidR="007344A3" w:rsidRDefault="007B6EDD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0BE4BD30" wp14:editId="613A9242">
                <wp:simplePos x="0" y="0"/>
                <wp:positionH relativeFrom="column">
                  <wp:posOffset>4944110</wp:posOffset>
                </wp:positionH>
                <wp:positionV relativeFrom="paragraph">
                  <wp:posOffset>2349500</wp:posOffset>
                </wp:positionV>
                <wp:extent cx="749300" cy="254000"/>
                <wp:effectExtent l="0" t="0" r="0" b="0"/>
                <wp:wrapNone/>
                <wp:docPr id="285" name="Gruppieren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00" cy="254000"/>
                          <a:chOff x="0" y="0"/>
                          <a:chExt cx="749300" cy="254000"/>
                        </a:xfrm>
                      </wpg:grpSpPr>
                      <wpg:grpSp>
                        <wpg:cNvPr id="286" name="Gruppieren 286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87" name="Textfeld 287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72FF84" w14:textId="77777777" w:rsidR="007B6EDD" w:rsidRPr="000E4181" w:rsidRDefault="007B6EDD" w:rsidP="007B6EDD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8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89" name="Textfeld 289"/>
                        <wps:cNvSpPr txBox="1"/>
                        <wps:spPr>
                          <a:xfrm>
                            <a:off x="419100" y="6350"/>
                            <a:ext cx="330200" cy="196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94D6B9" w14:textId="77777777" w:rsidR="007B6EDD" w:rsidRPr="00204753" w:rsidRDefault="007B6EDD" w:rsidP="007B6EDD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011AFF" id="Gruppieren 285" o:spid="_x0000_s1151" style="position:absolute;left:0;text-align:left;margin-left:389.3pt;margin-top:185pt;width:59pt;height:20pt;z-index:251925504;mso-width-relative:margin" coordsize="7493,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">
                <v:group id="Gruppieren 286" o:spid="_x0000_s1152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8WV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NJ3A/5lwBOT8BQAA//8DAFBLAQItABQABgAIAAAAIQDb4fbL7gAAAIUBAAATAAAAAAAAAAAA&#10;AAAAAAAAAABbQ29udGVudF9UeXBlc10ueG1sUEsBAi0AFAAGAAgAAAAhAFr0LFu/AAAAFQEAAAsA&#10;AAAAAAAAAAAAAAAAHwEAAF9yZWxzLy5yZWxzUEsBAi0AFAAGAAgAAAAhAB2XxZXEAAAA3AAAAA8A&#10;AAAAAAAAAAAAAAAABwIAAGRycy9kb3ducmV2LnhtbFBLBQYAAAAAAwADALcAAAD4AgAAAAA=&#10;">
                  <v:shape id="Textfeld 287" o:spid="_x0000_s115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" filled="f" stroked="f" strokeweight=".5pt">
                    <v:textbox>
                      <w:txbxContent>
                        <w:p w:rsidR="007B6EDD" w:rsidRPr="000E4181" w:rsidRDefault="007B6EDD" w:rsidP="007B6EDD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C3</w:t>
                          </w:r>
                        </w:p>
                      </w:txbxContent>
                    </v:textbox>
                  </v:shape>
                  <v:shape id="Gleichschenkliges Dreieck 122" o:spid="_x0000_s1154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" fillcolor="#7f7f7f [1612]" stroked="f" strokeweight="2pt"/>
                </v:group>
                <v:shape id="Textfeld 289" o:spid="_x0000_s1155" type="#_x0000_t202" style="position:absolute;left:4191;top:63;width:3302;height: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MG4xgAAANw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cTJFP7OhCMgF78AAAD//wMAUEsBAi0AFAAGAAgAAAAhANvh9svuAAAAhQEAABMAAAAAAAAA&#10;AAAAAAAAAAAAAFtDb250ZW50X1R5cGVzXS54bWxQSwECLQAUAAYACAAAACEAWvQsW78AAAAVAQAA&#10;CwAAAAAAAAAAAAAAAAAfAQAAX3JlbHMvLnJlbHNQSwECLQAUAAYACAAAACEATljBuMYAAADcAAAA&#10;DwAAAAAAAAAAAAAAAAAHAgAAZHJzL2Rvd25yZXYueG1sUEsFBgAAAAADAAMAtwAAAPoCAAAAAA==&#10;" filled="f" stroked="f" strokeweight=".5pt">
                  <v:textbox>
                    <w:txbxContent>
                      <w:p w:rsidR="007B6EDD" w:rsidRPr="00204753" w:rsidRDefault="007B6EDD" w:rsidP="007B6EDD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1F09D42E" wp14:editId="571DB942">
            <wp:extent cx="5753100" cy="8134350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A0379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4B4356A" w14:textId="77777777" w:rsidR="007344A3" w:rsidRDefault="00677C4C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A58FCEF" wp14:editId="32EC1C24">
                <wp:simplePos x="0" y="0"/>
                <wp:positionH relativeFrom="column">
                  <wp:posOffset>1032510</wp:posOffset>
                </wp:positionH>
                <wp:positionV relativeFrom="paragraph">
                  <wp:posOffset>6864350</wp:posOffset>
                </wp:positionV>
                <wp:extent cx="514350" cy="254000"/>
                <wp:effectExtent l="0" t="0" r="0" b="0"/>
                <wp:wrapNone/>
                <wp:docPr id="249" name="Textfeld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28B9A" w14:textId="77777777" w:rsidR="00677C4C" w:rsidRPr="000E4181" w:rsidRDefault="00677C4C" w:rsidP="00677C4C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49" o:spid="_x0000_s1156" type="#_x0000_t202" style="position:absolute;left:0;text-align:left;margin-left:81.3pt;margin-top:540.5pt;width:40.5pt;height:20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" filled="f" stroked="f" strokeweight=".5pt">
                <v:textbox>
                  <w:txbxContent>
                    <w:p w:rsidR="00677C4C" w:rsidRPr="000E4181" w:rsidRDefault="00677C4C" w:rsidP="00677C4C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27005736" wp14:editId="531E8D0E">
                <wp:simplePos x="0" y="0"/>
                <wp:positionH relativeFrom="column">
                  <wp:posOffset>-224790</wp:posOffset>
                </wp:positionH>
                <wp:positionV relativeFrom="paragraph">
                  <wp:posOffset>6248400</wp:posOffset>
                </wp:positionV>
                <wp:extent cx="908050" cy="317500"/>
                <wp:effectExtent l="0" t="0" r="0" b="6350"/>
                <wp:wrapNone/>
                <wp:docPr id="225" name="Gruppieren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226" name="Gruppieren 226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32" name="Textfeld 232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7CA521C" w14:textId="77777777" w:rsidR="00677C4C" w:rsidRPr="000E4181" w:rsidRDefault="00677C4C" w:rsidP="00677C4C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35" name="Textfeld 235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8E2F40" w14:textId="77777777" w:rsidR="00677C4C" w:rsidRPr="00204753" w:rsidRDefault="00677C4C" w:rsidP="00677C4C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6C8D85" id="Gruppieren 225" o:spid="_x0000_s1157" style="position:absolute;left:0;text-align:left;margin-left:-17.7pt;margin-top:492pt;width:71.5pt;height:25pt;z-index:251931648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">
                <v:group id="Gruppieren 226" o:spid="_x0000_s115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shape id="Textfeld 232" o:spid="_x0000_s115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5ou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" filled="f" stroked="f" strokeweight=".5pt">
                    <v:textbox>
                      <w:txbxContent>
                        <w:p w:rsidR="00677C4C" w:rsidRPr="000E4181" w:rsidRDefault="00677C4C" w:rsidP="00677C4C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C3</w:t>
                          </w:r>
                        </w:p>
                      </w:txbxContent>
                    </v:textbox>
                  </v:shape>
                  <v:shape id="Gleichschenkliges Dreieck 122" o:spid="_x0000_s116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" fillcolor="#7f7f7f [1612]" stroked="f" strokeweight="2pt"/>
                </v:group>
                <v:shape id="Textfeld 235" o:spid="_x0000_s1161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Ja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GyqAlrHAAAA3AAA&#10;AA8AAAAAAAAAAAAAAAAABwIAAGRycy9kb3ducmV2LnhtbFBLBQYAAAAAAwADALcAAAD7AgAAAAA=&#10;" filled="f" stroked="f" strokeweight=".5pt">
                  <v:textbox>
                    <w:txbxContent>
                      <w:p w:rsidR="00677C4C" w:rsidRPr="00204753" w:rsidRDefault="00677C4C" w:rsidP="00677C4C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B6EDD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56163524" wp14:editId="2D0184DD">
                <wp:simplePos x="0" y="0"/>
                <wp:positionH relativeFrom="column">
                  <wp:posOffset>-256540</wp:posOffset>
                </wp:positionH>
                <wp:positionV relativeFrom="paragraph">
                  <wp:posOffset>4597400</wp:posOffset>
                </wp:positionV>
                <wp:extent cx="908050" cy="317500"/>
                <wp:effectExtent l="0" t="0" r="0" b="6350"/>
                <wp:wrapNone/>
                <wp:docPr id="295" name="Gruppieren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296" name="Gruppieren 296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97" name="Textfeld 297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DFCFBE8" w14:textId="77777777" w:rsidR="007B6EDD" w:rsidRPr="000E4181" w:rsidRDefault="007B6EDD" w:rsidP="007B6EDD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8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99" name="Textfeld 299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F8620A" w14:textId="77777777" w:rsidR="007B6EDD" w:rsidRPr="00204753" w:rsidRDefault="007B6EDD" w:rsidP="007B6EDD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F0A32B" id="Gruppieren 295" o:spid="_x0000_s1162" style="position:absolute;left:0;text-align:left;margin-left:-20.2pt;margin-top:362pt;width:71.5pt;height:25pt;z-index:251929600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">
                <v:group id="Gruppieren 296" o:spid="_x0000_s116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NI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YpvB7JhwBuf4BAAD//wMAUEsBAi0AFAAGAAgAAAAhANvh9svuAAAAhQEAABMAAAAAAAAA&#10;AAAAAAAAAAAAAFtDb250ZW50X1R5cGVzXS54bWxQSwECLQAUAAYACAAAACEAWvQsW78AAAAVAQAA&#10;CwAAAAAAAAAAAAAAAAAfAQAAX3JlbHMvLnJlbHNQSwECLQAUAAYACAAAACEAmE5TSMYAAADcAAAA&#10;DwAAAAAAAAAAAAAAAAAHAgAAZHJzL2Rvd25yZXYueG1sUEsFBgAAAAADAAMAtwAAAPoCAAAAAA==&#10;">
                  <v:shape id="Textfeld 297" o:spid="_x0000_s116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maM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Xx7A1+z4QjIBc/AAAA//8DAFBLAQItABQABgAIAAAAIQDb4fbL7gAAAIUBAAATAAAAAAAA&#10;AAAAAAAAAAAAAABbQ29udGVudF9UeXBlc10ueG1sUEsBAi0AFAAGAAgAAAAhAFr0LFu/AAAAFQEA&#10;AAsAAAAAAAAAAAAAAAAAHwEAAF9yZWxzLy5yZWxzUEsBAi0AFAAGAAgAAAAhANVSZozHAAAA3AAA&#10;AA8AAAAAAAAAAAAAAAAABwIAAGRycy9kb3ducmV2LnhtbFBLBQYAAAAAAwADALcAAAD7AgAAAAA=&#10;" filled="f" stroked="f" strokeweight=".5pt">
                    <v:textbox>
                      <w:txbxContent>
                        <w:p w:rsidR="007B6EDD" w:rsidRPr="000E4181" w:rsidRDefault="007B6EDD" w:rsidP="007B6EDD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C3</w:t>
                          </w:r>
                        </w:p>
                      </w:txbxContent>
                    </v:textbox>
                  </v:shape>
                  <v:shape id="Gleichschenkliges Dreieck 122" o:spid="_x0000_s116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" fillcolor="#7f7f7f [1612]" stroked="f" strokeweight="2pt"/>
                </v:group>
                <v:shape id="Textfeld 299" o:spid="_x0000_s1166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" filled="f" stroked="f" strokeweight=".5pt">
                  <v:textbox>
                    <w:txbxContent>
                      <w:p w:rsidR="007B6EDD" w:rsidRPr="00204753" w:rsidRDefault="007B6EDD" w:rsidP="007B6EDD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B6EDD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2E52E382" wp14:editId="3CEEC82B">
                <wp:simplePos x="0" y="0"/>
                <wp:positionH relativeFrom="column">
                  <wp:posOffset>-193040</wp:posOffset>
                </wp:positionH>
                <wp:positionV relativeFrom="paragraph">
                  <wp:posOffset>1219200</wp:posOffset>
                </wp:positionV>
                <wp:extent cx="876300" cy="311150"/>
                <wp:effectExtent l="0" t="0" r="0" b="0"/>
                <wp:wrapNone/>
                <wp:docPr id="290" name="Gruppieren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300" cy="311150"/>
                          <a:chOff x="0" y="0"/>
                          <a:chExt cx="876300" cy="311150"/>
                        </a:xfrm>
                      </wpg:grpSpPr>
                      <wpg:grpSp>
                        <wpg:cNvPr id="291" name="Gruppieren 291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92" name="Textfeld 292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02EB526" w14:textId="77777777" w:rsidR="007B6EDD" w:rsidRPr="000E4181" w:rsidRDefault="007B6EDD" w:rsidP="007B6EDD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3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94" name="Textfeld 294"/>
                        <wps:cNvSpPr txBox="1"/>
                        <wps:spPr>
                          <a:xfrm>
                            <a:off x="381000" y="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9883BF" w14:textId="77777777" w:rsidR="007B6EDD" w:rsidRPr="00204753" w:rsidRDefault="007B6EDD" w:rsidP="007B6EDD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8-11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229C0E" id="Gruppieren 290" o:spid="_x0000_s1167" style="position:absolute;left:0;text-align:left;margin-left:-15.2pt;margin-top:96pt;width:69pt;height:24.5pt;z-index:251927552;mso-width-relative:margin;mso-height-relative:margin" coordsize="8763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">
                <v:group id="Gruppieren 291" o:spid="_x0000_s116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Textfeld 292" o:spid="_x0000_s116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UU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" filled="f" stroked="f" strokeweight=".5pt">
                    <v:textbox>
                      <w:txbxContent>
                        <w:p w:rsidR="007B6EDD" w:rsidRPr="000E4181" w:rsidRDefault="007B6EDD" w:rsidP="007B6EDD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C3</w:t>
                          </w:r>
                        </w:p>
                      </w:txbxContent>
                    </v:textbox>
                  </v:shape>
                  <v:shape id="Gleichschenkliges Dreieck 122" o:spid="_x0000_s117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" fillcolor="#7f7f7f [1612]" stroked="f" strokeweight="2pt"/>
                </v:group>
                <v:shape id="Textfeld 294" o:spid="_x0000_s1171" type="#_x0000_t202" style="position:absolute;left:3810;width:4953;height:3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" filled="f" stroked="f" strokeweight=".5pt">
                  <v:textbox>
                    <w:txbxContent>
                      <w:p w:rsidR="007B6EDD" w:rsidRPr="00204753" w:rsidRDefault="007B6EDD" w:rsidP="007B6EDD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8-11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2F820093" wp14:editId="295CD0E9">
            <wp:extent cx="5753100" cy="8134350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1F209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E5F0489" w14:textId="77777777" w:rsidR="007344A3" w:rsidRDefault="00633ED5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68C73563" wp14:editId="3D580064">
                <wp:simplePos x="0" y="0"/>
                <wp:positionH relativeFrom="column">
                  <wp:posOffset>5255260</wp:posOffset>
                </wp:positionH>
                <wp:positionV relativeFrom="paragraph">
                  <wp:posOffset>6324600</wp:posOffset>
                </wp:positionV>
                <wp:extent cx="908050" cy="317500"/>
                <wp:effectExtent l="0" t="0" r="0" b="6350"/>
                <wp:wrapNone/>
                <wp:docPr id="66" name="Gruppieren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72" name="Gruppieren 72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73" name="Textfeld 7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2F8F489" w14:textId="77777777" w:rsidR="00633ED5" w:rsidRPr="000E4181" w:rsidRDefault="00633ED5" w:rsidP="00633ED5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91" name="Textfeld 91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1A8E43" w14:textId="77777777" w:rsidR="00633ED5" w:rsidRPr="00204753" w:rsidRDefault="00633ED5" w:rsidP="00633ED5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65B498" id="Gruppieren 66" o:spid="_x0000_s1172" style="position:absolute;left:0;text-align:left;margin-left:413.8pt;margin-top:498pt;width:71.5pt;height:25pt;z-index:251941888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">
                <v:group id="Gruppieren 72" o:spid="_x0000_s117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Textfeld 73" o:spid="_x0000_s117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mFY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D5GmFYxQAAANsAAAAP&#10;AAAAAAAAAAAAAAAAAAcCAABkcnMvZG93bnJldi54bWxQSwUGAAAAAAMAAwC3AAAA+QIAAAAA&#10;" filled="f" stroked="f" strokeweight=".5pt">
                    <v:textbox>
                      <w:txbxContent>
                        <w:p w:rsidR="00633ED5" w:rsidRPr="000E4181" w:rsidRDefault="00633ED5" w:rsidP="00633ED5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C4</w:t>
                          </w:r>
                        </w:p>
                      </w:txbxContent>
                    </v:textbox>
                  </v:shape>
                  <v:shape id="Gleichschenkliges Dreieck 122" o:spid="_x0000_s117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" fillcolor="#7f7f7f [1612]" stroked="f" strokeweight="2pt"/>
                </v:group>
                <v:shape id="Textfeld 91" o:spid="_x0000_s1176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" filled="f" stroked="f" strokeweight=".5pt">
                  <v:textbox>
                    <w:txbxContent>
                      <w:p w:rsidR="00633ED5" w:rsidRPr="00204753" w:rsidRDefault="00633ED5" w:rsidP="00633ED5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7413C59B" wp14:editId="3590BDE0">
                <wp:simplePos x="0" y="0"/>
                <wp:positionH relativeFrom="column">
                  <wp:posOffset>5256530</wp:posOffset>
                </wp:positionH>
                <wp:positionV relativeFrom="paragraph">
                  <wp:posOffset>2819400</wp:posOffset>
                </wp:positionV>
                <wp:extent cx="908050" cy="317500"/>
                <wp:effectExtent l="0" t="0" r="0" b="6350"/>
                <wp:wrapNone/>
                <wp:docPr id="252" name="Gruppieren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254" name="Gruppieren 25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55" name="Textfeld 25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AC48B3" w14:textId="77777777" w:rsidR="00633ED5" w:rsidRPr="000E4181" w:rsidRDefault="00633ED5" w:rsidP="00633ED5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57" name="Textfeld 57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A6502D" w14:textId="77777777" w:rsidR="00633ED5" w:rsidRPr="00204753" w:rsidRDefault="00633ED5" w:rsidP="00633ED5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46DB6D" id="Gruppieren 252" o:spid="_x0000_s1177" style="position:absolute;left:0;text-align:left;margin-left:413.9pt;margin-top:222pt;width:71.5pt;height:25pt;z-index:251937792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">
                <v:group id="Gruppieren 254" o:spid="_x0000_s1178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<v:shape id="Textfeld 255" o:spid="_x0000_s1179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" filled="f" stroked="f" strokeweight=".5pt">
                    <v:textbox>
                      <w:txbxContent>
                        <w:p w:rsidR="00633ED5" w:rsidRPr="000E4181" w:rsidRDefault="00633ED5" w:rsidP="00633ED5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C4</w:t>
                          </w:r>
                        </w:p>
                      </w:txbxContent>
                    </v:textbox>
                  </v:shape>
                  <v:shape id="Gleichschenkliges Dreieck 122" o:spid="_x0000_s1180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" fillcolor="#7f7f7f [1612]" stroked="f" strokeweight="2pt"/>
                </v:group>
                <v:shape id="Textfeld 57" o:spid="_x0000_s1181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s7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" filled="f" stroked="f" strokeweight=".5pt">
                  <v:textbox>
                    <w:txbxContent>
                      <w:p w:rsidR="00633ED5" w:rsidRPr="00204753" w:rsidRDefault="00633ED5" w:rsidP="00633ED5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19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0CD109E1" wp14:editId="4A74A580">
                <wp:simplePos x="0" y="0"/>
                <wp:positionH relativeFrom="column">
                  <wp:posOffset>5256530</wp:posOffset>
                </wp:positionH>
                <wp:positionV relativeFrom="paragraph">
                  <wp:posOffset>3130550</wp:posOffset>
                </wp:positionV>
                <wp:extent cx="908050" cy="317500"/>
                <wp:effectExtent l="0" t="0" r="0" b="6350"/>
                <wp:wrapNone/>
                <wp:docPr id="59" name="Gruppieren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60" name="Gruppieren 60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61" name="Textfeld 261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638E1AC" w14:textId="77777777" w:rsidR="00633ED5" w:rsidRPr="000E4181" w:rsidRDefault="00633ED5" w:rsidP="00633ED5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65" name="Textfeld 65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BEE356" w14:textId="77777777" w:rsidR="00633ED5" w:rsidRPr="00204753" w:rsidRDefault="00633ED5" w:rsidP="00633ED5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879708" id="Gruppieren 59" o:spid="_x0000_s1182" style="position:absolute;left:0;text-align:left;margin-left:413.9pt;margin-top:246.5pt;width:71.5pt;height:25pt;z-index:251939840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">
                <v:group id="Gruppieren 60" o:spid="_x0000_s1183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shape id="Textfeld 261" o:spid="_x0000_s118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itExgAAANw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VJOofrmXAE5PIfAAD//wMAUEsBAi0AFAAGAAgAAAAhANvh9svuAAAAhQEAABMAAAAAAAAA&#10;AAAAAAAAAAAAAFtDb250ZW50X1R5cGVzXS54bWxQSwECLQAUAAYACAAAACEAWvQsW78AAAAVAQAA&#10;CwAAAAAAAAAAAAAAAAAfAQAAX3JlbHMvLnJlbHNQSwECLQAUAAYACAAAACEAACIrRMYAAADcAAAA&#10;DwAAAAAAAAAAAAAAAAAHAgAAZHJzL2Rvd25yZXYueG1sUEsFBgAAAAADAAMAtwAAAPoCAAAAAA==&#10;" filled="f" stroked="f" strokeweight=".5pt">
                    <v:textbox>
                      <w:txbxContent>
                        <w:p w:rsidR="00633ED5" w:rsidRPr="000E4181" w:rsidRDefault="00633ED5" w:rsidP="00633ED5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C4</w:t>
                          </w:r>
                        </w:p>
                      </w:txbxContent>
                    </v:textbox>
                  </v:shape>
                  <v:shape id="Gleichschenkliges Dreieck 122" o:spid="_x0000_s1185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" fillcolor="#7f7f7f [1612]" stroked="f" strokeweight="2pt"/>
                </v:group>
                <v:shape id="Textfeld 65" o:spid="_x0000_s1186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spq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VBr9f4g+QxQ8AAAD//wMAUEsBAi0AFAAGAAgAAAAhANvh9svuAAAAhQEAABMAAAAAAAAA&#10;AAAAAAAAAAAAAFtDb250ZW50X1R5cGVzXS54bWxQSwECLQAUAAYACAAAACEAWvQsW78AAAAVAQAA&#10;CwAAAAAAAAAAAAAAAAAfAQAAX3JlbHMvLnJlbHNQSwECLQAUAAYACAAAACEAnGbKasYAAADbAAAA&#10;DwAAAAAAAAAAAAAAAAAHAgAAZHJzL2Rvd25yZXYueG1sUEsFBgAAAAADAAMAtwAAAPoCAAAAAA==&#10;" filled="f" stroked="f" strokeweight=".5pt">
                  <v:textbox>
                    <w:txbxContent>
                      <w:p w:rsidR="00633ED5" w:rsidRPr="00204753" w:rsidRDefault="00633ED5" w:rsidP="00633ED5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B4046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7FDF225" wp14:editId="643F5CB1">
                <wp:simplePos x="0" y="0"/>
                <wp:positionH relativeFrom="column">
                  <wp:posOffset>4034790</wp:posOffset>
                </wp:positionH>
                <wp:positionV relativeFrom="paragraph">
                  <wp:posOffset>2603500</wp:posOffset>
                </wp:positionV>
                <wp:extent cx="1306830" cy="179070"/>
                <wp:effectExtent l="0" t="0" r="7620" b="11430"/>
                <wp:wrapNone/>
                <wp:docPr id="113" name="Rechteck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830" cy="17907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49FD9D" w14:textId="77777777" w:rsidR="00CB4046" w:rsidRPr="008050E9" w:rsidRDefault="00CB4046" w:rsidP="00CB4046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aber kurze Zeithorizonte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B7C2D" id="Rechteck 113" o:spid="_x0000_s1187" style="position:absolute;left:0;text-align:left;margin-left:317.7pt;margin-top:205pt;width:102.9pt;height:14.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" filled="f" stroked="f" strokeweight="1pt">
                <v:textbox inset="0,0,0,0">
                  <w:txbxContent>
                    <w:p w:rsidR="00CB4046" w:rsidRPr="008050E9" w:rsidRDefault="00CB4046" w:rsidP="00CB4046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aber kurze Zeithorizonte</w:t>
                      </w:r>
                    </w:p>
                  </w:txbxContent>
                </v:textbox>
              </v:rect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6DD3D7D3" wp14:editId="730BBE93">
            <wp:extent cx="5753100" cy="813435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DB744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0AC7338" w14:textId="77777777" w:rsidR="007344A3" w:rsidRDefault="00C9620B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249AF03C" wp14:editId="66FEF7C0">
                <wp:simplePos x="0" y="0"/>
                <wp:positionH relativeFrom="column">
                  <wp:posOffset>-262890</wp:posOffset>
                </wp:positionH>
                <wp:positionV relativeFrom="paragraph">
                  <wp:posOffset>5663565</wp:posOffset>
                </wp:positionV>
                <wp:extent cx="908050" cy="317500"/>
                <wp:effectExtent l="0" t="0" r="0" b="6350"/>
                <wp:wrapNone/>
                <wp:docPr id="318" name="Gruppieren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19" name="Gruppieren 31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96" name="Textfeld 96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A15F89A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98" name="Textfeld 98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3C9306" w14:textId="77777777" w:rsidR="00C9620B" w:rsidRPr="00204753" w:rsidRDefault="00C9620B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9F79AC" id="Gruppieren 318" o:spid="_x0000_s1188" style="position:absolute;left:0;text-align:left;margin-left:-20.7pt;margin-top:445.95pt;width:71.5pt;height:25pt;z-index:251954176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">
                <v:group id="Gruppieren 319" o:spid="_x0000_s118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<v:shape id="Textfeld 96" o:spid="_x0000_s119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B5</w:t>
                          </w:r>
                        </w:p>
                      </w:txbxContent>
                    </v:textbox>
                  </v:shape>
                  <v:shape id="Gleichschenkliges Dreieck 122" o:spid="_x0000_s119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" fillcolor="#7f7f7f [1612]" stroked="f" strokeweight="2pt"/>
                </v:group>
                <v:shape id="Textfeld 98" o:spid="_x0000_s1192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" filled="f" stroked="f" strokeweight=".5pt">
                  <v:textbox>
                    <w:txbxContent>
                      <w:p w:rsidR="00C9620B" w:rsidRPr="00204753" w:rsidRDefault="00C9620B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E73654D" wp14:editId="0C02320A">
                <wp:simplePos x="0" y="0"/>
                <wp:positionH relativeFrom="column">
                  <wp:posOffset>1616710</wp:posOffset>
                </wp:positionH>
                <wp:positionV relativeFrom="paragraph">
                  <wp:posOffset>5327650</wp:posOffset>
                </wp:positionV>
                <wp:extent cx="514350" cy="254000"/>
                <wp:effectExtent l="0" t="0" r="0" b="0"/>
                <wp:wrapNone/>
                <wp:docPr id="311" name="Textfeld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16655B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E1E84" id="Textfeld 311" o:spid="_x0000_s1193" type="#_x0000_t202" style="position:absolute;left:0;text-align:left;margin-left:127.3pt;margin-top:419.5pt;width:40.5pt;height:20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B464ECC" wp14:editId="6349C58B">
                <wp:simplePos x="0" y="0"/>
                <wp:positionH relativeFrom="column">
                  <wp:posOffset>-262890</wp:posOffset>
                </wp:positionH>
                <wp:positionV relativeFrom="paragraph">
                  <wp:posOffset>4584700</wp:posOffset>
                </wp:positionV>
                <wp:extent cx="514350" cy="254000"/>
                <wp:effectExtent l="0" t="0" r="0" b="0"/>
                <wp:wrapNone/>
                <wp:docPr id="310" name="Textfeld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FAE69F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5DB727" id="Textfeld 310" o:spid="_x0000_s1194" type="#_x0000_t202" style="position:absolute;left:0;text-align:left;margin-left:-20.7pt;margin-top:361pt;width:40.5pt;height:20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202C52BE" wp14:editId="5F6F166B">
                <wp:simplePos x="0" y="0"/>
                <wp:positionH relativeFrom="column">
                  <wp:posOffset>-260350</wp:posOffset>
                </wp:positionH>
                <wp:positionV relativeFrom="paragraph">
                  <wp:posOffset>4584700</wp:posOffset>
                </wp:positionV>
                <wp:extent cx="908050" cy="317500"/>
                <wp:effectExtent l="0" t="0" r="0" b="6350"/>
                <wp:wrapNone/>
                <wp:docPr id="305" name="Gruppieren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06" name="Gruppieren 306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07" name="Textfeld 307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EA02A33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8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09" name="Textfeld 309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99781E" w14:textId="77777777" w:rsidR="00C9620B" w:rsidRPr="00204753" w:rsidRDefault="00C9620B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B2FE6B" id="Gruppieren 305" o:spid="_x0000_s1195" style="position:absolute;left:0;text-align:left;margin-left:-20.5pt;margin-top:361pt;width:71.5pt;height:25pt;z-index:251948032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">
                <v:group id="Gruppieren 306" o:spid="_x0000_s1196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lSxAAAANw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rG0QT+zoQjIBdvAAAA//8DAFBLAQItABQABgAIAAAAIQDb4fbL7gAAAIUBAAATAAAAAAAAAAAA&#10;AAAAAAAAAABbQ29udGVudF9UeXBlc10ueG1sUEsBAi0AFAAGAAgAAAAhAFr0LFu/AAAAFQEAAAsA&#10;AAAAAAAAAAAAAAAAHwEAAF9yZWxzLy5yZWxzUEsBAi0AFAAGAAgAAAAhAAalyVLEAAAA3AAAAA8A&#10;AAAAAAAAAAAAAAAABwIAAGRycy9kb3ducmV2LnhtbFBLBQYAAAAAAwADALcAAAD4AgAAAAA=&#10;">
                  <v:shape id="Textfeld 307" o:spid="_x0000_s1197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yW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S7n8lsYAAADcAAAA&#10;DwAAAAAAAAAAAAAAAAAHAgAAZHJzL2Rvd25yZXYueG1sUEsFBgAAAAADAAMAtwAAAPoCAAAAAA==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B4</w:t>
                          </w:r>
                        </w:p>
                      </w:txbxContent>
                    </v:textbox>
                  </v:shape>
                  <v:shape id="Gleichschenkliges Dreieck 122" o:spid="_x0000_s1198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" fillcolor="#7f7f7f [1612]" stroked="f" strokeweight="2pt"/>
                </v:group>
                <v:shape id="Textfeld 309" o:spid="_x0000_s1199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1/xwAAANw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0Qvcz4QjIFc3AAAA//8DAFBLAQItABQABgAIAAAAIQDb4fbL7gAAAIUBAAATAAAAAAAA&#10;AAAAAAAAAAAAAABbQ29udGVudF9UeXBlc10ueG1sUEsBAi0AFAAGAAgAAAAhAFr0LFu/AAAAFQEA&#10;AAsAAAAAAAAAAAAAAAAAHwEAAF9yZWxzLy5yZWxzUEsBAi0AFAAGAAgAAAAhAFVqzX/HAAAA3AAA&#10;AA8AAAAAAAAAAAAAAAAABwIAAGRycy9kb3ducmV2LnhtbFBLBQYAAAAAAwADALcAAAD7AgAAAAA=&#10;" filled="f" stroked="f" strokeweight=".5pt">
                  <v:textbox>
                    <w:txbxContent>
                      <w:p w:rsidR="00C9620B" w:rsidRPr="00204753" w:rsidRDefault="00C9620B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3BBE714" wp14:editId="1A9CCCCD">
                <wp:simplePos x="0" y="0"/>
                <wp:positionH relativeFrom="column">
                  <wp:posOffset>2437130</wp:posOffset>
                </wp:positionH>
                <wp:positionV relativeFrom="paragraph">
                  <wp:posOffset>3028950</wp:posOffset>
                </wp:positionV>
                <wp:extent cx="514350" cy="253999"/>
                <wp:effectExtent l="0" t="0" r="0" b="0"/>
                <wp:wrapNone/>
                <wp:docPr id="304" name="Textfeld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39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DFFF65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5BDD5" id="Textfeld 304" o:spid="_x0000_s1200" type="#_x0000_t202" style="position:absolute;left:0;text-align:left;margin-left:191.9pt;margin-top:238.5pt;width:40.5pt;height:20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B4</w:t>
                      </w:r>
                    </w:p>
                  </w:txbxContent>
                </v:textbox>
              </v:shape>
            </w:pict>
          </mc:Fallback>
        </mc:AlternateContent>
      </w:r>
      <w:r w:rsidR="00633ED5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0C69827B" wp14:editId="46BF7064">
                <wp:simplePos x="0" y="0"/>
                <wp:positionH relativeFrom="column">
                  <wp:posOffset>-358140</wp:posOffset>
                </wp:positionH>
                <wp:positionV relativeFrom="paragraph">
                  <wp:posOffset>3384550</wp:posOffset>
                </wp:positionV>
                <wp:extent cx="923290" cy="311151"/>
                <wp:effectExtent l="0" t="0" r="0" b="0"/>
                <wp:wrapNone/>
                <wp:docPr id="95" name="Gruppieren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290" cy="311151"/>
                          <a:chOff x="0" y="-57151"/>
                          <a:chExt cx="923290" cy="311151"/>
                        </a:xfrm>
                      </wpg:grpSpPr>
                      <wpg:grpSp>
                        <wpg:cNvPr id="300" name="Gruppieren 300"/>
                        <wpg:cNvGrpSpPr/>
                        <wpg:grpSpPr>
                          <a:xfrm>
                            <a:off x="0" y="-57150"/>
                            <a:ext cx="847090" cy="311150"/>
                            <a:chOff x="0" y="-57150"/>
                            <a:chExt cx="847090" cy="311150"/>
                          </a:xfrm>
                        </wpg:grpSpPr>
                        <wps:wsp>
                          <wps:cNvPr id="301" name="Textfeld 301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AC341A" w14:textId="77777777" w:rsidR="00633ED5" w:rsidRPr="000E4181" w:rsidRDefault="00633ED5" w:rsidP="00633ED5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-57150"/>
                              <a:ext cx="453390" cy="3111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03" name="Textfeld 303"/>
                        <wps:cNvSpPr txBox="1"/>
                        <wps:spPr>
                          <a:xfrm>
                            <a:off x="427990" y="-57151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4DF22A" w14:textId="77777777" w:rsidR="00633ED5" w:rsidRPr="00204753" w:rsidRDefault="00633ED5" w:rsidP="00633ED5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23-26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ECA848" id="Gruppieren 95" o:spid="_x0000_s1201" style="position:absolute;left:0;text-align:left;margin-left:-28.2pt;margin-top:266.5pt;width:72.7pt;height:24.5pt;z-index:251943936;mso-width-relative:margin;mso-height-relative:margin" coordorigin=",-571" coordsize="9232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">
                <v:group id="Gruppieren 300" o:spid="_x0000_s1202" style="position:absolute;top:-571;width:8470;height:3111" coordorigin=",-571" coordsize="8470,3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    <v:shape id="Textfeld 301" o:spid="_x0000_s120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MF5xgAAANw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iuFxJhwBufkFAAD//wMAUEsBAi0AFAAGAAgAAAAhANvh9svuAAAAhQEAABMAAAAAAAAA&#10;AAAAAAAAAAAAAFtDb250ZW50X1R5cGVzXS54bWxQSwECLQAUAAYACAAAACEAWvQsW78AAAAVAQAA&#10;CwAAAAAAAAAAAAAAAAAfAQAAX3JlbHMvLnJlbHNQSwECLQAUAAYACAAAACEAqxzBecYAAADcAAAA&#10;DwAAAAAAAAAAAAAAAAAHAgAAZHJzL2Rvd25yZXYueG1sUEsFBgAAAAADAAMAtwAAAPoCAAAAAA==&#10;" filled="f" stroked="f" strokeweight=".5pt">
                    <v:textbox>
                      <w:txbxContent>
                        <w:p w:rsidR="00633ED5" w:rsidRPr="000E4181" w:rsidRDefault="00633ED5" w:rsidP="00633ED5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B4</w:t>
                          </w:r>
                        </w:p>
                      </w:txbxContent>
                    </v:textbox>
                  </v:shape>
                  <v:shape id="Gleichschenkliges Dreieck 122" o:spid="_x0000_s1204" type="#_x0000_t5" style="position:absolute;left:3937;top:-571;width:4533;height:311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" fillcolor="#7f7f7f [1612]" stroked="f" strokeweight="2pt"/>
                </v:group>
                <v:shape id="Textfeld 303" o:spid="_x0000_s1205" type="#_x0000_t202" style="position:absolute;left:4279;top:-571;width:4953;height:3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" filled="f" stroked="f" strokeweight=".5pt">
                  <v:textbox>
                    <w:txbxContent>
                      <w:p w:rsidR="00633ED5" w:rsidRPr="00204753" w:rsidRDefault="00633ED5" w:rsidP="00633ED5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23-26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39477FA6" wp14:editId="06F8DC8C">
            <wp:extent cx="5753100" cy="813435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D26CA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3355E3C8" w14:textId="77777777" w:rsidR="007344A3" w:rsidRDefault="00C9620B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1431A727" wp14:editId="4FE630CC">
                <wp:simplePos x="0" y="0"/>
                <wp:positionH relativeFrom="column">
                  <wp:posOffset>5166360</wp:posOffset>
                </wp:positionH>
                <wp:positionV relativeFrom="paragraph">
                  <wp:posOffset>6493510</wp:posOffset>
                </wp:positionV>
                <wp:extent cx="908050" cy="317500"/>
                <wp:effectExtent l="0" t="0" r="0" b="6350"/>
                <wp:wrapNone/>
                <wp:docPr id="222" name="Gruppieren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223" name="Gruppieren 223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20" name="Textfeld 32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0B56679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22" name="Textfeld 322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49B356" w14:textId="77777777" w:rsidR="00C9620B" w:rsidRPr="00204753" w:rsidRDefault="00C9620B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50998E" id="Gruppieren 222" o:spid="_x0000_s1206" style="position:absolute;left:0;text-align:left;margin-left:406.8pt;margin-top:511.3pt;width:71.5pt;height:25pt;z-index:251964416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">
                <v:group id="Gruppieren 223" o:spid="_x0000_s1207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shape id="Textfeld 320" o:spid="_x0000_s1208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TiC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u84zA9nwhGQ0ycAAAD//wMAUEsBAi0AFAAGAAgAAAAhANvh9svuAAAAhQEAABMAAAAAAAAAAAAA&#10;AAAAAAAAAFtDb250ZW50X1R5cGVzXS54bWxQSwECLQAUAAYACAAAACEAWvQsW78AAAAVAQAACwAA&#10;AAAAAAAAAAAAAAAfAQAAX3JlbHMvLnJlbHNQSwECLQAUAAYACAAAACEAj+U4gsMAAADcAAAADwAA&#10;AAAAAAAAAAAAAAAHAgAAZHJzL2Rvd25yZXYueG1sUEsFBgAAAAADAAMAtwAAAPcCAAAAAA==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B5</w:t>
                          </w:r>
                        </w:p>
                      </w:txbxContent>
                    </v:textbox>
                  </v:shape>
                  <v:shape id="Gleichschenkliges Dreieck 122" o:spid="_x0000_s1209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" fillcolor="#7f7f7f [1612]" stroked="f" strokeweight="2pt"/>
                </v:group>
                <v:shape id="Textfeld 322" o:spid="_x0000_s1210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Nu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" filled="f" stroked="f" strokeweight=".5pt">
                  <v:textbox>
                    <w:txbxContent>
                      <w:p w:rsidR="00C9620B" w:rsidRPr="00204753" w:rsidRDefault="00C9620B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4CEAF3B3" wp14:editId="6C9401F3">
                <wp:simplePos x="0" y="0"/>
                <wp:positionH relativeFrom="column">
                  <wp:posOffset>3140710</wp:posOffset>
                </wp:positionH>
                <wp:positionV relativeFrom="paragraph">
                  <wp:posOffset>4648200</wp:posOffset>
                </wp:positionV>
                <wp:extent cx="908050" cy="317500"/>
                <wp:effectExtent l="0" t="0" r="0" b="6350"/>
                <wp:wrapNone/>
                <wp:docPr id="217" name="Gruppieren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218" name="Gruppieren 218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219" name="Textfeld 219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F1DD219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221" name="Textfeld 221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777B41" w14:textId="77777777" w:rsidR="00C9620B" w:rsidRPr="00204753" w:rsidRDefault="00C9620B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752C1" id="Gruppieren 217" o:spid="_x0000_s1211" style="position:absolute;left:0;text-align:left;margin-left:247.3pt;margin-top:366pt;width:71.5pt;height:25pt;z-index:251962368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">
                <v:group id="Gruppieren 218" o:spid="_x0000_s1212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Textfeld 219" o:spid="_x0000_s121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B5</w:t>
                          </w:r>
                        </w:p>
                      </w:txbxContent>
                    </v:textbox>
                  </v:shape>
                  <v:shape id="Gleichschenkliges Dreieck 122" o:spid="_x0000_s1214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" fillcolor="#7f7f7f [1612]" stroked="f" strokeweight="2pt"/>
                </v:group>
                <v:shape id="Textfeld 221" o:spid="_x0000_s1215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JKExQAAANw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" filled="f" stroked="f" strokeweight=".5pt">
                  <v:textbox>
                    <w:txbxContent>
                      <w:p w:rsidR="00C9620B" w:rsidRPr="00204753" w:rsidRDefault="00C9620B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51BC503" wp14:editId="1561AFC7">
                <wp:simplePos x="0" y="0"/>
                <wp:positionH relativeFrom="column">
                  <wp:posOffset>5871210</wp:posOffset>
                </wp:positionH>
                <wp:positionV relativeFrom="paragraph">
                  <wp:posOffset>3987800</wp:posOffset>
                </wp:positionV>
                <wp:extent cx="514350" cy="254000"/>
                <wp:effectExtent l="0" t="0" r="0" b="0"/>
                <wp:wrapNone/>
                <wp:docPr id="107" name="Textfeld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63EA68" w14:textId="77777777" w:rsidR="00C9620B" w:rsidRPr="000E4181" w:rsidRDefault="00C9620B" w:rsidP="00C9620B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614A43" id="Textfeld 107" o:spid="_x0000_s1216" type="#_x0000_t202" style="position:absolute;left:0;text-align:left;margin-left:462.3pt;margin-top:314pt;width:40.5pt;height:20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FA114CC" wp14:editId="41A7B618">
                <wp:simplePos x="0" y="0"/>
                <wp:positionH relativeFrom="column">
                  <wp:posOffset>5210810</wp:posOffset>
                </wp:positionH>
                <wp:positionV relativeFrom="paragraph">
                  <wp:posOffset>3987800</wp:posOffset>
                </wp:positionV>
                <wp:extent cx="514350" cy="254000"/>
                <wp:effectExtent l="0" t="0" r="0" b="0"/>
                <wp:wrapNone/>
                <wp:docPr id="105" name="Textfeld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CD070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614A43" id="Textfeld 105" o:spid="_x0000_s1217" type="#_x0000_t202" style="position:absolute;left:0;text-align:left;margin-left:410.3pt;margin-top:314pt;width:40.5pt;height:20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5A018458" wp14:editId="073F04B4">
                <wp:simplePos x="0" y="0"/>
                <wp:positionH relativeFrom="column">
                  <wp:posOffset>5210810</wp:posOffset>
                </wp:positionH>
                <wp:positionV relativeFrom="paragraph">
                  <wp:posOffset>3987800</wp:posOffset>
                </wp:positionV>
                <wp:extent cx="908050" cy="317500"/>
                <wp:effectExtent l="0" t="0" r="0" b="6350"/>
                <wp:wrapNone/>
                <wp:docPr id="100" name="Gruppieren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101" name="Gruppieren 101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102" name="Textfeld 102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F91BC68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104" name="Textfeld 104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87E750" w14:textId="77777777" w:rsidR="00C9620B" w:rsidRPr="00204753" w:rsidRDefault="00C9620B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04E1A8" id="Gruppieren 100" o:spid="_x0000_s1218" style="position:absolute;left:0;text-align:left;margin-left:410.3pt;margin-top:314pt;width:71.5pt;height:25pt;z-index:251956224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">
                <v:group id="Gruppieren 101" o:spid="_x0000_s121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Textfeld 102" o:spid="_x0000_s122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B5</w:t>
                          </w:r>
                        </w:p>
                      </w:txbxContent>
                    </v:textbox>
                  </v:shape>
                  <v:shape id="Gleichschenkliges Dreieck 122" o:spid="_x0000_s122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" fillcolor="#7f7f7f [1612]" stroked="f" strokeweight="2pt"/>
                </v:group>
                <v:shape id="Textfeld 104" o:spid="_x0000_s1222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wwAxAAAANw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GgJ/8+EC+TmCgAA//8DAFBLAQItABQABgAIAAAAIQDb4fbL7gAAAIUBAAATAAAAAAAAAAAA&#10;AAAAAAAAAABbQ29udGVudF9UeXBlc10ueG1sUEsBAi0AFAAGAAgAAAAhAFr0LFu/AAAAFQEAAAsA&#10;AAAAAAAAAAAAAAAAHwEAAF9yZWxzLy5yZWxzUEsBAi0AFAAGAAgAAAAhABavDADEAAAA3AAAAA8A&#10;AAAAAAAAAAAAAAAABwIAAGRycy9kb3ducmV2LnhtbFBLBQYAAAAAAwADALcAAAD4AgAAAAA=&#10;" filled="f" stroked="f" strokeweight=".5pt">
                  <v:textbox>
                    <w:txbxContent>
                      <w:p w:rsidR="00C9620B" w:rsidRPr="00204753" w:rsidRDefault="00C9620B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17A433FA" wp14:editId="116AB558">
            <wp:extent cx="5753100" cy="8134350"/>
            <wp:effectExtent l="0" t="0" r="0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045AE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84DC567" w14:textId="77777777" w:rsidR="007344A3" w:rsidRDefault="00C9620B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0800" behindDoc="0" locked="0" layoutInCell="1" allowOverlap="1" wp14:anchorId="45BBBB4C" wp14:editId="4E0D33A4">
                <wp:simplePos x="0" y="0"/>
                <wp:positionH relativeFrom="column">
                  <wp:posOffset>-218440</wp:posOffset>
                </wp:positionH>
                <wp:positionV relativeFrom="paragraph">
                  <wp:posOffset>5416550</wp:posOffset>
                </wp:positionV>
                <wp:extent cx="908050" cy="317500"/>
                <wp:effectExtent l="0" t="0" r="0" b="6350"/>
                <wp:wrapNone/>
                <wp:docPr id="341" name="Gruppieren 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42" name="Gruppieren 342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43" name="Textfeld 34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015602E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45" name="Textfeld 345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3A9ACC2" w14:textId="77777777" w:rsidR="00C9620B" w:rsidRPr="00204753" w:rsidRDefault="00521A13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7A5EA2" id="Gruppieren 341" o:spid="_x0000_s1223" style="position:absolute;left:0;text-align:left;margin-left:-17.2pt;margin-top:426.5pt;width:71.5pt;height:25pt;z-index:251980800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">
                <v:group id="Gruppieren 342" o:spid="_x0000_s122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<v:shape id="Textfeld 343" o:spid="_x0000_s122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B5</w:t>
                          </w:r>
                        </w:p>
                      </w:txbxContent>
                    </v:textbox>
                  </v:shape>
                  <v:shape id="Gleichschenkliges Dreieck 122" o:spid="_x0000_s122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" fillcolor="#7f7f7f [1612]" stroked="f" strokeweight="2pt"/>
                </v:group>
                <v:shape id="Textfeld 345" o:spid="_x0000_s1227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X66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zyxz+z4QjINd/AAAA//8DAFBLAQItABQABgAIAAAAIQDb4fbL7gAAAIUBAAATAAAAAAAA&#10;AAAAAAAAAAAAAABbQ29udGVudF9UeXBlc10ueG1sUEsBAi0AFAAGAAgAAAAhAFr0LFu/AAAAFQEA&#10;AAsAAAAAAAAAAAAAAAAAHwEAAF9yZWxzLy5yZWxzUEsBAi0AFAAGAAgAAAAhAEJNfrrHAAAA3AAA&#10;AA8AAAAAAAAAAAAAAAAABwIAAGRycy9kb3ducmV2LnhtbFBLBQYAAAAAAwADALcAAAD7AgAAAAA=&#10;" filled="f" stroked="f" strokeweight=".5pt">
                  <v:textbox>
                    <w:txbxContent>
                      <w:p w:rsidR="00C9620B" w:rsidRPr="00204753" w:rsidRDefault="00521A13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B82FD08" wp14:editId="1B320FAC">
                <wp:simplePos x="0" y="0"/>
                <wp:positionH relativeFrom="column">
                  <wp:posOffset>2365692</wp:posOffset>
                </wp:positionH>
                <wp:positionV relativeFrom="paragraph">
                  <wp:posOffset>5073650</wp:posOffset>
                </wp:positionV>
                <wp:extent cx="514350" cy="254000"/>
                <wp:effectExtent l="0" t="0" r="0" b="0"/>
                <wp:wrapNone/>
                <wp:docPr id="340" name="Textfeld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2EDB0C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71B55" id="Textfeld 340" o:spid="_x0000_s1228" type="#_x0000_t202" style="position:absolute;left:0;text-align:left;margin-left:186.25pt;margin-top:399.5pt;width:40.5pt;height:20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6A900562" wp14:editId="322B80E1">
                <wp:simplePos x="0" y="0"/>
                <wp:positionH relativeFrom="column">
                  <wp:posOffset>-218440</wp:posOffset>
                </wp:positionH>
                <wp:positionV relativeFrom="paragraph">
                  <wp:posOffset>4616450</wp:posOffset>
                </wp:positionV>
                <wp:extent cx="514350" cy="254000"/>
                <wp:effectExtent l="0" t="0" r="0" b="0"/>
                <wp:wrapNone/>
                <wp:docPr id="339" name="Textfeld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507C0F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464B0B" id="Textfeld 339" o:spid="_x0000_s1229" type="#_x0000_t202" style="position:absolute;left:0;text-align:left;margin-left:-17.2pt;margin-top:363.5pt;width:40.5pt;height:20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49FC1061" wp14:editId="660D2E81">
                <wp:simplePos x="0" y="0"/>
                <wp:positionH relativeFrom="column">
                  <wp:posOffset>-218440</wp:posOffset>
                </wp:positionH>
                <wp:positionV relativeFrom="paragraph">
                  <wp:posOffset>4616450</wp:posOffset>
                </wp:positionV>
                <wp:extent cx="908050" cy="317500"/>
                <wp:effectExtent l="0" t="0" r="0" b="6350"/>
                <wp:wrapNone/>
                <wp:docPr id="334" name="Gruppieren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35" name="Gruppieren 335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36" name="Textfeld 336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8BFD3CF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7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38" name="Textfeld 338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510CC0" w14:textId="77777777" w:rsidR="00C9620B" w:rsidRPr="00204753" w:rsidRDefault="00C9620B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4AB44" id="Gruppieren 334" o:spid="_x0000_s1230" style="position:absolute;left:0;text-align:left;margin-left:-17.2pt;margin-top:363.5pt;width:71.5pt;height:25pt;z-index:251974656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">
                <v:group id="Gruppieren 335" o:spid="_x0000_s1231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52Y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">
                  <v:shape id="Textfeld 336" o:spid="_x0000_s1232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B6</w:t>
                          </w:r>
                        </w:p>
                      </w:txbxContent>
                    </v:textbox>
                  </v:shape>
                  <v:shape id="Gleichschenkliges Dreieck 122" o:spid="_x0000_s1233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" fillcolor="#7f7f7f [1612]" stroked="f" strokeweight="2pt"/>
                </v:group>
                <v:shape id="Textfeld 338" o:spid="_x0000_s1234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" filled="f" stroked="f" strokeweight=".5pt">
                  <v:textbox>
                    <w:txbxContent>
                      <w:p w:rsidR="00C9620B" w:rsidRPr="00204753" w:rsidRDefault="00C9620B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22BDFFD4" wp14:editId="6E0C303E">
                <wp:simplePos x="0" y="0"/>
                <wp:positionH relativeFrom="column">
                  <wp:posOffset>-218440</wp:posOffset>
                </wp:positionH>
                <wp:positionV relativeFrom="paragraph">
                  <wp:posOffset>3073400</wp:posOffset>
                </wp:positionV>
                <wp:extent cx="908050" cy="317500"/>
                <wp:effectExtent l="0" t="0" r="0" b="6350"/>
                <wp:wrapNone/>
                <wp:docPr id="329" name="Gruppieren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30" name="Gruppieren 330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31" name="Textfeld 331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D0614C8" w14:textId="77777777" w:rsidR="00C9620B" w:rsidRPr="000E4181" w:rsidRDefault="00C9620B" w:rsidP="00C9620B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2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33" name="Textfeld 333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779FE2" w14:textId="77777777" w:rsidR="00C9620B" w:rsidRPr="00204753" w:rsidRDefault="00C9620B" w:rsidP="00C9620B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9F217A" id="Gruppieren 329" o:spid="_x0000_s1235" style="position:absolute;left:0;text-align:left;margin-left:-17.2pt;margin-top:242pt;width:71.5pt;height:25pt;z-index:251972608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">
                <v:group id="Gruppieren 330" o:spid="_x0000_s1236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<v:shape id="Textfeld 331" o:spid="_x0000_s1237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" filled="f" stroked="f" strokeweight=".5pt">
                    <v:textbox>
                      <w:txbxContent>
                        <w:p w:rsidR="00C9620B" w:rsidRPr="000E4181" w:rsidRDefault="00C9620B" w:rsidP="00C9620B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B6</w:t>
                          </w:r>
                        </w:p>
                      </w:txbxContent>
                    </v:textbox>
                  </v:shape>
                  <v:shape id="Gleichschenkliges Dreieck 122" o:spid="_x0000_s1238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" fillcolor="#7f7f7f [1612]" stroked="f" strokeweight="2pt"/>
                </v:group>
                <v:shape id="Textfeld 333" o:spid="_x0000_s1239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jAoxwAAANw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kiRwOxOOgFz+AQAA//8DAFBLAQItABQABgAIAAAAIQDb4fbL7gAAAIUBAAATAAAAAAAA&#10;AAAAAAAAAAAAAABbQ29udGVudF9UeXBlc10ueG1sUEsBAi0AFAAGAAgAAAAhAFr0LFu/AAAAFQEA&#10;AAsAAAAAAAAAAAAAAAAAHwEAAF9yZWxzLy5yZWxzUEsBAi0AFAAGAAgAAAAhAPruMCjHAAAA3AAA&#10;AA8AAAAAAAAAAAAAAAAABwIAAGRycy9kb3ducmV2LnhtbFBLBQYAAAAAAwADALcAAAD7AgAAAAA=&#10;" filled="f" stroked="f" strokeweight=".5pt">
                  <v:textbox>
                    <w:txbxContent>
                      <w:p w:rsidR="00C9620B" w:rsidRPr="00204753" w:rsidRDefault="00C9620B" w:rsidP="00C9620B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4A3BE9F" wp14:editId="78D4BC97">
                <wp:simplePos x="0" y="0"/>
                <wp:positionH relativeFrom="column">
                  <wp:posOffset>143510</wp:posOffset>
                </wp:positionH>
                <wp:positionV relativeFrom="paragraph">
                  <wp:posOffset>2489200</wp:posOffset>
                </wp:positionV>
                <wp:extent cx="514350" cy="254000"/>
                <wp:effectExtent l="0" t="0" r="0" b="0"/>
                <wp:wrapNone/>
                <wp:docPr id="328" name="Textfeld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BD999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42CE5" id="Textfeld 328" o:spid="_x0000_s1240" type="#_x0000_t202" style="position:absolute;left:0;text-align:left;margin-left:11.3pt;margin-top:196pt;width:40.5pt;height:20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1453DD1A" wp14:editId="7055E5D1">
                <wp:simplePos x="0" y="0"/>
                <wp:positionH relativeFrom="column">
                  <wp:posOffset>842010</wp:posOffset>
                </wp:positionH>
                <wp:positionV relativeFrom="paragraph">
                  <wp:posOffset>1625600</wp:posOffset>
                </wp:positionV>
                <wp:extent cx="514350" cy="254000"/>
                <wp:effectExtent l="0" t="0" r="0" b="0"/>
                <wp:wrapNone/>
                <wp:docPr id="325" name="Textfeld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A66646" w14:textId="77777777" w:rsidR="00C9620B" w:rsidRPr="000E4181" w:rsidRDefault="00C9620B" w:rsidP="00C9620B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25" o:spid="_x0000_s1241" type="#_x0000_t202" style="position:absolute;left:0;text-align:left;margin-left:66.3pt;margin-top:128pt;width:40.5pt;height:20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" filled="f" stroked="f" strokeweight=".5pt">
                <v:textbox>
                  <w:txbxContent>
                    <w:p w:rsidR="00C9620B" w:rsidRPr="000E4181" w:rsidRDefault="00C9620B" w:rsidP="00C9620B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B6</w:t>
                      </w:r>
                    </w:p>
                  </w:txbxContent>
                </v:textbox>
              </v:shape>
            </w:pict>
          </mc:Fallback>
        </mc:AlternateContent>
      </w:r>
      <w:r w:rsidR="003A2A77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A5E65AF" wp14:editId="026FADA4">
                <wp:simplePos x="0" y="0"/>
                <wp:positionH relativeFrom="column">
                  <wp:posOffset>2906236</wp:posOffset>
                </wp:positionH>
                <wp:positionV relativeFrom="paragraph">
                  <wp:posOffset>2774156</wp:posOffset>
                </wp:positionV>
                <wp:extent cx="95565" cy="147003"/>
                <wp:effectExtent l="0" t="6668" r="0" b="0"/>
                <wp:wrapNone/>
                <wp:docPr id="129" name="Pfeil: nach oben gebogen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95565" cy="147003"/>
                        </a:xfrm>
                        <a:prstGeom prst="bentUpArrow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37FF2" id="Pfeil: nach oben gebogen 129" o:spid="_x0000_s1026" style="position:absolute;margin-left:228.85pt;margin-top:218.45pt;width:7.5pt;height:11.6pt;rotation:90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565,147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" path="m,123112r59728,l59728,23891r-11945,l71674,,95565,23891r-11946,l83619,147003,,147003,,123112xe" fillcolor="#0070c0" stroked="f" strokeweight="2pt">
                <v:path arrowok="t" o:connecttype="custom" o:connectlocs="0,123112;59728,123112;59728,23891;47783,23891;71674,0;95565,23891;83619,23891;83619,147003;0,147003;0,123112" o:connectangles="0,0,0,0,0,0,0,0,0,0"/>
              </v:shape>
            </w:pict>
          </mc:Fallback>
        </mc:AlternateContent>
      </w:r>
      <w:r w:rsidR="009617B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1650F7F" wp14:editId="6D104757">
                <wp:simplePos x="0" y="0"/>
                <wp:positionH relativeFrom="column">
                  <wp:posOffset>2952750</wp:posOffset>
                </wp:positionH>
                <wp:positionV relativeFrom="paragraph">
                  <wp:posOffset>2782570</wp:posOffset>
                </wp:positionV>
                <wp:extent cx="1024890" cy="163195"/>
                <wp:effectExtent l="0" t="0" r="3810" b="8255"/>
                <wp:wrapNone/>
                <wp:docPr id="128" name="Rechteck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89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F20D78" w14:textId="77777777" w:rsidR="009617BF" w:rsidRPr="008050E9" w:rsidRDefault="009617BF" w:rsidP="009617BF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B6.33? Angabe fehlt?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28A6C" id="Rechteck 128" o:spid="_x0000_s1242" style="position:absolute;left:0;text-align:left;margin-left:232.5pt;margin-top:219.1pt;width:80.7pt;height:12.8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" filled="f" stroked="f" strokeweight="1pt">
                <v:textbox inset="0,0,0,0">
                  <w:txbxContent>
                    <w:p w:rsidR="009617BF" w:rsidRPr="008050E9" w:rsidRDefault="009617BF" w:rsidP="009617BF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B6.33? Angabe fehlt?</w:t>
                      </w:r>
                    </w:p>
                  </w:txbxContent>
                </v:textbox>
              </v:rect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248DBB09" wp14:editId="6C4D076F">
            <wp:extent cx="5753100" cy="8134350"/>
            <wp:effectExtent l="0" t="0" r="0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AEC2B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462F433" w14:textId="77777777" w:rsidR="007344A3" w:rsidRDefault="00521A13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62230BE2" wp14:editId="758BBFEE">
                <wp:simplePos x="0" y="0"/>
                <wp:positionH relativeFrom="column">
                  <wp:posOffset>2004060</wp:posOffset>
                </wp:positionH>
                <wp:positionV relativeFrom="paragraph">
                  <wp:posOffset>4489450</wp:posOffset>
                </wp:positionV>
                <wp:extent cx="908050" cy="317500"/>
                <wp:effectExtent l="0" t="0" r="0" b="6350"/>
                <wp:wrapNone/>
                <wp:docPr id="351" name="Gruppieren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52" name="Gruppieren 352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53" name="Textfeld 35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A54CCD7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55" name="Textfeld 355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4BD74E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BC44F" id="Gruppieren 351" o:spid="_x0000_s1243" style="position:absolute;left:0;text-align:left;margin-left:157.8pt;margin-top:353.5pt;width:71.5pt;height:25pt;z-index:251984896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">
                <v:group id="Gruppieren 352" o:spid="_x0000_s124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eBM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/C/5lwBOTmDwAA//8DAFBLAQItABQABgAIAAAAIQDb4fbL7gAAAIUBAAATAAAAAAAAAAAA&#10;AAAAAAAAAABbQ29udGVudF9UeXBlc10ueG1sUEsBAi0AFAAGAAgAAAAhAFr0LFu/AAAAFQEAAAsA&#10;AAAAAAAAAAAAAAAAHwEAAF9yZWxzLy5yZWxzUEsBAi0AFAAGAAgAAAAhAGot4EzEAAAA3AAAAA8A&#10;AAAAAAAAAAAAAAAABwIAAGRycy9kb3ducmV2LnhtbFBLBQYAAAAAAwADALcAAAD4AgAAAAA=&#10;">
                  <v:shape id="Textfeld 353" o:spid="_x0000_s124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B7</w:t>
                          </w:r>
                        </w:p>
                      </w:txbxContent>
                    </v:textbox>
                  </v:shape>
                  <v:shape id="Gleichschenkliges Dreieck 122" o:spid="_x0000_s124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" fillcolor="#7f7f7f [1612]" stroked="f" strokeweight="2pt"/>
                </v:group>
                <v:shape id="Textfeld 355" o:spid="_x0000_s1247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0D4EFDB5" wp14:editId="2A67C021">
                <wp:simplePos x="0" y="0"/>
                <wp:positionH relativeFrom="column">
                  <wp:posOffset>1953260</wp:posOffset>
                </wp:positionH>
                <wp:positionV relativeFrom="paragraph">
                  <wp:posOffset>3086100</wp:posOffset>
                </wp:positionV>
                <wp:extent cx="908050" cy="317500"/>
                <wp:effectExtent l="0" t="0" r="0" b="6350"/>
                <wp:wrapNone/>
                <wp:docPr id="346" name="Gruppieren 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47" name="Gruppieren 347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48" name="Textfeld 348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58095D3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50" name="Textfeld 350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AE4134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B39658" id="Gruppieren 346" o:spid="_x0000_s1248" style="position:absolute;left:0;text-align:left;margin-left:153.8pt;margin-top:243pt;width:71.5pt;height:25pt;z-index:251982848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">
                <v:group id="Gruppieren 347" o:spid="_x0000_s124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9UJ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">
                  <v:shape id="Textfeld 348" o:spid="_x0000_s125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NEk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iGteFMOAJy9gcAAP//AwBQSwECLQAUAAYACAAAACEA2+H2y+4AAACFAQAAEwAAAAAAAAAAAAAA&#10;AAAAAAAAW0NvbnRlbnRfVHlwZXNdLnhtbFBLAQItABQABgAIAAAAIQBa9CxbvwAAABUBAAALAAAA&#10;AAAAAAAAAAAAAB8BAABfcmVscy8ucmVsc1BLAQItABQABgAIAAAAIQCsTNEkwgAAANwAAAAPAAAA&#10;AAAAAAAAAAAAAAcCAABkcnMvZG93bnJldi54bWxQSwUGAAAAAAMAAwC3AAAA9gIAAAAA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B7</w:t>
                          </w:r>
                        </w:p>
                      </w:txbxContent>
                    </v:textbox>
                  </v:shape>
                  <v:shape id="Gleichschenkliges Dreieck 122" o:spid="_x0000_s125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" fillcolor="#7f7f7f [1612]" stroked="f" strokeweight="2pt"/>
                </v:group>
                <v:shape id="Textfeld 350" o:spid="_x0000_s1252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5C28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9426E61" wp14:editId="34916883">
                <wp:simplePos x="0" y="0"/>
                <wp:positionH relativeFrom="column">
                  <wp:posOffset>3196590</wp:posOffset>
                </wp:positionH>
                <wp:positionV relativeFrom="paragraph">
                  <wp:posOffset>1234758</wp:posOffset>
                </wp:positionV>
                <wp:extent cx="53340" cy="230505"/>
                <wp:effectExtent l="0" t="0" r="22860" b="17145"/>
                <wp:wrapNone/>
                <wp:docPr id="135" name="Gerader Verbinde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" cy="230505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DB657B" id="Gerader Verbinder 135" o:spid="_x0000_s1026" style="position:absolute;flip:y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51.7pt,97.25pt" to="255.9pt,1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" strokecolor="#4579b8 [3044]" strokeweight=".5pt"/>
            </w:pict>
          </mc:Fallback>
        </mc:AlternateContent>
      </w:r>
      <w:r w:rsidR="00125C28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9634B4C" wp14:editId="014C770F">
                <wp:simplePos x="0" y="0"/>
                <wp:positionH relativeFrom="column">
                  <wp:posOffset>3082290</wp:posOffset>
                </wp:positionH>
                <wp:positionV relativeFrom="paragraph">
                  <wp:posOffset>1094740</wp:posOffset>
                </wp:positionV>
                <wp:extent cx="1024890" cy="163195"/>
                <wp:effectExtent l="0" t="0" r="3810" b="8255"/>
                <wp:wrapNone/>
                <wp:docPr id="134" name="Rechteck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89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A6366B" w14:textId="77777777" w:rsidR="00125C28" w:rsidRPr="008050E9" w:rsidRDefault="00125C28" w:rsidP="00125C28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mit spezifischer Angabe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122F6" id="Rechteck 134" o:spid="_x0000_s1253" style="position:absolute;left:0;text-align:left;margin-left:242.7pt;margin-top:86.2pt;width:80.7pt;height:12.8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" filled="f" stroked="f" strokeweight="1pt">
                <v:textbox inset="0,0,0,0">
                  <w:txbxContent>
                    <w:p w:rsidR="00125C28" w:rsidRPr="008050E9" w:rsidRDefault="00125C28" w:rsidP="00125C28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mit spezifischer Angabe</w:t>
                      </w:r>
                    </w:p>
                  </w:txbxContent>
                </v:textbox>
              </v:rect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6D8022C2" wp14:editId="67C2620A">
            <wp:extent cx="5753100" cy="813435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F4CC7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E7138B1" w14:textId="77777777" w:rsidR="007344A3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2737FEDD" wp14:editId="2A3926F9">
            <wp:extent cx="5753100" cy="8134350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8ECAA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DBC1417" w14:textId="77777777" w:rsidR="007344A3" w:rsidRDefault="00521A13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D98EB42" wp14:editId="1E8623C9">
                <wp:simplePos x="0" y="0"/>
                <wp:positionH relativeFrom="column">
                  <wp:posOffset>2981960</wp:posOffset>
                </wp:positionH>
                <wp:positionV relativeFrom="paragraph">
                  <wp:posOffset>1193800</wp:posOffset>
                </wp:positionV>
                <wp:extent cx="933450" cy="254000"/>
                <wp:effectExtent l="0" t="0" r="0" b="0"/>
                <wp:wrapNone/>
                <wp:docPr id="358" name="Textfeld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A5396A" w14:textId="77777777" w:rsidR="00521A13" w:rsidRPr="000E4181" w:rsidRDefault="00521A13" w:rsidP="00521A13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B2 + C2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58" o:spid="_x0000_s1254" type="#_x0000_t202" style="position:absolute;left:0;text-align:left;margin-left:234.8pt;margin-top:94pt;width:73.5pt;height:20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" filled="f" stroked="f" strokeweight=".5pt">
                <v:textbox>
                  <w:txbxContent>
                    <w:p w:rsidR="00521A13" w:rsidRPr="000E4181" w:rsidRDefault="00521A13" w:rsidP="00521A13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B2 + C2</w:t>
                      </w:r>
                    </w:p>
                  </w:txbxContent>
                </v:textbox>
              </v:shape>
            </w:pict>
          </mc:Fallback>
        </mc:AlternateContent>
      </w:r>
      <w:r w:rsidR="001C7E61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B17A393" wp14:editId="74EAF1CD">
                <wp:simplePos x="0" y="0"/>
                <wp:positionH relativeFrom="column">
                  <wp:posOffset>5189220</wp:posOffset>
                </wp:positionH>
                <wp:positionV relativeFrom="paragraph">
                  <wp:posOffset>1811020</wp:posOffset>
                </wp:positionV>
                <wp:extent cx="320040" cy="186055"/>
                <wp:effectExtent l="0" t="0" r="3810" b="4445"/>
                <wp:wrapNone/>
                <wp:docPr id="137" name="Rechteck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18605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C87A70" w14:textId="77777777" w:rsidR="001C7E61" w:rsidRPr="008050E9" w:rsidRDefault="001C7E61" w:rsidP="001C7E61">
                            <w:pPr>
                              <w:spacing w:before="0"/>
                              <w:jc w:val="center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Ziel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935B2" id="Rechteck 137" o:spid="_x0000_s1255" style="position:absolute;left:0;text-align:left;margin-left:408.6pt;margin-top:142.6pt;width:25.2pt;height:14.6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" filled="f" stroked="f" strokeweight="1pt">
                <v:textbox inset="0,0,0,0">
                  <w:txbxContent>
                    <w:p w:rsidR="001C7E61" w:rsidRPr="008050E9" w:rsidRDefault="001C7E61" w:rsidP="001C7E61">
                      <w:pPr>
                        <w:spacing w:before="0"/>
                        <w:jc w:val="center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Ziel</w:t>
                      </w:r>
                    </w:p>
                  </w:txbxContent>
                </v:textbox>
              </v:rect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744B3689" wp14:editId="047829B9">
            <wp:extent cx="5753100" cy="8134350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BAA7F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EA89297" w14:textId="77777777" w:rsidR="007344A3" w:rsidRDefault="00521A13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10E54CBE" wp14:editId="47BDC0C8">
                <wp:simplePos x="0" y="0"/>
                <wp:positionH relativeFrom="column">
                  <wp:posOffset>-233298</wp:posOffset>
                </wp:positionH>
                <wp:positionV relativeFrom="paragraph">
                  <wp:posOffset>4547081</wp:posOffset>
                </wp:positionV>
                <wp:extent cx="881623" cy="311150"/>
                <wp:effectExtent l="0" t="0" r="0" b="0"/>
                <wp:wrapNone/>
                <wp:docPr id="366" name="Gruppieren 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1623" cy="311150"/>
                          <a:chOff x="0" y="-22873"/>
                          <a:chExt cx="881623" cy="311150"/>
                        </a:xfrm>
                      </wpg:grpSpPr>
                      <wpg:grpSp>
                        <wpg:cNvPr id="367" name="Gruppieren 367"/>
                        <wpg:cNvGrpSpPr/>
                        <wpg:grpSpPr>
                          <a:xfrm>
                            <a:off x="0" y="-1778"/>
                            <a:ext cx="766404" cy="255778"/>
                            <a:chOff x="0" y="-1778"/>
                            <a:chExt cx="766404" cy="255778"/>
                          </a:xfrm>
                        </wpg:grpSpPr>
                        <wps:wsp>
                          <wps:cNvPr id="368" name="Textfeld 368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38AD1D2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699" y="-1778"/>
                              <a:ext cx="372705" cy="25577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70" name="Textfeld 370"/>
                        <wps:cNvSpPr txBox="1"/>
                        <wps:spPr>
                          <a:xfrm>
                            <a:off x="386323" y="-22873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714655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39-41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51C9C4" id="Gruppieren 366" o:spid="_x0000_s1256" style="position:absolute;left:0;text-align:left;margin-left:-18.35pt;margin-top:358.05pt;width:69.4pt;height:24.5pt;z-index:251993088;mso-width-relative:margin;mso-height-relative:margin" coordorigin=",-228" coordsize="8816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">
                <v:group id="Gruppieren 367" o:spid="_x0000_s1257" style="position:absolute;top:-17;width:7664;height:2557" coordorigin=",-17" coordsize="7664,2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<v:shape id="Textfeld 368" o:spid="_x0000_s1258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B8</w:t>
                          </w:r>
                        </w:p>
                      </w:txbxContent>
                    </v:textbox>
                  </v:shape>
                  <v:shape id="Gleichschenkliges Dreieck 122" o:spid="_x0000_s1259" type="#_x0000_t5" style="position:absolute;left:3936;top:-17;width:3728;height:255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" fillcolor="#7f7f7f [1612]" stroked="f" strokeweight="2pt"/>
                </v:group>
                <v:shape id="Textfeld 370" o:spid="_x0000_s1260" type="#_x0000_t202" style="position:absolute;left:3863;top:-228;width:4953;height:3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39-41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5599957E" wp14:editId="0008DEA4">
                <wp:simplePos x="0" y="0"/>
                <wp:positionH relativeFrom="column">
                  <wp:posOffset>-270396</wp:posOffset>
                </wp:positionH>
                <wp:positionV relativeFrom="paragraph">
                  <wp:posOffset>5541564</wp:posOffset>
                </wp:positionV>
                <wp:extent cx="881623" cy="311150"/>
                <wp:effectExtent l="0" t="0" r="0" b="0"/>
                <wp:wrapNone/>
                <wp:docPr id="361" name="Gruppieren 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1623" cy="311150"/>
                          <a:chOff x="0" y="-22873"/>
                          <a:chExt cx="881623" cy="311150"/>
                        </a:xfrm>
                      </wpg:grpSpPr>
                      <wpg:grpSp>
                        <wpg:cNvPr id="362" name="Gruppieren 362"/>
                        <wpg:cNvGrpSpPr/>
                        <wpg:grpSpPr>
                          <a:xfrm>
                            <a:off x="0" y="-1778"/>
                            <a:ext cx="766404" cy="255778"/>
                            <a:chOff x="0" y="-1778"/>
                            <a:chExt cx="766404" cy="255778"/>
                          </a:xfrm>
                        </wpg:grpSpPr>
                        <wps:wsp>
                          <wps:cNvPr id="363" name="Textfeld 36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25991F0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699" y="-1778"/>
                              <a:ext cx="372705" cy="25577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65" name="Textfeld 365"/>
                        <wps:cNvSpPr txBox="1"/>
                        <wps:spPr>
                          <a:xfrm>
                            <a:off x="386323" y="-22873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5DF92B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39-41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FD705E" id="Gruppieren 361" o:spid="_x0000_s1261" style="position:absolute;left:0;text-align:left;margin-left:-21.3pt;margin-top:436.35pt;width:69.4pt;height:24.5pt;z-index:251991040;mso-width-relative:margin;mso-height-relative:margin" coordorigin=",-228" coordsize="8816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">
                <v:group id="Gruppieren 362" o:spid="_x0000_s1262" style="position:absolute;top:-17;width:7664;height:2557" coordorigin=",-17" coordsize="7664,2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rx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WwMzzPhCMjlAwAA//8DAFBLAQItABQABgAIAAAAIQDb4fbL7gAAAIUBAAATAAAAAAAAAAAA&#10;AAAAAAAAAABbQ29udGVudF9UeXBlc10ueG1sUEsBAi0AFAAGAAgAAAAhAFr0LFu/AAAAFQEAAAsA&#10;AAAAAAAAAAAAAAAAHwEAAF9yZWxzLy5yZWxzUEsBAi0AFAAGAAgAAAAhAKRBKvHEAAAA3AAAAA8A&#10;AAAAAAAAAAAAAAAABwIAAGRycy9kb3ducmV2LnhtbFBLBQYAAAAAAwADALcAAAD4AgAAAAA=&#10;">
                  <v:shape id="Textfeld 363" o:spid="_x0000_s126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B8</w:t>
                          </w:r>
                        </w:p>
                      </w:txbxContent>
                    </v:textbox>
                  </v:shape>
                  <v:shape id="Gleichschenkliges Dreieck 122" o:spid="_x0000_s1264" type="#_x0000_t5" style="position:absolute;left:3936;top:-17;width:3728;height:255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" fillcolor="#7f7f7f [1612]" stroked="f" strokeweight="2pt"/>
                </v:group>
                <v:shape id="Textfeld 365" o:spid="_x0000_s1265" type="#_x0000_t202" style="position:absolute;left:3863;top:-228;width:4953;height:3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39-41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6F51E136" wp14:editId="3339D832">
            <wp:extent cx="5753100" cy="8134350"/>
            <wp:effectExtent l="0" t="0" r="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C9D80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302E787" w14:textId="77777777" w:rsidR="007344A3" w:rsidRDefault="00521A13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4D27B5ED" wp14:editId="077B350B">
                <wp:simplePos x="0" y="0"/>
                <wp:positionH relativeFrom="column">
                  <wp:posOffset>5344538</wp:posOffset>
                </wp:positionH>
                <wp:positionV relativeFrom="paragraph">
                  <wp:posOffset>6031869</wp:posOffset>
                </wp:positionV>
                <wp:extent cx="908050" cy="317500"/>
                <wp:effectExtent l="0" t="0" r="0" b="6350"/>
                <wp:wrapNone/>
                <wp:docPr id="381" name="Gruppieren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82" name="Gruppieren 382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83" name="Textfeld 38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C5F68E3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85" name="Textfeld 385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A97D06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AECB0F" id="Gruppieren 381" o:spid="_x0000_s1266" style="position:absolute;left:0;text-align:left;margin-left:420.85pt;margin-top:474.95pt;width:71.5pt;height:25pt;z-index:251997184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">
                <v:group id="Gruppieren 382" o:spid="_x0000_s1267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wL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TBTzOhCMgN78AAAD//wMAUEsBAi0AFAAGAAgAAAAhANvh9svuAAAAhQEAABMAAAAAAAAA&#10;AAAAAAAAAAAAAFtDb250ZW50X1R5cGVzXS54bWxQSwECLQAUAAYACAAAACEAWvQsW78AAAAVAQAA&#10;CwAAAAAAAAAAAAAAAAAfAQAAX3JlbHMvLnJlbHNQSwECLQAUAAYACAAAACEAFE3MC8YAAADcAAAA&#10;DwAAAAAAAAAAAAAAAAAHAgAAZHJzL2Rvd25yZXYueG1sUEsFBgAAAAADAAMAtwAAAPoCAAAAAA==&#10;">
                  <v:shape id="Textfeld 383" o:spid="_x0000_s1268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B8</w:t>
                          </w:r>
                        </w:p>
                      </w:txbxContent>
                    </v:textbox>
                  </v:shape>
                  <v:shape id="Gleichschenkliges Dreieck 122" o:spid="_x0000_s1269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" fillcolor="#7f7f7f [1612]" stroked="f" strokeweight="2pt"/>
                </v:group>
                <v:shape id="Textfeld 385" o:spid="_x0000_s1270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1CAEA8B6" wp14:editId="738B0D0E">
                <wp:simplePos x="0" y="0"/>
                <wp:positionH relativeFrom="column">
                  <wp:posOffset>5320030</wp:posOffset>
                </wp:positionH>
                <wp:positionV relativeFrom="paragraph">
                  <wp:posOffset>4380550</wp:posOffset>
                </wp:positionV>
                <wp:extent cx="908050" cy="317500"/>
                <wp:effectExtent l="0" t="0" r="0" b="6350"/>
                <wp:wrapNone/>
                <wp:docPr id="376" name="Gruppieren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77" name="Gruppieren 377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78" name="Textfeld 378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282C173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80" name="Textfeld 380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F8245D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6AAE70" id="Gruppieren 376" o:spid="_x0000_s1271" style="position:absolute;left:0;text-align:left;margin-left:418.9pt;margin-top:344.95pt;width:71.5pt;height:25pt;z-index:251995136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">
                <v:group id="Gruppieren 377" o:spid="_x0000_s1272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+0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Me8ftMYAAADcAAAA&#10;DwAAAAAAAAAAAAAAAAAHAgAAZHJzL2Rvd25yZXYueG1sUEsFBgAAAAADAAMAtwAAAPoCAAAAAA==&#10;">
                  <v:shape id="Textfeld 378" o:spid="_x0000_s127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B8</w:t>
                          </w:r>
                        </w:p>
                      </w:txbxContent>
                    </v:textbox>
                  </v:shape>
                  <v:shape id="Gleichschenkliges Dreieck 122" o:spid="_x0000_s1274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" fillcolor="#7f7f7f [1612]" stroked="f" strokeweight="2pt"/>
                </v:group>
                <v:shape id="Textfeld 380" o:spid="_x0000_s1275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3880C21B" wp14:editId="3EA34E90">
            <wp:extent cx="5753100" cy="813435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91071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C789632" w14:textId="77777777" w:rsidR="007344A3" w:rsidRDefault="005F7A04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1A09D277" wp14:editId="05DBE524">
                <wp:simplePos x="0" y="0"/>
                <wp:positionH relativeFrom="column">
                  <wp:posOffset>-215588</wp:posOffset>
                </wp:positionH>
                <wp:positionV relativeFrom="paragraph">
                  <wp:posOffset>6634359</wp:posOffset>
                </wp:positionV>
                <wp:extent cx="908050" cy="317500"/>
                <wp:effectExtent l="0" t="0" r="0" b="6350"/>
                <wp:wrapNone/>
                <wp:docPr id="433" name="Gruppieren 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434" name="Gruppieren 43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35" name="Textfeld 43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8618DE7" w14:textId="77777777" w:rsidR="005F7A04" w:rsidRPr="000E4181" w:rsidRDefault="005F7A04" w:rsidP="005F7A0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37" name="Textfeld 437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3C5B406" w14:textId="77777777" w:rsidR="005F7A04" w:rsidRPr="00204753" w:rsidRDefault="005F7A04" w:rsidP="005F7A0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0F0283" id="Gruppieren 433" o:spid="_x0000_s1276" style="position:absolute;left:0;text-align:left;margin-left:-17pt;margin-top:522.4pt;width:71.5pt;height:25pt;z-index:252019712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">
                <v:group id="Gruppieren 434" o:spid="_x0000_s1277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fVm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l/31ZsYAAADcAAAA&#10;DwAAAAAAAAAAAAAAAAAHAgAAZHJzL2Rvd25yZXYueG1sUEsFBgAAAAADAAMAtwAAAPoCAAAAAA==&#10;">
                  <v:shape id="Textfeld 435" o:spid="_x0000_s1278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cCi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L8xz+z4QjINd/AAAA//8DAFBLAQItABQABgAIAAAAIQDb4fbL7gAAAIUBAAATAAAAAAAA&#10;AAAAAAAAAAAAAABbQ29udGVudF9UeXBlc10ueG1sUEsBAi0AFAAGAAgAAAAhAFr0LFu/AAAAFQEA&#10;AAsAAAAAAAAAAAAAAAAAHwEAAF9yZWxzLy5yZWxzUEsBAi0AFAAGAAgAAAAhANrhwKLHAAAA3AAA&#10;AA8AAAAAAAAAAAAAAAAABwIAAGRycy9kb3ducmV2LnhtbFBLBQYAAAAAAwADALcAAAD7AgAAAAA=&#10;" filled="f" stroked="f" strokeweight=".5pt">
                    <v:textbox>
                      <w:txbxContent>
                        <w:p w:rsidR="005F7A04" w:rsidRPr="000E4181" w:rsidRDefault="005F7A04" w:rsidP="005F7A0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B10</w:t>
                          </w:r>
                        </w:p>
                      </w:txbxContent>
                    </v:textbox>
                  </v:shape>
                  <v:shape id="Gleichschenkliges Dreieck 122" o:spid="_x0000_s1279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" fillcolor="#7f7f7f [1612]" stroked="f" strokeweight="2pt"/>
                </v:group>
                <v:shape id="Textfeld 437" o:spid="_x0000_s1280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/tO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t9R3+z4QjIGc3AAAA//8DAFBLAQItABQABgAIAAAAIQDb4fbL7gAAAIUBAAATAAAAAAAA&#10;AAAAAAAAAAAAAABbQ29udGVudF9UeXBlc10ueG1sUEsBAi0AFAAGAAgAAAAhAFr0LFu/AAAAFQEA&#10;AAsAAAAAAAAAAAAAAAAAHwEAAF9yZWxzLy5yZWxzUEsBAi0AFAAGAAgAAAAhAEV/+07HAAAA3AAA&#10;AA8AAAAAAAAAAAAAAAAABwIAAGRycy9kb3ducmV2LnhtbFBLBQYAAAAAAwADALcAAAD7AgAAAAA=&#10;" filled="f" stroked="f" strokeweight=".5pt">
                  <v:textbox>
                    <w:txbxContent>
                      <w:p w:rsidR="005F7A04" w:rsidRPr="00204753" w:rsidRDefault="005F7A04" w:rsidP="005F7A0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5FF25B9C" wp14:editId="6FB15F16">
                <wp:simplePos x="0" y="0"/>
                <wp:positionH relativeFrom="column">
                  <wp:posOffset>-196002</wp:posOffset>
                </wp:positionH>
                <wp:positionV relativeFrom="paragraph">
                  <wp:posOffset>6184977</wp:posOffset>
                </wp:positionV>
                <wp:extent cx="908050" cy="317500"/>
                <wp:effectExtent l="0" t="0" r="0" b="6350"/>
                <wp:wrapNone/>
                <wp:docPr id="428" name="Gruppieren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429" name="Gruppieren 42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30" name="Textfeld 43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B3B8F98" w14:textId="77777777" w:rsidR="005F7A04" w:rsidRPr="000E4181" w:rsidRDefault="005F7A04" w:rsidP="005F7A0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32" name="Textfeld 432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9995383" w14:textId="77777777" w:rsidR="005F7A04" w:rsidRPr="00204753" w:rsidRDefault="005F7A04" w:rsidP="005F7A0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3EDD34" id="Gruppieren 428" o:spid="_x0000_s1281" style="position:absolute;left:0;text-align:left;margin-left:-15.45pt;margin-top:487pt;width:71.5pt;height:25pt;z-index:252017664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">
                <v:group id="Gruppieren 429" o:spid="_x0000_s1282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cwl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">
                  <v:shape id="Textfeld 430" o:spid="_x0000_s1283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" filled="f" stroked="f" strokeweight=".5pt">
                    <v:textbox>
                      <w:txbxContent>
                        <w:p w:rsidR="005F7A04" w:rsidRPr="000E4181" w:rsidRDefault="005F7A04" w:rsidP="005F7A0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B10</w:t>
                          </w:r>
                        </w:p>
                      </w:txbxContent>
                    </v:textbox>
                  </v:shape>
                  <v:shape id="Gleichschenkliges Dreieck 122" o:spid="_x0000_s1284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" fillcolor="#7f7f7f [1612]" stroked="f" strokeweight="2pt"/>
                </v:group>
                <v:shape id="Textfeld 432" o:spid="_x0000_s1285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" filled="f" stroked="f" strokeweight=".5pt">
                  <v:textbox>
                    <w:txbxContent>
                      <w:p w:rsidR="005F7A04" w:rsidRPr="00204753" w:rsidRDefault="005F7A04" w:rsidP="005F7A0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0299D305" wp14:editId="62411C63">
                <wp:simplePos x="0" y="0"/>
                <wp:positionH relativeFrom="column">
                  <wp:posOffset>-219505</wp:posOffset>
                </wp:positionH>
                <wp:positionV relativeFrom="paragraph">
                  <wp:posOffset>5434331</wp:posOffset>
                </wp:positionV>
                <wp:extent cx="908050" cy="317500"/>
                <wp:effectExtent l="0" t="0" r="0" b="6350"/>
                <wp:wrapNone/>
                <wp:docPr id="418" name="Gruppieren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419" name="Gruppieren 419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20" name="Textfeld 42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22E181D" w14:textId="77777777" w:rsidR="005F7A04" w:rsidRPr="000E4181" w:rsidRDefault="005F7A04" w:rsidP="005F7A0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22" name="Textfeld 422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3EF014" w14:textId="77777777" w:rsidR="005F7A04" w:rsidRPr="00204753" w:rsidRDefault="005F7A04" w:rsidP="005F7A0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418FC3" id="Gruppieren 418" o:spid="_x0000_s1286" style="position:absolute;left:0;text-align:left;margin-left:-17.3pt;margin-top:427.9pt;width:71.5pt;height:25pt;z-index:252015616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">
                <v:group id="Gruppieren 419" o:spid="_x0000_s1287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Textfeld 420" o:spid="_x0000_s1288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/Xn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u84zA9nwhGQ0ycAAAD//wMAUEsBAi0AFAAGAAgAAAAhANvh9svuAAAAhQEAABMAAAAAAAAAAAAA&#10;AAAAAAAAAFtDb250ZW50X1R5cGVzXS54bWxQSwECLQAUAAYACAAAACEAWvQsW78AAAAVAQAACwAA&#10;AAAAAAAAAAAAAAAfAQAAX3JlbHMvLnJlbHNQSwECLQAUAAYACAAAACEAT0/158MAAADcAAAADwAA&#10;AAAAAAAAAAAAAAAHAgAAZHJzL2Rvd25yZXYueG1sUEsFBgAAAAADAAMAtwAAAPcCAAAAAA==&#10;" filled="f" stroked="f" strokeweight=".5pt">
                    <v:textbox>
                      <w:txbxContent>
                        <w:p w:rsidR="005F7A04" w:rsidRPr="000E4181" w:rsidRDefault="005F7A04" w:rsidP="005F7A0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B10</w:t>
                          </w:r>
                        </w:p>
                      </w:txbxContent>
                    </v:textbox>
                  </v:shape>
                  <v:shape id="Gleichschenkliges Dreieck 122" o:spid="_x0000_s1289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" fillcolor="#7f7f7f [1612]" stroked="f" strokeweight="2pt"/>
                </v:group>
                <v:shape id="Textfeld 422" o:spid="_x0000_s1290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c4L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" filled="f" stroked="f" strokeweight=".5pt">
                  <v:textbox>
                    <w:txbxContent>
                      <w:p w:rsidR="005F7A04" w:rsidRPr="00204753" w:rsidRDefault="005F7A04" w:rsidP="005F7A0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76EAFD4C" wp14:editId="30043CB4">
                <wp:simplePos x="0" y="0"/>
                <wp:positionH relativeFrom="column">
                  <wp:posOffset>130229</wp:posOffset>
                </wp:positionH>
                <wp:positionV relativeFrom="paragraph">
                  <wp:posOffset>5065964</wp:posOffset>
                </wp:positionV>
                <wp:extent cx="514350" cy="254000"/>
                <wp:effectExtent l="0" t="0" r="0" b="0"/>
                <wp:wrapNone/>
                <wp:docPr id="410" name="Textfeld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2F79B1" w14:textId="77777777" w:rsidR="005F7A04" w:rsidRPr="000E4181" w:rsidRDefault="005F7A04" w:rsidP="005F7A04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10" o:spid="_x0000_s1291" type="#_x0000_t202" style="position:absolute;left:0;text-align:left;margin-left:10.25pt;margin-top:398.9pt;width:40.5pt;height:20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" filled="f" stroked="f" strokeweight=".5pt">
                <v:textbox>
                  <w:txbxContent>
                    <w:p w:rsidR="005F7A04" w:rsidRPr="000E4181" w:rsidRDefault="005F7A04" w:rsidP="005F7A04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2D99950A" wp14:editId="77F77DB1">
                <wp:simplePos x="0" y="0"/>
                <wp:positionH relativeFrom="column">
                  <wp:posOffset>-278482</wp:posOffset>
                </wp:positionH>
                <wp:positionV relativeFrom="paragraph">
                  <wp:posOffset>3203619</wp:posOffset>
                </wp:positionV>
                <wp:extent cx="888710" cy="326709"/>
                <wp:effectExtent l="0" t="0" r="0" b="0"/>
                <wp:wrapNone/>
                <wp:docPr id="401" name="Gruppieren 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8710" cy="326709"/>
                          <a:chOff x="0" y="0"/>
                          <a:chExt cx="888710" cy="326709"/>
                        </a:xfrm>
                      </wpg:grpSpPr>
                      <wpg:grpSp>
                        <wpg:cNvPr id="402" name="Gruppieren 402"/>
                        <wpg:cNvGrpSpPr/>
                        <wpg:grpSpPr>
                          <a:xfrm>
                            <a:off x="0" y="0"/>
                            <a:ext cx="782262" cy="298453"/>
                            <a:chOff x="0" y="0"/>
                            <a:chExt cx="782262" cy="298453"/>
                          </a:xfrm>
                        </wpg:grpSpPr>
                        <wps:wsp>
                          <wps:cNvPr id="403" name="Textfeld 40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EC5EB18" w14:textId="77777777" w:rsidR="005F7A04" w:rsidRPr="000E4181" w:rsidRDefault="005F7A04" w:rsidP="005F7A0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2078"/>
                              <a:ext cx="388562" cy="266375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05" name="Textfeld 405"/>
                        <wps:cNvSpPr txBox="1"/>
                        <wps:spPr>
                          <a:xfrm>
                            <a:off x="393410" y="15559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D2A4CF" w14:textId="77777777" w:rsidR="005F7A04" w:rsidRPr="00204753" w:rsidRDefault="005F7A04" w:rsidP="005F7A0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44-45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441919" id="Gruppieren 401" o:spid="_x0000_s1292" style="position:absolute;left:0;text-align:left;margin-left:-21.95pt;margin-top:252.25pt;width:70pt;height:25.75pt;z-index:252005376;mso-width-relative:margin;mso-height-relative:margin" coordsize="8887,3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">
                <v:group id="Gruppieren 402" o:spid="_x0000_s1293" style="position:absolute;width:7822;height:2984" coordsize="7822,2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AI0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vAcJfB7JhwBufkBAAD//wMAUEsBAi0AFAAGAAgAAAAhANvh9svuAAAAhQEAABMAAAAAAAAA&#10;AAAAAAAAAAAAAFtDb250ZW50X1R5cGVzXS54bWxQSwECLQAUAAYACAAAACEAWvQsW78AAAAVAQAA&#10;CwAAAAAAAAAAAAAAAAAfAQAAX3JlbHMvLnJlbHNQSwECLQAUAAYACAAAACEAuTQCNMYAAADcAAAA&#10;DwAAAAAAAAAAAAAAAAAHAgAAZHJzL2Rvd25yZXYueG1sUEsFBgAAAAADAAMAtwAAAPoCAAAAAA==&#10;">
                  <v:shape id="Textfeld 403" o:spid="_x0000_s1294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DfwxgAAANw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SD6gv8z4QjI6R8AAAD//wMAUEsBAi0AFAAGAAgAAAAhANvh9svuAAAAhQEAABMAAAAAAAAA&#10;AAAAAAAAAAAAAFtDb250ZW50X1R5cGVzXS54bWxQSwECLQAUAAYACAAAACEAWvQsW78AAAAVAQAA&#10;CwAAAAAAAAAAAAAAAAAfAQAAX3JlbHMvLnJlbHNQSwECLQAUAAYACAAAACEA9Cg38MYAAADcAAAA&#10;DwAAAAAAAAAAAAAAAAAHAgAAZHJzL2Rvd25yZXYueG1sUEsFBgAAAAADAAMAtwAAAPoCAAAAAA==&#10;" filled="f" stroked="f" strokeweight=".5pt">
                    <v:textbox>
                      <w:txbxContent>
                        <w:p w:rsidR="005F7A04" w:rsidRPr="000E4181" w:rsidRDefault="005F7A04" w:rsidP="005F7A0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B9</w:t>
                          </w:r>
                        </w:p>
                      </w:txbxContent>
                    </v:textbox>
                  </v:shape>
                  <v:shape id="Gleichschenkliges Dreieck 122" o:spid="_x0000_s1295" type="#_x0000_t5" style="position:absolute;left:3937;top:320;width:3885;height:2664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" fillcolor="#7f7f7f [1612]" stroked="f" strokeweight="2pt"/>
                </v:group>
                <v:shape id="Textfeld 405" o:spid="_x0000_s1296" type="#_x0000_t202" style="position:absolute;left:3934;top:155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QofxgAAANw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FI0KH8YAAADcAAAA&#10;DwAAAAAAAAAAAAAAAAAHAgAAZHJzL2Rvd25yZXYueG1sUEsFBgAAAAADAAMAtwAAAPoCAAAAAA==&#10;" filled="f" stroked="f" strokeweight=".5pt">
                  <v:textbox>
                    <w:txbxContent>
                      <w:p w:rsidR="005F7A04" w:rsidRPr="00204753" w:rsidRDefault="005F7A04" w:rsidP="005F7A0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44-45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6C9DE011" wp14:editId="7FA9D43F">
                <wp:simplePos x="0" y="0"/>
                <wp:positionH relativeFrom="column">
                  <wp:posOffset>178717</wp:posOffset>
                </wp:positionH>
                <wp:positionV relativeFrom="paragraph">
                  <wp:posOffset>2595843</wp:posOffset>
                </wp:positionV>
                <wp:extent cx="514150" cy="253752"/>
                <wp:effectExtent l="0" t="0" r="0" b="0"/>
                <wp:wrapNone/>
                <wp:docPr id="407" name="Textfeld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150" cy="2537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425559" w14:textId="77777777" w:rsidR="005F7A04" w:rsidRPr="000E4181" w:rsidRDefault="005F7A04" w:rsidP="005F7A04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2AE153" id="Textfeld 407" o:spid="_x0000_s1297" type="#_x0000_t202" style="position:absolute;left:0;text-align:left;margin-left:14.05pt;margin-top:204.4pt;width:40.5pt;height:20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" filled="f" stroked="f" strokeweight=".5pt">
                <v:textbox>
                  <w:txbxContent>
                    <w:p w:rsidR="005F7A04" w:rsidRPr="000E4181" w:rsidRDefault="005F7A04" w:rsidP="005F7A04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B9</w:t>
                      </w:r>
                    </w:p>
                  </w:txbxContent>
                </v:textbox>
              </v:shape>
            </w:pict>
          </mc:Fallback>
        </mc:AlternateContent>
      </w:r>
      <w:r w:rsidR="00521A13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314080A1" wp14:editId="12937130">
                <wp:simplePos x="0" y="0"/>
                <wp:positionH relativeFrom="column">
                  <wp:posOffset>-196505</wp:posOffset>
                </wp:positionH>
                <wp:positionV relativeFrom="paragraph">
                  <wp:posOffset>1921551</wp:posOffset>
                </wp:positionV>
                <wp:extent cx="888710" cy="326709"/>
                <wp:effectExtent l="0" t="0" r="0" b="0"/>
                <wp:wrapNone/>
                <wp:docPr id="396" name="Gruppieren 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8710" cy="326709"/>
                          <a:chOff x="0" y="0"/>
                          <a:chExt cx="888710" cy="326709"/>
                        </a:xfrm>
                      </wpg:grpSpPr>
                      <wpg:grpSp>
                        <wpg:cNvPr id="397" name="Gruppieren 397"/>
                        <wpg:cNvGrpSpPr/>
                        <wpg:grpSpPr>
                          <a:xfrm>
                            <a:off x="0" y="0"/>
                            <a:ext cx="782262" cy="298453"/>
                            <a:chOff x="0" y="0"/>
                            <a:chExt cx="782262" cy="298453"/>
                          </a:xfrm>
                        </wpg:grpSpPr>
                        <wps:wsp>
                          <wps:cNvPr id="398" name="Textfeld 398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C66B17" w14:textId="77777777" w:rsidR="00521A13" w:rsidRPr="000E4181" w:rsidRDefault="00521A13" w:rsidP="005F7A04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2078"/>
                              <a:ext cx="388562" cy="266375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00" name="Textfeld 400"/>
                        <wps:cNvSpPr txBox="1"/>
                        <wps:spPr>
                          <a:xfrm>
                            <a:off x="393410" y="15559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D7716C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26-27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51938" id="Gruppieren 396" o:spid="_x0000_s1298" style="position:absolute;left:0;text-align:left;margin-left:-15.45pt;margin-top:151.3pt;width:70pt;height:25.75pt;z-index:252003328;mso-width-relative:margin;mso-height-relative:margin" coordsize="8887,3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">
                <v:group id="Gruppieren 397" o:spid="_x0000_s1299" style="position:absolute;width:7822;height:2984" coordsize="7822,2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<v:shape id="Textfeld 398" o:spid="_x0000_s130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" filled="f" stroked="f" strokeweight=".5pt">
                    <v:textbox>
                      <w:txbxContent>
                        <w:p w:rsidR="00521A13" w:rsidRPr="000E4181" w:rsidRDefault="00521A13" w:rsidP="005F7A04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C5</w:t>
                          </w:r>
                        </w:p>
                      </w:txbxContent>
                    </v:textbox>
                  </v:shape>
                  <v:shape id="Gleichschenkliges Dreieck 122" o:spid="_x0000_s1301" type="#_x0000_t5" style="position:absolute;left:3937;top:320;width:3885;height:2664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" fillcolor="#7f7f7f [1612]" stroked="f" strokeweight="2pt"/>
                </v:group>
                <v:shape id="Textfeld 400" o:spid="_x0000_s1302" type="#_x0000_t202" style="position:absolute;left:3934;top:155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qmHxAAAANw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ozA/nAlHQCZ/AAAA//8DAFBLAQItABQABgAIAAAAIQDb4fbL7gAAAIUBAAATAAAAAAAAAAAA&#10;AAAAAAAAAABbQ29udGVudF9UeXBlc10ueG1sUEsBAi0AFAAGAAgAAAAhAFr0LFu/AAAAFQEAAAsA&#10;AAAAAAAAAAAAAAAAHwEAAF9yZWxzLy5yZWxzUEsBAi0AFAAGAAgAAAAhAAT6qYfEAAAA3AAAAA8A&#10;AAAAAAAAAAAAAAAABwIAAGRycy9kb3ducmV2LnhtbFBLBQYAAAAAAwADALcAAAD4AgAAAAA=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26-27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1A13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3D6A09F7" wp14:editId="280D262B">
                <wp:simplePos x="0" y="0"/>
                <wp:positionH relativeFrom="column">
                  <wp:posOffset>-196505</wp:posOffset>
                </wp:positionH>
                <wp:positionV relativeFrom="paragraph">
                  <wp:posOffset>1602740</wp:posOffset>
                </wp:positionV>
                <wp:extent cx="908050" cy="317500"/>
                <wp:effectExtent l="0" t="0" r="0" b="6350"/>
                <wp:wrapNone/>
                <wp:docPr id="391" name="Gruppieren 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92" name="Gruppieren 392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93" name="Textfeld 393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64FDF86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B10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4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95" name="Textfeld 395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B6702B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87CE54" id="Gruppieren 391" o:spid="_x0000_s1303" style="position:absolute;left:0;text-align:left;margin-left:-15.45pt;margin-top:126.2pt;width:71.5pt;height:25pt;z-index:252001280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">
                <v:group id="Gruppieren 392" o:spid="_x0000_s130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FrW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6TODvTDgCcv0LAAD//wMAUEsBAi0AFAAGAAgAAAAhANvh9svuAAAAhQEAABMAAAAAAAAA&#10;AAAAAAAAAAAAAFtDb250ZW50X1R5cGVzXS54bWxQSwECLQAUAAYACAAAACEAWvQsW78AAAAVAQAA&#10;CwAAAAAAAAAAAAAAAAAfAQAAX3JlbHMvLnJlbHNQSwECLQAUAAYACAAAACEAkZRa1sYAAADcAAAA&#10;DwAAAAAAAAAAAAAAAAAHAgAAZHJzL2Rvd25yZXYueG1sUEsFBgAAAAADAAMAtwAAAPoCAAAAAA==&#10;">
                  <v:shape id="Textfeld 393" o:spid="_x0000_s130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B10</w:t>
                          </w:r>
                        </w:p>
                      </w:txbxContent>
                    </v:textbox>
                  </v:shape>
                  <v:shape id="Gleichschenkliges Dreieck 122" o:spid="_x0000_s130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" fillcolor="#7f7f7f [1612]" stroked="f" strokeweight="2pt"/>
                </v:group>
                <v:shape id="Textfeld 395" o:spid="_x0000_s1307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VL9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qeXyfwfyYeAbn4AwAA//8DAFBLAQItABQABgAIAAAAIQDb4fbL7gAAAIUBAAATAAAAAAAA&#10;AAAAAAAAAAAAAABbQ29udGVudF9UeXBlc10ueG1sUEsBAi0AFAAGAAgAAAAhAFr0LFu/AAAAFQEA&#10;AAsAAAAAAAAAAAAAAAAAHwEAAF9yZWxzLy5yZWxzUEsBAi0AFAAGAAgAAAAhADwtUv3HAAAA3AAA&#10;AA8AAAAAAAAAAAAAAAAABwIAAGRycy9kb3ducmV2LnhtbFBLBQYAAAAAAwADALcAAAD7AgAAAAA=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50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1A13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1B7E0681" wp14:editId="4CCC5642">
                <wp:simplePos x="0" y="0"/>
                <wp:positionH relativeFrom="column">
                  <wp:posOffset>-195727</wp:posOffset>
                </wp:positionH>
                <wp:positionV relativeFrom="paragraph">
                  <wp:posOffset>1239006</wp:posOffset>
                </wp:positionV>
                <wp:extent cx="908050" cy="317500"/>
                <wp:effectExtent l="0" t="0" r="0" b="6350"/>
                <wp:wrapNone/>
                <wp:docPr id="386" name="Gruppieren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387" name="Gruppieren 387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388" name="Textfeld 388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4A1A40C" w14:textId="77777777" w:rsidR="00521A13" w:rsidRPr="000E4181" w:rsidRDefault="00521A13" w:rsidP="00521A13">
                                <w:pPr>
                                  <w:spacing w:before="0"/>
                                  <w:jc w:val="center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9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390" name="Textfeld 390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BE2294" w14:textId="77777777" w:rsidR="00521A13" w:rsidRPr="00204753" w:rsidRDefault="00521A13" w:rsidP="00521A13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6E5ECF" id="Gruppieren 386" o:spid="_x0000_s1308" style="position:absolute;left:0;text-align:left;margin-left:-15.4pt;margin-top:97.55pt;width:71.5pt;height:25pt;z-index:251999232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">
                <v:group id="Gruppieren 387" o:spid="_x0000_s1309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shape id="Textfeld 388" o:spid="_x0000_s131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" filled="f" stroked="f" strokeweight=".5pt">
                    <v:textbox>
                      <w:txbxContent>
                        <w:p w:rsidR="00521A13" w:rsidRPr="000E4181" w:rsidRDefault="00521A13" w:rsidP="00521A13">
                          <w:pPr>
                            <w:spacing w:before="0"/>
                            <w:jc w:val="center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C5</w:t>
                          </w:r>
                        </w:p>
                      </w:txbxContent>
                    </v:textbox>
                  </v:shape>
                  <v:shape id="Gleichschenkliges Dreieck 122" o:spid="_x0000_s1311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" fillcolor="#7f7f7f [1612]" stroked="f" strokeweight="2pt"/>
                </v:group>
                <v:shape id="Textfeld 390" o:spid="_x0000_s1312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" filled="f" stroked="f" strokeweight=".5pt">
                  <v:textbox>
                    <w:txbxContent>
                      <w:p w:rsidR="00521A13" w:rsidRPr="00204753" w:rsidRDefault="00521A13" w:rsidP="00521A13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5616022F" wp14:editId="255EA79B">
            <wp:extent cx="5753100" cy="8134350"/>
            <wp:effectExtent l="0" t="0" r="0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6B928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D9A07D3" w14:textId="77777777" w:rsidR="007344A3" w:rsidRDefault="005F7A04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3B50B9AE" wp14:editId="22F00FEB">
                <wp:simplePos x="0" y="0"/>
                <wp:positionH relativeFrom="column">
                  <wp:posOffset>5191150</wp:posOffset>
                </wp:positionH>
                <wp:positionV relativeFrom="paragraph">
                  <wp:posOffset>4848276</wp:posOffset>
                </wp:positionV>
                <wp:extent cx="908050" cy="317500"/>
                <wp:effectExtent l="0" t="0" r="0" b="6350"/>
                <wp:wrapNone/>
                <wp:docPr id="443" name="Gruppieren 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050" cy="317500"/>
                          <a:chOff x="0" y="0"/>
                          <a:chExt cx="908050" cy="317500"/>
                        </a:xfrm>
                      </wpg:grpSpPr>
                      <wpg:grpSp>
                        <wpg:cNvPr id="444" name="Gruppieren 444"/>
                        <wpg:cNvGrpSpPr/>
                        <wpg:grpSpPr>
                          <a:xfrm>
                            <a:off x="0" y="0"/>
                            <a:ext cx="717550" cy="254000"/>
                            <a:chOff x="0" y="0"/>
                            <a:chExt cx="717550" cy="254000"/>
                          </a:xfrm>
                        </wpg:grpSpPr>
                        <wps:wsp>
                          <wps:cNvPr id="445" name="Textfeld 445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F7A4D4E" w14:textId="77777777" w:rsidR="005F7A04" w:rsidRPr="000E4181" w:rsidRDefault="005F7A04" w:rsidP="005F7A04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6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31750"/>
                              <a:ext cx="323850" cy="2222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47" name="Textfeld 447"/>
                        <wps:cNvSpPr txBox="1"/>
                        <wps:spPr>
                          <a:xfrm>
                            <a:off x="412750" y="6350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756332" w14:textId="77777777" w:rsidR="005F7A04" w:rsidRPr="00204753" w:rsidRDefault="005F7A04" w:rsidP="005F7A0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16D442" id="Gruppieren 443" o:spid="_x0000_s1313" style="position:absolute;left:0;text-align:left;margin-left:408.75pt;margin-top:381.75pt;width:71.5pt;height:25pt;z-index:252023808;mso-width-relative:margin;mso-height-relative:margin" coordsize="908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">
                <v:group id="Gruppieren 444" o:spid="_x0000_s1314" style="position:absolute;width:7175;height:2540" coordsize="7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">
                  <v:shape id="Textfeld 445" o:spid="_x0000_s1315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" filled="f" stroked="f" strokeweight=".5pt">
                    <v:textbox>
                      <w:txbxContent>
                        <w:p w:rsidR="005F7A04" w:rsidRPr="000E4181" w:rsidRDefault="005F7A04" w:rsidP="005F7A04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C6</w:t>
                          </w:r>
                        </w:p>
                      </w:txbxContent>
                    </v:textbox>
                  </v:shape>
                  <v:shape id="Gleichschenkliges Dreieck 122" o:spid="_x0000_s1316" type="#_x0000_t5" style="position:absolute;left:3937;top:317;width:3238;height:222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" fillcolor="#7f7f7f [1612]" stroked="f" strokeweight="2pt"/>
                </v:group>
                <v:shape id="Textfeld 447" o:spid="_x0000_s1317" type="#_x0000_t202" style="position:absolute;left:4127;top:63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gzxwAAANwAAAAPAAAAZHJzL2Rvd25yZXYueG1sRI9Ba8JA&#10;FITvQv/D8gq96aYS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B15iDPHAAAA3AAA&#10;AA8AAAAAAAAAAAAAAAAABwIAAGRycy9kb3ducmV2LnhtbFBLBQYAAAAAAwADALcAAAD7AgAAAAA=&#10;" filled="f" stroked="f" strokeweight=".5pt">
                  <v:textbox>
                    <w:txbxContent>
                      <w:p w:rsidR="005F7A04" w:rsidRPr="00204753" w:rsidRDefault="005F7A04" w:rsidP="005F7A0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35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6E9F7DB0" wp14:editId="77A5C88A">
                <wp:simplePos x="0" y="0"/>
                <wp:positionH relativeFrom="column">
                  <wp:posOffset>5222205</wp:posOffset>
                </wp:positionH>
                <wp:positionV relativeFrom="paragraph">
                  <wp:posOffset>3331210</wp:posOffset>
                </wp:positionV>
                <wp:extent cx="878284" cy="337614"/>
                <wp:effectExtent l="0" t="0" r="0" b="5715"/>
                <wp:wrapNone/>
                <wp:docPr id="438" name="Gruppieren 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284" cy="337614"/>
                          <a:chOff x="0" y="0"/>
                          <a:chExt cx="878284" cy="337614"/>
                        </a:xfrm>
                      </wpg:grpSpPr>
                      <wpg:grpSp>
                        <wpg:cNvPr id="439" name="Gruppieren 439"/>
                        <wpg:cNvGrpSpPr/>
                        <wpg:grpSpPr>
                          <a:xfrm>
                            <a:off x="0" y="0"/>
                            <a:ext cx="766404" cy="301574"/>
                            <a:chOff x="0" y="0"/>
                            <a:chExt cx="766404" cy="301574"/>
                          </a:xfrm>
                        </wpg:grpSpPr>
                        <wps:wsp>
                          <wps:cNvPr id="440" name="Textfeld 440"/>
                          <wps:cNvSpPr txBox="1"/>
                          <wps:spPr>
                            <a:xfrm>
                              <a:off x="0" y="0"/>
                              <a:ext cx="514350" cy="2540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18BBA5" w14:textId="77777777" w:rsidR="005F7A04" w:rsidRPr="000E4181" w:rsidRDefault="005F7A04" w:rsidP="005F7A04">
                                <w:pPr>
                                  <w:spacing w:before="0"/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color w:val="0070C0"/>
                                    <w:sz w:val="20"/>
                                    <w:szCs w:val="12"/>
                                  </w:rPr>
                                  <w:t>C6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1" name="Gleichschenkliges Dreieck 122">
                            <a:extLst/>
                          </wps:cNvPr>
                          <wps:cNvSpPr/>
                          <wps:spPr>
                            <a:xfrm rot="10800000">
                              <a:off x="393700" y="45797"/>
                              <a:ext cx="372704" cy="255777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vertOverflow="clip" horzOverflow="clip" rtlCol="0" anchor="ctr"/>
                        </wps:wsp>
                      </wpg:grpSp>
                      <wps:wsp>
                        <wps:cNvPr id="442" name="Textfeld 442"/>
                        <wps:cNvSpPr txBox="1"/>
                        <wps:spPr>
                          <a:xfrm>
                            <a:off x="382984" y="26464"/>
                            <a:ext cx="495300" cy="311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94AD6BF" w14:textId="77777777" w:rsidR="005F7A04" w:rsidRPr="00204753" w:rsidRDefault="005F7A04" w:rsidP="005F7A04">
                              <w:pPr>
                                <w:spacing w:before="0"/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12"/>
                                </w:rPr>
                                <w:t>28-34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7998E" id="Gruppieren 438" o:spid="_x0000_s1318" style="position:absolute;left:0;text-align:left;margin-left:411.2pt;margin-top:262.3pt;width:69.15pt;height:26.6pt;z-index:252021760;mso-width-relative:margin;mso-height-relative:margin" coordsize="8782,3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">
                <v:group id="Gruppieren 439" o:spid="_x0000_s1319" style="position:absolute;width:7664;height:3015" coordsize="7664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Fr4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">
                  <v:shape id="Textfeld 440" o:spid="_x0000_s1320" type="#_x0000_t202" style="position:absolute;width:514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" filled="f" stroked="f" strokeweight=".5pt">
                    <v:textbox>
                      <w:txbxContent>
                        <w:p w:rsidR="005F7A04" w:rsidRPr="000E4181" w:rsidRDefault="005F7A04" w:rsidP="005F7A04">
                          <w:pPr>
                            <w:spacing w:before="0"/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</w:pPr>
                          <w:r>
                            <w:rPr>
                              <w:b/>
                              <w:color w:val="0070C0"/>
                              <w:sz w:val="20"/>
                              <w:szCs w:val="12"/>
                            </w:rPr>
                            <w:t>C6</w:t>
                          </w:r>
                        </w:p>
                      </w:txbxContent>
                    </v:textbox>
                  </v:shape>
                  <v:shape id="Gleichschenkliges Dreieck 122" o:spid="_x0000_s1321" type="#_x0000_t5" style="position:absolute;left:3937;top:457;width:3727;height:255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" fillcolor="#7f7f7f [1612]" stroked="f" strokeweight="2pt"/>
                </v:group>
                <v:shape id="Textfeld 442" o:spid="_x0000_s1322" type="#_x0000_t202" style="position:absolute;left:3829;top:264;width:4953;height:3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" filled="f" stroked="f" strokeweight=".5pt">
                  <v:textbox>
                    <w:txbxContent>
                      <w:p w:rsidR="005F7A04" w:rsidRPr="00204753" w:rsidRDefault="005F7A04" w:rsidP="005F7A04">
                        <w:pPr>
                          <w:spacing w:before="0"/>
                          <w:rPr>
                            <w:b/>
                            <w:color w:val="FFFFFF" w:themeColor="background1"/>
                            <w:sz w:val="1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12"/>
                          </w:rPr>
                          <w:t>28-34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44A3">
        <w:rPr>
          <w:noProof/>
          <w:sz w:val="20"/>
          <w:szCs w:val="16"/>
        </w:rPr>
        <w:drawing>
          <wp:inline distT="0" distB="0" distL="0" distR="0" wp14:anchorId="2E0B3CDC" wp14:editId="002A9EF7">
            <wp:extent cx="5753100" cy="813435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B10C1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42E938D" w14:textId="77777777" w:rsidR="007344A3" w:rsidRDefault="007344A3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7E211170" wp14:editId="55A7003B">
            <wp:extent cx="5753100" cy="813435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F8774" w14:textId="77777777" w:rsidR="007344A3" w:rsidRDefault="007344A3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4F5C311A" w14:textId="77777777" w:rsidR="007344A3" w:rsidRDefault="006B650B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02C0BA1E" wp14:editId="36B0CCD8">
            <wp:extent cx="5753100" cy="8134350"/>
            <wp:effectExtent l="0" t="0" r="0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4829F" w14:textId="77777777" w:rsidR="00AE33E9" w:rsidRDefault="00AE33E9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9A3CEE0" w14:textId="77777777" w:rsidR="006B650B" w:rsidRDefault="003A679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37AF39F0" wp14:editId="584E70E5">
                <wp:simplePos x="0" y="0"/>
                <wp:positionH relativeFrom="column">
                  <wp:posOffset>-96106</wp:posOffset>
                </wp:positionH>
                <wp:positionV relativeFrom="paragraph">
                  <wp:posOffset>1197005</wp:posOffset>
                </wp:positionV>
                <wp:extent cx="628980" cy="254000"/>
                <wp:effectExtent l="0" t="0" r="0" b="0"/>
                <wp:wrapNone/>
                <wp:docPr id="450" name="Textfeld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8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FEECC" w14:textId="77777777" w:rsidR="00604DEB" w:rsidRPr="000E4181" w:rsidRDefault="00604DEB" w:rsidP="00604DEB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B2</w:t>
                            </w:r>
                            <w:r w:rsidR="003A6797"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; C2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450" o:spid="_x0000_s1323" type="#_x0000_t202" style="position:absolute;left:0;text-align:left;margin-left:-7.55pt;margin-top:94.25pt;width:49.55pt;height:20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" filled="f" stroked="f" strokeweight=".5pt">
                <v:textbox>
                  <w:txbxContent>
                    <w:p w:rsidR="00604DEB" w:rsidRPr="000E4181" w:rsidRDefault="00604DEB" w:rsidP="00604DEB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B2</w:t>
                      </w:r>
                      <w:r w:rsidR="003A6797">
                        <w:rPr>
                          <w:b/>
                          <w:color w:val="0070C0"/>
                          <w:sz w:val="20"/>
                          <w:szCs w:val="12"/>
                        </w:rPr>
                        <w:t>; C2</w:t>
                      </w:r>
                    </w:p>
                  </w:txbxContent>
                </v:textbox>
              </v:shape>
            </w:pict>
          </mc:Fallback>
        </mc:AlternateContent>
      </w:r>
      <w:r w:rsidR="00AE33E9">
        <w:rPr>
          <w:noProof/>
          <w:sz w:val="20"/>
          <w:szCs w:val="16"/>
        </w:rPr>
        <w:drawing>
          <wp:inline distT="0" distB="0" distL="0" distR="0" wp14:anchorId="544DF0AF" wp14:editId="4D174E34">
            <wp:extent cx="5753100" cy="8134350"/>
            <wp:effectExtent l="0" t="0" r="0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43B4B" w14:textId="77777777" w:rsidR="00AE33E9" w:rsidRDefault="00AE33E9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0A396DE" w14:textId="77777777" w:rsidR="006B650B" w:rsidRDefault="003A6797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21FF88F" wp14:editId="6F8F4D5A">
                <wp:simplePos x="0" y="0"/>
                <wp:positionH relativeFrom="column">
                  <wp:posOffset>5420294</wp:posOffset>
                </wp:positionH>
                <wp:positionV relativeFrom="paragraph">
                  <wp:posOffset>3764093</wp:posOffset>
                </wp:positionV>
                <wp:extent cx="628980" cy="254000"/>
                <wp:effectExtent l="0" t="0" r="0" b="0"/>
                <wp:wrapNone/>
                <wp:docPr id="454" name="Textfeld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8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EB3935" w14:textId="77777777" w:rsidR="003A6797" w:rsidRPr="000E4181" w:rsidRDefault="003A6797" w:rsidP="003A6797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C9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F5820B" id="Textfeld 454" o:spid="_x0000_s1324" type="#_x0000_t202" style="position:absolute;left:0;text-align:left;margin-left:426.8pt;margin-top:296.4pt;width:49.55pt;height:20pt;z-index:252032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" filled="f" stroked="f" strokeweight=".5pt">
                <v:textbox>
                  <w:txbxContent>
                    <w:p w:rsidR="003A6797" w:rsidRPr="000E4181" w:rsidRDefault="003A6797" w:rsidP="003A6797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C9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79779DE" wp14:editId="392B235F">
                <wp:simplePos x="0" y="0"/>
                <wp:positionH relativeFrom="column">
                  <wp:posOffset>5316172</wp:posOffset>
                </wp:positionH>
                <wp:positionV relativeFrom="paragraph">
                  <wp:posOffset>2835165</wp:posOffset>
                </wp:positionV>
                <wp:extent cx="628980" cy="254000"/>
                <wp:effectExtent l="0" t="0" r="0" b="0"/>
                <wp:wrapNone/>
                <wp:docPr id="453" name="Textfeld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8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AFDCF2" w14:textId="77777777" w:rsidR="003A6797" w:rsidRPr="000E4181" w:rsidRDefault="003A6797" w:rsidP="003A6797">
                            <w:pPr>
                              <w:spacing w:before="0"/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0"/>
                                <w:szCs w:val="12"/>
                              </w:rPr>
                              <w:t>B11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8EEABA" id="Textfeld 453" o:spid="_x0000_s1325" type="#_x0000_t202" style="position:absolute;left:0;text-align:left;margin-left:418.6pt;margin-top:223.25pt;width:49.55pt;height:20pt;z-index:25202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" filled="f" stroked="f" strokeweight=".5pt">
                <v:textbox>
                  <w:txbxContent>
                    <w:p w:rsidR="003A6797" w:rsidRPr="000E4181" w:rsidRDefault="003A6797" w:rsidP="003A6797">
                      <w:pPr>
                        <w:spacing w:before="0"/>
                        <w:rPr>
                          <w:b/>
                          <w:color w:val="0070C0"/>
                          <w:sz w:val="20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20"/>
                          <w:szCs w:val="12"/>
                        </w:rPr>
                        <w:t>B11</w:t>
                      </w:r>
                    </w:p>
                  </w:txbxContent>
                </v:textbox>
              </v:shape>
            </w:pict>
          </mc:Fallback>
        </mc:AlternateContent>
      </w:r>
      <w:r w:rsidR="00AE33E9">
        <w:rPr>
          <w:noProof/>
          <w:sz w:val="20"/>
          <w:szCs w:val="16"/>
        </w:rPr>
        <w:drawing>
          <wp:inline distT="0" distB="0" distL="0" distR="0" wp14:anchorId="46F8D8AA" wp14:editId="539CD3D7">
            <wp:extent cx="5753100" cy="8134350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FAEC4" w14:textId="77777777" w:rsidR="00AE33E9" w:rsidRDefault="00AE33E9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66409986" w14:textId="77777777" w:rsidR="006B650B" w:rsidRDefault="00AE33E9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4277B007" wp14:editId="04A8DCFB">
            <wp:extent cx="5753100" cy="8134350"/>
            <wp:effectExtent l="0" t="0" r="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EA17D" w14:textId="77777777" w:rsidR="00AE33E9" w:rsidRDefault="00AE33E9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7E962341" w14:textId="77777777" w:rsidR="006B650B" w:rsidRDefault="00A82F61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5D3233E4" wp14:editId="69FDA032">
            <wp:extent cx="5753100" cy="813435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37590" w14:textId="77777777" w:rsidR="00A82F61" w:rsidRDefault="00A82F61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2B520662" w14:textId="77777777" w:rsidR="00AE33E9" w:rsidRDefault="00A82F61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41F78D5C" wp14:editId="50F6CB2D">
            <wp:extent cx="5753100" cy="8134350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B94C1" w14:textId="77777777" w:rsidR="00A82F61" w:rsidRDefault="00A82F61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116579B" w14:textId="77777777" w:rsidR="00AE33E9" w:rsidRDefault="0076301B" w:rsidP="006D7F78">
      <w:pPr>
        <w:spacing w:before="0"/>
        <w:contextualSpacing/>
        <w:rPr>
          <w:sz w:val="20"/>
          <w:szCs w:val="16"/>
        </w:rPr>
      </w:pP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6DD6580" wp14:editId="168BA569">
                <wp:simplePos x="0" y="0"/>
                <wp:positionH relativeFrom="column">
                  <wp:posOffset>2625090</wp:posOffset>
                </wp:positionH>
                <wp:positionV relativeFrom="paragraph">
                  <wp:posOffset>6424930</wp:posOffset>
                </wp:positionV>
                <wp:extent cx="1108710" cy="163195"/>
                <wp:effectExtent l="0" t="0" r="0" b="8255"/>
                <wp:wrapNone/>
                <wp:docPr id="175" name="Rechteck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011128" w14:textId="77777777" w:rsidR="0076301B" w:rsidRPr="008050E9" w:rsidRDefault="0076301B" w:rsidP="007630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92F53" id="Rechteck 175" o:spid="_x0000_s1326" style="position:absolute;left:0;text-align:left;margin-left:206.7pt;margin-top:505.9pt;width:87.3pt;height:12.8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" filled="f" stroked="f" strokeweight="1pt">
                <v:textbox inset="0,0,0,0">
                  <w:txbxContent>
                    <w:p w:rsidR="0076301B" w:rsidRPr="008050E9" w:rsidRDefault="0076301B" w:rsidP="007630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65572AF" wp14:editId="171D4645">
                <wp:simplePos x="0" y="0"/>
                <wp:positionH relativeFrom="column">
                  <wp:posOffset>2476500</wp:posOffset>
                </wp:positionH>
                <wp:positionV relativeFrom="paragraph">
                  <wp:posOffset>5878195</wp:posOffset>
                </wp:positionV>
                <wp:extent cx="1108710" cy="163195"/>
                <wp:effectExtent l="0" t="0" r="0" b="8255"/>
                <wp:wrapNone/>
                <wp:docPr id="174" name="Rechteck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564F6" w14:textId="77777777" w:rsidR="0076301B" w:rsidRPr="008050E9" w:rsidRDefault="0076301B" w:rsidP="007630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P8   N8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B41DE" id="Rechteck 174" o:spid="_x0000_s1327" style="position:absolute;left:0;text-align:left;margin-left:195pt;margin-top:462.85pt;width:87.3pt;height:12.8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" filled="f" stroked="f" strokeweight="1pt">
                <v:textbox inset="0,0,0,0">
                  <w:txbxContent>
                    <w:p w:rsidR="0076301B" w:rsidRPr="008050E9" w:rsidRDefault="0076301B" w:rsidP="007630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P8   N8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91D7C5D" wp14:editId="5B38D792">
                <wp:simplePos x="0" y="0"/>
                <wp:positionH relativeFrom="column">
                  <wp:posOffset>2541270</wp:posOffset>
                </wp:positionH>
                <wp:positionV relativeFrom="paragraph">
                  <wp:posOffset>5754370</wp:posOffset>
                </wp:positionV>
                <wp:extent cx="1108710" cy="163195"/>
                <wp:effectExtent l="0" t="0" r="0" b="8255"/>
                <wp:wrapNone/>
                <wp:docPr id="173" name="Rechteck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CBA0A6" w14:textId="77777777" w:rsidR="0076301B" w:rsidRPr="008050E9" w:rsidRDefault="0076301B" w:rsidP="007630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6CA2D" id="Rechteck 173" o:spid="_x0000_s1328" style="position:absolute;left:0;text-align:left;margin-left:200.1pt;margin-top:453.1pt;width:87.3pt;height:12.8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" filled="f" stroked="f" strokeweight="1pt">
                <v:textbox inset="0,0,0,0">
                  <w:txbxContent>
                    <w:p w:rsidR="0076301B" w:rsidRPr="008050E9" w:rsidRDefault="0076301B" w:rsidP="007630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EB2E970" wp14:editId="20B228A9">
                <wp:simplePos x="0" y="0"/>
                <wp:positionH relativeFrom="column">
                  <wp:posOffset>2541270</wp:posOffset>
                </wp:positionH>
                <wp:positionV relativeFrom="paragraph">
                  <wp:posOffset>5601970</wp:posOffset>
                </wp:positionV>
                <wp:extent cx="1108710" cy="163195"/>
                <wp:effectExtent l="0" t="0" r="0" b="8255"/>
                <wp:wrapNone/>
                <wp:docPr id="172" name="Rechteck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E4E94C" w14:textId="77777777" w:rsidR="0076301B" w:rsidRPr="008050E9" w:rsidRDefault="0076301B" w:rsidP="007630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EDB8E" id="Rechteck 172" o:spid="_x0000_s1329" style="position:absolute;left:0;text-align:left;margin-left:200.1pt;margin-top:441.1pt;width:87.3pt;height:12.8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" filled="f" stroked="f" strokeweight="1pt">
                <v:textbox inset="0,0,0,0">
                  <w:txbxContent>
                    <w:p w:rsidR="0076301B" w:rsidRPr="008050E9" w:rsidRDefault="0076301B" w:rsidP="007630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DCE8CFF" wp14:editId="2803F5EB">
                <wp:simplePos x="0" y="0"/>
                <wp:positionH relativeFrom="column">
                  <wp:posOffset>2457450</wp:posOffset>
                </wp:positionH>
                <wp:positionV relativeFrom="paragraph">
                  <wp:posOffset>5494655</wp:posOffset>
                </wp:positionV>
                <wp:extent cx="1108710" cy="163195"/>
                <wp:effectExtent l="0" t="0" r="0" b="8255"/>
                <wp:wrapNone/>
                <wp:docPr id="171" name="Rechteck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DD8AF3" w14:textId="77777777" w:rsidR="0076301B" w:rsidRPr="008050E9" w:rsidRDefault="0076301B" w:rsidP="007630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E2DBDC" id="Rechteck 171" o:spid="_x0000_s1330" style="position:absolute;left:0;text-align:left;margin-left:193.5pt;margin-top:432.65pt;width:87.3pt;height:12.8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" filled="f" stroked="f" strokeweight="1pt">
                <v:textbox inset="0,0,0,0">
                  <w:txbxContent>
                    <w:p w:rsidR="0076301B" w:rsidRPr="008050E9" w:rsidRDefault="0076301B" w:rsidP="007630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AFE05C6" wp14:editId="3E3048C2">
                <wp:simplePos x="0" y="0"/>
                <wp:positionH relativeFrom="column">
                  <wp:posOffset>2457450</wp:posOffset>
                </wp:positionH>
                <wp:positionV relativeFrom="paragraph">
                  <wp:posOffset>5342890</wp:posOffset>
                </wp:positionV>
                <wp:extent cx="1108710" cy="163195"/>
                <wp:effectExtent l="0" t="0" r="0" b="8255"/>
                <wp:wrapNone/>
                <wp:docPr id="170" name="Rechteck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C64DE7" w14:textId="77777777" w:rsidR="0076301B" w:rsidRPr="008050E9" w:rsidRDefault="0076301B" w:rsidP="007630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F3EF5E" id="Rechteck 170" o:spid="_x0000_s1331" style="position:absolute;left:0;text-align:left;margin-left:193.5pt;margin-top:420.7pt;width:87.3pt;height:12.8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" filled="f" stroked="f" strokeweight="1pt">
                <v:textbox inset="0,0,0,0">
                  <w:txbxContent>
                    <w:p w:rsidR="0076301B" w:rsidRPr="008050E9" w:rsidRDefault="0076301B" w:rsidP="007630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P4</w:t>
                      </w:r>
                    </w:p>
                  </w:txbxContent>
                </v:textbox>
              </v:rect>
            </w:pict>
          </mc:Fallback>
        </mc:AlternateContent>
      </w:r>
      <w:r w:rsidR="0038420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D640D6C" wp14:editId="6263C4FE">
                <wp:simplePos x="0" y="0"/>
                <wp:positionH relativeFrom="column">
                  <wp:posOffset>2457450</wp:posOffset>
                </wp:positionH>
                <wp:positionV relativeFrom="paragraph">
                  <wp:posOffset>3274060</wp:posOffset>
                </wp:positionV>
                <wp:extent cx="381000" cy="163195"/>
                <wp:effectExtent l="0" t="0" r="0" b="8255"/>
                <wp:wrapNone/>
                <wp:docPr id="160" name="Rechteck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DFFFA" w14:textId="77777777" w:rsidR="005C3151" w:rsidRPr="008050E9" w:rsidRDefault="005C3151" w:rsidP="005C3151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 xml:space="preserve">N1 </w:t>
                            </w:r>
                            <w:r w:rsidR="005C771B"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N2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7E9FC8" id="Rechteck 160" o:spid="_x0000_s1332" style="position:absolute;left:0;text-align:left;margin-left:193.5pt;margin-top:257.8pt;width:30pt;height:12.8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" filled="f" stroked="f" strokeweight="1pt">
                <v:textbox inset="0,0,0,0">
                  <w:txbxContent>
                    <w:p w:rsidR="005C3151" w:rsidRPr="008050E9" w:rsidRDefault="005C3151" w:rsidP="005C3151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 xml:space="preserve">N1 </w:t>
                      </w:r>
                      <w:r w:rsidR="005C771B">
                        <w:rPr>
                          <w:b/>
                          <w:color w:val="0070C0"/>
                          <w:sz w:val="12"/>
                          <w:szCs w:val="12"/>
                        </w:rPr>
                        <w:t xml:space="preserve">    </w:t>
                      </w: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N2</w:t>
                      </w:r>
                    </w:p>
                  </w:txbxContent>
                </v:textbox>
              </v:rect>
            </w:pict>
          </mc:Fallback>
        </mc:AlternateContent>
      </w:r>
      <w:r w:rsidR="0038420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8893F88" wp14:editId="34571687">
                <wp:simplePos x="0" y="0"/>
                <wp:positionH relativeFrom="column">
                  <wp:posOffset>2457450</wp:posOffset>
                </wp:positionH>
                <wp:positionV relativeFrom="paragraph">
                  <wp:posOffset>3689350</wp:posOffset>
                </wp:positionV>
                <wp:extent cx="381000" cy="163195"/>
                <wp:effectExtent l="0" t="0" r="0" b="8255"/>
                <wp:wrapNone/>
                <wp:docPr id="163" name="Rechteck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F69EC4" w14:textId="77777777" w:rsidR="005C771B" w:rsidRPr="008050E9" w:rsidRDefault="005C771B" w:rsidP="005C77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N3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6DF697" id="Rechteck 163" o:spid="_x0000_s1333" style="position:absolute;left:0;text-align:left;margin-left:193.5pt;margin-top:290.5pt;width:30pt;height:12.8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" filled="f" stroked="f" strokeweight="1pt">
                <v:textbox inset="0,0,0,0">
                  <w:txbxContent>
                    <w:p w:rsidR="005C771B" w:rsidRPr="008050E9" w:rsidRDefault="005C771B" w:rsidP="005C77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N3</w:t>
                      </w:r>
                    </w:p>
                  </w:txbxContent>
                </v:textbox>
              </v:rect>
            </w:pict>
          </mc:Fallback>
        </mc:AlternateContent>
      </w:r>
      <w:r w:rsidR="0038420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C0815E2" wp14:editId="2D3C349A">
                <wp:simplePos x="0" y="0"/>
                <wp:positionH relativeFrom="column">
                  <wp:posOffset>2457450</wp:posOffset>
                </wp:positionH>
                <wp:positionV relativeFrom="paragraph">
                  <wp:posOffset>3559810</wp:posOffset>
                </wp:positionV>
                <wp:extent cx="167640" cy="163195"/>
                <wp:effectExtent l="0" t="0" r="3810" b="8255"/>
                <wp:wrapNone/>
                <wp:docPr id="161" name="Rechteck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F3366A" w14:textId="77777777" w:rsidR="005C771B" w:rsidRPr="008050E9" w:rsidRDefault="005C771B" w:rsidP="005C77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R3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751D0" id="Rechteck 161" o:spid="_x0000_s1334" style="position:absolute;left:0;text-align:left;margin-left:193.5pt;margin-top:280.3pt;width:13.2pt;height:12.8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" filled="f" stroked="f" strokeweight="1pt">
                <v:textbox inset="0,0,0,0">
                  <w:txbxContent>
                    <w:p w:rsidR="005C771B" w:rsidRPr="008050E9" w:rsidRDefault="005C771B" w:rsidP="005C77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R3</w:t>
                      </w:r>
                    </w:p>
                  </w:txbxContent>
                </v:textbox>
              </v:rect>
            </w:pict>
          </mc:Fallback>
        </mc:AlternateContent>
      </w:r>
      <w:r w:rsidR="0038420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9BAC5F1" wp14:editId="0D48B221">
                <wp:simplePos x="0" y="0"/>
                <wp:positionH relativeFrom="column">
                  <wp:posOffset>2457450</wp:posOffset>
                </wp:positionH>
                <wp:positionV relativeFrom="paragraph">
                  <wp:posOffset>4241800</wp:posOffset>
                </wp:positionV>
                <wp:extent cx="1108710" cy="163195"/>
                <wp:effectExtent l="0" t="0" r="0" b="8255"/>
                <wp:wrapNone/>
                <wp:docPr id="166" name="Rechteck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D23136" w14:textId="77777777" w:rsidR="005C771B" w:rsidRPr="008050E9" w:rsidRDefault="005C771B" w:rsidP="005C77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C1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D033ED" id="Rechteck 166" o:spid="_x0000_s1335" style="position:absolute;left:0;text-align:left;margin-left:193.5pt;margin-top:334pt;width:87.3pt;height:12.8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" filled="f" stroked="f" strokeweight="1pt">
                <v:textbox inset="0,0,0,0">
                  <w:txbxContent>
                    <w:p w:rsidR="005C771B" w:rsidRPr="008050E9" w:rsidRDefault="005C771B" w:rsidP="005C77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C1</w:t>
                      </w:r>
                    </w:p>
                  </w:txbxContent>
                </v:textbox>
              </v:rect>
            </w:pict>
          </mc:Fallback>
        </mc:AlternateContent>
      </w:r>
      <w:r w:rsidR="0038420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8E64DF7" wp14:editId="7649DC7C">
                <wp:simplePos x="0" y="0"/>
                <wp:positionH relativeFrom="column">
                  <wp:posOffset>2457450</wp:posOffset>
                </wp:positionH>
                <wp:positionV relativeFrom="paragraph">
                  <wp:posOffset>5190490</wp:posOffset>
                </wp:positionV>
                <wp:extent cx="1108710" cy="163195"/>
                <wp:effectExtent l="0" t="0" r="0" b="8255"/>
                <wp:wrapNone/>
                <wp:docPr id="169" name="Rechteck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FFF14D" w14:textId="77777777" w:rsidR="00384203" w:rsidRPr="008050E9" w:rsidRDefault="00384203" w:rsidP="00384203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P3    P5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2F023" id="Rechteck 169" o:spid="_x0000_s1336" style="position:absolute;left:0;text-align:left;margin-left:193.5pt;margin-top:408.7pt;width:87.3pt;height:12.8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" filled="f" stroked="f" strokeweight="1pt">
                <v:textbox inset="0,0,0,0">
                  <w:txbxContent>
                    <w:p w:rsidR="00384203" w:rsidRPr="008050E9" w:rsidRDefault="00384203" w:rsidP="00384203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P3    P5</w:t>
                      </w:r>
                    </w:p>
                  </w:txbxContent>
                </v:textbox>
              </v:rect>
            </w:pict>
          </mc:Fallback>
        </mc:AlternateContent>
      </w:r>
      <w:r w:rsidR="0038420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A9C867F" wp14:editId="31E07CF2">
                <wp:simplePos x="0" y="0"/>
                <wp:positionH relativeFrom="column">
                  <wp:posOffset>2457450</wp:posOffset>
                </wp:positionH>
                <wp:positionV relativeFrom="paragraph">
                  <wp:posOffset>4916170</wp:posOffset>
                </wp:positionV>
                <wp:extent cx="1108710" cy="163195"/>
                <wp:effectExtent l="0" t="0" r="0" b="8255"/>
                <wp:wrapNone/>
                <wp:docPr id="168" name="Rechteck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416335" w14:textId="77777777" w:rsidR="00384203" w:rsidRPr="008050E9" w:rsidRDefault="00384203" w:rsidP="00384203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N6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20E10" id="Rechteck 168" o:spid="_x0000_s1337" style="position:absolute;left:0;text-align:left;margin-left:193.5pt;margin-top:387.1pt;width:87.3pt;height:12.8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" filled="f" stroked="f" strokeweight="1pt">
                <v:textbox inset="0,0,0,0">
                  <w:txbxContent>
                    <w:p w:rsidR="00384203" w:rsidRPr="008050E9" w:rsidRDefault="00384203" w:rsidP="00384203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N6</w:t>
                      </w:r>
                    </w:p>
                  </w:txbxContent>
                </v:textbox>
              </v:rect>
            </w:pict>
          </mc:Fallback>
        </mc:AlternateContent>
      </w:r>
      <w:r w:rsidR="00384203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C261C58" wp14:editId="2D1A19F0">
                <wp:simplePos x="0" y="0"/>
                <wp:positionH relativeFrom="column">
                  <wp:posOffset>2457450</wp:posOffset>
                </wp:positionH>
                <wp:positionV relativeFrom="paragraph">
                  <wp:posOffset>4516120</wp:posOffset>
                </wp:positionV>
                <wp:extent cx="1108710" cy="163195"/>
                <wp:effectExtent l="0" t="0" r="0" b="8255"/>
                <wp:wrapNone/>
                <wp:docPr id="167" name="Rechteck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E1216E" w14:textId="77777777" w:rsidR="005C771B" w:rsidRPr="008050E9" w:rsidRDefault="005C771B" w:rsidP="005C77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P2    P4    P6    N7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3CBD3" id="Rechteck 167" o:spid="_x0000_s1338" style="position:absolute;left:0;text-align:left;margin-left:193.5pt;margin-top:355.6pt;width:87.3pt;height:12.8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" filled="f" stroked="f" strokeweight="1pt">
                <v:textbox inset="0,0,0,0">
                  <w:txbxContent>
                    <w:p w:rsidR="005C771B" w:rsidRPr="008050E9" w:rsidRDefault="005C771B" w:rsidP="005C77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P2    P4    P6    N7</w:t>
                      </w:r>
                    </w:p>
                  </w:txbxContent>
                </v:textbox>
              </v:rect>
            </w:pict>
          </mc:Fallback>
        </mc:AlternateContent>
      </w:r>
      <w:r w:rsidR="005C771B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D61C7FB" wp14:editId="0B41C014">
                <wp:simplePos x="0" y="0"/>
                <wp:positionH relativeFrom="column">
                  <wp:posOffset>3350895</wp:posOffset>
                </wp:positionH>
                <wp:positionV relativeFrom="paragraph">
                  <wp:posOffset>4100830</wp:posOffset>
                </wp:positionV>
                <wp:extent cx="1108710" cy="163195"/>
                <wp:effectExtent l="0" t="0" r="0" b="8255"/>
                <wp:wrapNone/>
                <wp:docPr id="165" name="Rechteck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8AE65E" w14:textId="77777777" w:rsidR="005C771B" w:rsidRPr="008050E9" w:rsidRDefault="005C771B" w:rsidP="005C77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R1    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11BDA" id="Rechteck 165" o:spid="_x0000_s1339" style="position:absolute;left:0;text-align:left;margin-left:263.85pt;margin-top:322.9pt;width:87.3pt;height:12.8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" filled="f" stroked="f" strokeweight="1pt">
                <v:textbox inset="0,0,0,0">
                  <w:txbxContent>
                    <w:p w:rsidR="005C771B" w:rsidRPr="008050E9" w:rsidRDefault="005C771B" w:rsidP="005C77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R1    R2</w:t>
                      </w:r>
                    </w:p>
                  </w:txbxContent>
                </v:textbox>
              </v:rect>
            </w:pict>
          </mc:Fallback>
        </mc:AlternateContent>
      </w:r>
      <w:r w:rsidR="005C771B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4727536" wp14:editId="6607906D">
                <wp:simplePos x="0" y="0"/>
                <wp:positionH relativeFrom="column">
                  <wp:posOffset>2541270</wp:posOffset>
                </wp:positionH>
                <wp:positionV relativeFrom="paragraph">
                  <wp:posOffset>3975100</wp:posOffset>
                </wp:positionV>
                <wp:extent cx="1108710" cy="163195"/>
                <wp:effectExtent l="0" t="0" r="0" b="8255"/>
                <wp:wrapNone/>
                <wp:docPr id="164" name="Rechteck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871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58E962" w14:textId="77777777" w:rsidR="005C771B" w:rsidRPr="008050E9" w:rsidRDefault="005C771B" w:rsidP="005C771B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P1    N4    N4    N5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6DF697" id="Rechteck 164" o:spid="_x0000_s1340" style="position:absolute;left:0;text-align:left;margin-left:200.1pt;margin-top:313pt;width:87.3pt;height:12.8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" filled="f" stroked="f" strokeweight="1pt">
                <v:textbox inset="0,0,0,0">
                  <w:txbxContent>
                    <w:p w:rsidR="005C771B" w:rsidRPr="008050E9" w:rsidRDefault="005C771B" w:rsidP="005C771B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P1    N4    N4    N5</w:t>
                      </w:r>
                    </w:p>
                  </w:txbxContent>
                </v:textbox>
              </v:rect>
            </w:pict>
          </mc:Fallback>
        </mc:AlternateContent>
      </w:r>
      <w:r w:rsidR="005B5822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B3C9085" wp14:editId="6D811FDF">
                <wp:simplePos x="0" y="0"/>
                <wp:positionH relativeFrom="column">
                  <wp:posOffset>2320290</wp:posOffset>
                </wp:positionH>
                <wp:positionV relativeFrom="paragraph">
                  <wp:posOffset>2058670</wp:posOffset>
                </wp:positionV>
                <wp:extent cx="1672590" cy="163195"/>
                <wp:effectExtent l="0" t="0" r="3810" b="8255"/>
                <wp:wrapNone/>
                <wp:docPr id="157" name="Rechteck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259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C4AC" w14:textId="77777777" w:rsidR="00F11968" w:rsidRPr="008050E9" w:rsidRDefault="00F11968" w:rsidP="00F11968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IRO’s aus doppelter Wesentlichkeitsanalyse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466423" id="Rechteck 157" o:spid="_x0000_s1341" style="position:absolute;left:0;text-align:left;margin-left:182.7pt;margin-top:162.1pt;width:131.7pt;height:12.8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" filled="f" stroked="f" strokeweight="1pt">
                <v:textbox inset="0,0,0,0">
                  <w:txbxContent>
                    <w:p w:rsidR="00F11968" w:rsidRPr="008050E9" w:rsidRDefault="00F11968" w:rsidP="00F11968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IRO’s aus doppelter Wesentlichkeitsanalyse</w:t>
                      </w:r>
                    </w:p>
                  </w:txbxContent>
                </v:textbox>
              </v:rect>
            </w:pict>
          </mc:Fallback>
        </mc:AlternateContent>
      </w:r>
      <w:r w:rsidR="005B5822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DB09AE3" wp14:editId="4B32A718">
                <wp:simplePos x="0" y="0"/>
                <wp:positionH relativeFrom="column">
                  <wp:posOffset>2406015</wp:posOffset>
                </wp:positionH>
                <wp:positionV relativeFrom="paragraph">
                  <wp:posOffset>2229168</wp:posOffset>
                </wp:positionV>
                <wp:extent cx="90490" cy="169545"/>
                <wp:effectExtent l="0" t="1588" r="3493" b="3492"/>
                <wp:wrapNone/>
                <wp:docPr id="159" name="Pfeil: nach oben gebogen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90490" cy="169545"/>
                        </a:xfrm>
                        <a:prstGeom prst="bentUpArrow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840ED" id="Pfeil: nach oben gebogen 159" o:spid="_x0000_s1026" style="position:absolute;margin-left:189.45pt;margin-top:175.55pt;width:7.15pt;height:13.35pt;rotation:90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0490,169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" path="m,146923r56556,l56556,22623r-11311,l67868,,90490,22623r-11311,l79179,169545,,169545,,146923xe" fillcolor="#0070c0" stroked="f" strokeweight="2pt">
                <v:path arrowok="t" o:connecttype="custom" o:connectlocs="0,146923;56556,146923;56556,22623;45245,22623;67868,0;90490,22623;79179,22623;79179,169545;0,169545;0,146923" o:connectangles="0,0,0,0,0,0,0,0,0,0"/>
              </v:shape>
            </w:pict>
          </mc:Fallback>
        </mc:AlternateContent>
      </w:r>
      <w:r w:rsidR="00F11968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1411922" wp14:editId="696E3040">
                <wp:simplePos x="0" y="0"/>
                <wp:positionH relativeFrom="column">
                  <wp:posOffset>2541270</wp:posOffset>
                </wp:positionH>
                <wp:positionV relativeFrom="paragraph">
                  <wp:posOffset>2249170</wp:posOffset>
                </wp:positionV>
                <wp:extent cx="1672590" cy="163195"/>
                <wp:effectExtent l="0" t="0" r="3810" b="8255"/>
                <wp:wrapNone/>
                <wp:docPr id="158" name="Rechteck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2590" cy="16319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E1364F" w14:textId="77777777" w:rsidR="00F11968" w:rsidRPr="008050E9" w:rsidRDefault="00F11968" w:rsidP="00F11968">
                            <w:pPr>
                              <w:spacing w:before="0"/>
                              <w:jc w:val="left"/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12"/>
                                <w:szCs w:val="12"/>
                              </w:rPr>
                              <w:t>Auswahl Zusatzmodule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5D06B0" id="Rechteck 158" o:spid="_x0000_s1342" style="position:absolute;left:0;text-align:left;margin-left:200.1pt;margin-top:177.1pt;width:131.7pt;height:12.8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" filled="f" stroked="f" strokeweight="1pt">
                <v:textbox inset="0,0,0,0">
                  <w:txbxContent>
                    <w:p w:rsidR="00F11968" w:rsidRPr="008050E9" w:rsidRDefault="00F11968" w:rsidP="00F11968">
                      <w:pPr>
                        <w:spacing w:before="0"/>
                        <w:jc w:val="left"/>
                        <w:rPr>
                          <w:b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0070C0"/>
                          <w:sz w:val="12"/>
                          <w:szCs w:val="12"/>
                        </w:rPr>
                        <w:t>Auswahl Zusatzmodule</w:t>
                      </w:r>
                    </w:p>
                  </w:txbxContent>
                </v:textbox>
              </v:rect>
            </w:pict>
          </mc:Fallback>
        </mc:AlternateContent>
      </w:r>
      <w:r w:rsidR="00A82F61">
        <w:rPr>
          <w:noProof/>
          <w:sz w:val="20"/>
          <w:szCs w:val="16"/>
        </w:rPr>
        <w:drawing>
          <wp:inline distT="0" distB="0" distL="0" distR="0" wp14:anchorId="433DEDAD" wp14:editId="39D3EB4D">
            <wp:extent cx="5753100" cy="8134350"/>
            <wp:effectExtent l="0" t="0" r="0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B7E39" w14:textId="77777777" w:rsidR="00A82F61" w:rsidRDefault="00A82F61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1C960AEE" w14:textId="77777777" w:rsidR="006B650B" w:rsidRDefault="00A82F61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11F6C091" wp14:editId="42463B1D">
            <wp:extent cx="5753100" cy="8134350"/>
            <wp:effectExtent l="0" t="0" r="0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E051B" w14:textId="77777777" w:rsidR="00A82F61" w:rsidRDefault="00A82F61">
      <w:pPr>
        <w:spacing w:before="0"/>
        <w:jc w:val="left"/>
        <w:rPr>
          <w:sz w:val="20"/>
          <w:szCs w:val="16"/>
        </w:rPr>
      </w:pPr>
      <w:r>
        <w:rPr>
          <w:sz w:val="20"/>
          <w:szCs w:val="16"/>
        </w:rPr>
        <w:br w:type="page"/>
      </w:r>
    </w:p>
    <w:p w14:paraId="5786C2EF" w14:textId="77777777" w:rsidR="00A82F61" w:rsidRDefault="00A82F61" w:rsidP="006D7F78">
      <w:pPr>
        <w:spacing w:before="0"/>
        <w:contextualSpacing/>
        <w:rPr>
          <w:sz w:val="20"/>
          <w:szCs w:val="16"/>
        </w:rPr>
      </w:pPr>
      <w:r>
        <w:rPr>
          <w:noProof/>
          <w:sz w:val="20"/>
          <w:szCs w:val="16"/>
        </w:rPr>
        <w:drawing>
          <wp:inline distT="0" distB="0" distL="0" distR="0" wp14:anchorId="1B56A978" wp14:editId="66B02394">
            <wp:extent cx="5753100" cy="8134350"/>
            <wp:effectExtent l="0" t="0" r="0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2F61" w:rsidSect="0038709B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1907" w:h="16839" w:code="9"/>
      <w:pgMar w:top="568" w:right="1701" w:bottom="851" w:left="1134" w:header="572" w:footer="17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1E80E2" w14:textId="77777777" w:rsidR="00D171A7" w:rsidRDefault="00D171A7">
      <w:pPr>
        <w:spacing w:before="0"/>
      </w:pPr>
      <w:r>
        <w:separator/>
      </w:r>
    </w:p>
  </w:endnote>
  <w:endnote w:type="continuationSeparator" w:id="0">
    <w:p w14:paraId="673ED04D" w14:textId="77777777" w:rsidR="00D171A7" w:rsidRDefault="00D171A7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Futura Md BT">
    <w:altName w:val="Segoe UI Semibold"/>
    <w:charset w:val="00"/>
    <w:family w:val="swiss"/>
    <w:pitch w:val="variable"/>
    <w:sig w:usb0="00000001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utura-Book">
    <w:altName w:val="Vrinda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38AA26" w14:textId="77777777" w:rsidR="00A35E23" w:rsidRDefault="00A35E23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57" w:type="dxa"/>
        <w:bottom w:w="57" w:type="dxa"/>
      </w:tblCellMar>
      <w:tblLook w:val="04A0" w:firstRow="1" w:lastRow="0" w:firstColumn="1" w:lastColumn="0" w:noHBand="0" w:noVBand="1"/>
    </w:tblPr>
    <w:tblGrid>
      <w:gridCol w:w="2977"/>
      <w:gridCol w:w="3860"/>
      <w:gridCol w:w="2235"/>
    </w:tblGrid>
    <w:tr w:rsidR="00A35E23" w:rsidRPr="008667C8" w14:paraId="16A70964" w14:textId="77777777" w:rsidTr="00D61A53">
      <w:trPr>
        <w:trHeight w:hRule="exact" w:val="737"/>
      </w:trPr>
      <w:tc>
        <w:tcPr>
          <w:tcW w:w="2977" w:type="dxa"/>
          <w:vAlign w:val="bottom"/>
        </w:tcPr>
        <w:p w14:paraId="2A13EC30" w14:textId="77777777" w:rsidR="00A35E23" w:rsidRPr="005F3383" w:rsidRDefault="00A35E23" w:rsidP="00A35E23">
          <w:pPr>
            <w:tabs>
              <w:tab w:val="left" w:pos="2100"/>
            </w:tabs>
            <w:spacing w:before="0"/>
            <w:jc w:val="left"/>
            <w:rPr>
              <w:rFonts w:eastAsiaTheme="minorHAnsi" w:cstheme="minorBidi"/>
              <w:sz w:val="20"/>
              <w:lang w:eastAsia="en-US"/>
            </w:rPr>
          </w:pPr>
          <w:r w:rsidRPr="005F3383">
            <w:rPr>
              <w:sz w:val="20"/>
            </w:rPr>
            <w:t xml:space="preserve">Seite </w:t>
          </w:r>
          <w:r w:rsidRPr="005F3383">
            <w:rPr>
              <w:rFonts w:eastAsiaTheme="minorHAnsi" w:cstheme="minorBidi"/>
              <w:sz w:val="20"/>
              <w:lang w:eastAsia="en-US"/>
            </w:rPr>
            <w:fldChar w:fldCharType="begin"/>
          </w:r>
          <w:r w:rsidRPr="005F3383">
            <w:rPr>
              <w:rFonts w:eastAsiaTheme="minorHAnsi" w:cstheme="minorBidi"/>
              <w:sz w:val="20"/>
              <w:lang w:eastAsia="en-US"/>
            </w:rPr>
            <w:instrText>PAGE   \* MERGEFORMAT</w:instrText>
          </w:r>
          <w:r w:rsidRPr="005F3383">
            <w:rPr>
              <w:rFonts w:eastAsiaTheme="minorHAnsi" w:cstheme="minorBidi"/>
              <w:sz w:val="20"/>
              <w:lang w:eastAsia="en-US"/>
            </w:rPr>
            <w:fldChar w:fldCharType="separate"/>
          </w:r>
          <w:r w:rsidRPr="005F3383">
            <w:rPr>
              <w:rFonts w:eastAsiaTheme="minorHAnsi" w:cstheme="minorBidi"/>
              <w:sz w:val="20"/>
              <w:lang w:eastAsia="en-US"/>
            </w:rPr>
            <w:t>1</w:t>
          </w:r>
          <w:r w:rsidRPr="005F3383">
            <w:rPr>
              <w:rFonts w:eastAsiaTheme="minorHAnsi" w:cstheme="minorBidi"/>
              <w:sz w:val="20"/>
              <w:lang w:eastAsia="en-US"/>
            </w:rPr>
            <w:fldChar w:fldCharType="end"/>
          </w:r>
          <w:r w:rsidRPr="005F3383">
            <w:rPr>
              <w:rFonts w:eastAsiaTheme="minorHAnsi" w:cstheme="minorBidi"/>
              <w:sz w:val="20"/>
              <w:lang w:eastAsia="en-US"/>
            </w:rPr>
            <w:t xml:space="preserve"> </w:t>
          </w:r>
          <w:sdt>
            <w:sdtPr>
              <w:rPr>
                <w:rFonts w:eastAsiaTheme="minorHAnsi" w:cstheme="minorBidi"/>
                <w:sz w:val="20"/>
                <w:lang w:eastAsia="en-US"/>
              </w:rPr>
              <w:id w:val="1180695647"/>
              <w:docPartObj>
                <w:docPartGallery w:val="Page Numbers (Top of Page)"/>
                <w:docPartUnique/>
              </w:docPartObj>
            </w:sdtPr>
            <w:sdtEndPr/>
            <w:sdtContent>
              <w:r w:rsidRPr="005F3383">
                <w:rPr>
                  <w:rFonts w:eastAsiaTheme="minorHAnsi" w:cstheme="minorBidi"/>
                  <w:sz w:val="20"/>
                  <w:lang w:eastAsia="en-US"/>
                </w:rPr>
                <w:t xml:space="preserve">von </w:t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fldChar w:fldCharType="begin"/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instrText xml:space="preserve"> NUMPAGES  \* Arabic  \* MERGEFORMAT </w:instrText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fldChar w:fldCharType="separate"/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t>26</w:t>
              </w:r>
              <w:r w:rsidRPr="005F3383">
                <w:rPr>
                  <w:rFonts w:eastAsiaTheme="minorHAnsi" w:cstheme="minorBidi"/>
                  <w:sz w:val="20"/>
                  <w:lang w:eastAsia="en-US"/>
                </w:rPr>
                <w:fldChar w:fldCharType="end"/>
              </w:r>
            </w:sdtContent>
          </w:sdt>
        </w:p>
        <w:p w14:paraId="5958C1E1" w14:textId="77777777" w:rsidR="00A35E23" w:rsidRPr="008667C8" w:rsidRDefault="00A35E23" w:rsidP="00A35E23">
          <w:pPr>
            <w:tabs>
              <w:tab w:val="left" w:pos="2100"/>
            </w:tabs>
            <w:spacing w:before="0"/>
            <w:jc w:val="left"/>
            <w:rPr>
              <w:color w:val="228B22"/>
              <w:sz w:val="16"/>
              <w:szCs w:val="16"/>
            </w:rPr>
          </w:pPr>
          <w:r w:rsidRPr="000C52BA">
            <w:rPr>
              <w:rFonts w:eastAsiaTheme="minorHAnsi" w:cstheme="minorBidi"/>
              <w:b/>
              <w:color w:val="228B22"/>
              <w:sz w:val="20"/>
              <w:lang w:eastAsia="en-US"/>
            </w:rPr>
            <w:t xml:space="preserve">VSME </w:t>
          </w: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BASICS 2026</w:t>
          </w:r>
        </w:p>
      </w:tc>
      <w:tc>
        <w:tcPr>
          <w:tcW w:w="3860" w:type="dxa"/>
          <w:vAlign w:val="bottom"/>
        </w:tcPr>
        <w:p w14:paraId="3D12C9C7" w14:textId="77777777" w:rsidR="00A35E23" w:rsidRDefault="00A35E23" w:rsidP="00A35E23">
          <w:pPr>
            <w:tabs>
              <w:tab w:val="center" w:pos="4536"/>
              <w:tab w:val="right" w:pos="9072"/>
              <w:tab w:val="left" w:pos="9781"/>
            </w:tabs>
            <w:spacing w:before="0"/>
            <w:jc w:val="center"/>
            <w:rPr>
              <w:sz w:val="20"/>
            </w:rPr>
          </w:pPr>
          <w:r w:rsidRPr="0038709B">
            <w:rPr>
              <w:noProof/>
              <w:sz w:val="20"/>
            </w:rPr>
            <w:drawing>
              <wp:anchor distT="0" distB="0" distL="114300" distR="114300" simplePos="0" relativeHeight="251662336" behindDoc="0" locked="0" layoutInCell="1" allowOverlap="1" wp14:anchorId="5E1CFCB2" wp14:editId="19171700">
                <wp:simplePos x="0" y="0"/>
                <wp:positionH relativeFrom="column">
                  <wp:posOffset>434975</wp:posOffset>
                </wp:positionH>
                <wp:positionV relativeFrom="paragraph">
                  <wp:posOffset>85725</wp:posOffset>
                </wp:positionV>
                <wp:extent cx="1471930" cy="171450"/>
                <wp:effectExtent l="0" t="0" r="0" b="0"/>
                <wp:wrapNone/>
                <wp:docPr id="115" name="Grafik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91249725-4F26-47D7-859E-31E4DED92020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Grafik 14">
                          <a:extLst>
                            <a:ext uri="{FF2B5EF4-FFF2-40B4-BE49-F238E27FC236}">
                              <a16:creationId xmlns:a16="http://schemas.microsoft.com/office/drawing/2014/main" id="{91249725-4F26-47D7-859E-31E4DED92020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193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2235" w:type="dxa"/>
          <w:vAlign w:val="bottom"/>
        </w:tcPr>
        <w:p w14:paraId="14D3A67F" w14:textId="77777777" w:rsidR="00A35E23" w:rsidRPr="009B73C0" w:rsidRDefault="00A35E23" w:rsidP="00A35E23">
          <w:pPr>
            <w:tabs>
              <w:tab w:val="left" w:pos="1731"/>
            </w:tabs>
            <w:spacing w:before="0"/>
            <w:ind w:right="-110"/>
            <w:jc w:val="right"/>
            <w:rPr>
              <w:rFonts w:eastAsiaTheme="minorHAnsi" w:cstheme="minorBidi"/>
              <w:b/>
              <w:color w:val="00B0F0"/>
              <w:sz w:val="20"/>
              <w:lang w:eastAsia="en-US"/>
            </w:rPr>
          </w:pPr>
          <w:r w:rsidRPr="009B73C0">
            <w:rPr>
              <w:rFonts w:eastAsiaTheme="minorHAnsi" w:cstheme="minorBidi"/>
              <w:b/>
              <w:color w:val="228B22"/>
              <w:sz w:val="20"/>
              <w:lang w:eastAsia="en-US"/>
            </w:rPr>
            <w:t xml:space="preserve">Praxishilfe </w:t>
          </w:r>
          <w:r>
            <w:rPr>
              <w:rFonts w:eastAsiaTheme="minorHAnsi" w:cstheme="minorBidi"/>
              <w:b/>
              <w:color w:val="228B22"/>
              <w:sz w:val="20"/>
              <w:lang w:eastAsia="en-US"/>
            </w:rPr>
            <w:t>5/6</w:t>
          </w:r>
        </w:p>
      </w:tc>
    </w:tr>
  </w:tbl>
  <w:p w14:paraId="211FFE19" w14:textId="77777777" w:rsidR="001E1F96" w:rsidRPr="0038709B" w:rsidRDefault="001E1F96" w:rsidP="00CB2FA1">
    <w:pPr>
      <w:pStyle w:val="Fuzeile"/>
      <w:rPr>
        <w:rFonts w:eastAsiaTheme="minorHAnsi"/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71EA9B" w14:textId="77777777" w:rsidR="001E1F96" w:rsidRPr="00870FFE" w:rsidRDefault="00CA4B53" w:rsidP="00CA4B53">
    <w:pPr>
      <w:tabs>
        <w:tab w:val="center" w:pos="4536"/>
        <w:tab w:val="right" w:pos="9072"/>
      </w:tabs>
      <w:spacing w:before="520" w:after="120"/>
      <w:jc w:val="left"/>
      <w:rPr>
        <w:rFonts w:eastAsiaTheme="minorHAnsi"/>
        <w:sz w:val="20"/>
        <w:lang w:eastAsia="en-US"/>
      </w:rPr>
    </w:pPr>
    <w:r w:rsidRPr="006C672A">
      <w:rPr>
        <w:sz w:val="20"/>
      </w:rPr>
      <w:t xml:space="preserve">Seite: </w:t>
    </w:r>
    <w:r w:rsidRPr="006C672A">
      <w:rPr>
        <w:rFonts w:eastAsiaTheme="minorHAnsi" w:cstheme="minorBidi"/>
        <w:sz w:val="20"/>
        <w:lang w:eastAsia="en-US"/>
      </w:rPr>
      <w:fldChar w:fldCharType="begin"/>
    </w:r>
    <w:r w:rsidRPr="006C672A">
      <w:rPr>
        <w:rFonts w:eastAsiaTheme="minorHAnsi" w:cstheme="minorBidi"/>
        <w:sz w:val="20"/>
        <w:lang w:eastAsia="en-US"/>
      </w:rPr>
      <w:instrText>PAGE   \* MERGEFORMAT</w:instrText>
    </w:r>
    <w:r w:rsidRPr="006C672A">
      <w:rPr>
        <w:rFonts w:eastAsiaTheme="minorHAnsi" w:cstheme="minorBidi"/>
        <w:sz w:val="20"/>
        <w:lang w:eastAsia="en-US"/>
      </w:rPr>
      <w:fldChar w:fldCharType="separate"/>
    </w:r>
    <w:r>
      <w:rPr>
        <w:rFonts w:eastAsiaTheme="minorHAnsi" w:cstheme="minorBidi"/>
        <w:sz w:val="20"/>
        <w:lang w:eastAsia="en-US"/>
      </w:rPr>
      <w:t>1</w:t>
    </w:r>
    <w:r w:rsidRPr="006C672A">
      <w:rPr>
        <w:rFonts w:eastAsiaTheme="minorHAnsi" w:cstheme="minorBidi"/>
        <w:sz w:val="20"/>
        <w:lang w:eastAsia="en-US"/>
      </w:rPr>
      <w:fldChar w:fldCharType="end"/>
    </w:r>
    <w:r w:rsidRPr="006C672A">
      <w:rPr>
        <w:rFonts w:asciiTheme="minorHAnsi" w:eastAsiaTheme="minorHAnsi" w:hAnsiTheme="minorHAnsi" w:cstheme="minorBidi"/>
        <w:sz w:val="20"/>
        <w:lang w:eastAsia="en-US"/>
      </w:rPr>
      <w:t xml:space="preserve"> </w:t>
    </w:r>
    <w:sdt>
      <w:sdtPr>
        <w:rPr>
          <w:rFonts w:asciiTheme="minorHAnsi" w:eastAsiaTheme="minorHAnsi" w:hAnsiTheme="minorHAnsi" w:cstheme="minorBidi"/>
          <w:sz w:val="20"/>
          <w:lang w:eastAsia="en-US"/>
        </w:rPr>
        <w:id w:val="1785612952"/>
        <w:docPartObj>
          <w:docPartGallery w:val="Page Numbers (Top of Page)"/>
          <w:docPartUnique/>
        </w:docPartObj>
      </w:sdtPr>
      <w:sdtEndPr/>
      <w:sdtContent>
        <w:r w:rsidRPr="006C672A">
          <w:rPr>
            <w:rFonts w:eastAsiaTheme="minorHAnsi" w:cstheme="minorBidi"/>
            <w:sz w:val="20"/>
            <w:lang w:eastAsia="en-US"/>
          </w:rPr>
          <w:t xml:space="preserve">von </w:t>
        </w:r>
        <w:r w:rsidRPr="006C672A">
          <w:rPr>
            <w:rFonts w:eastAsiaTheme="minorHAnsi" w:cstheme="minorBidi"/>
            <w:sz w:val="20"/>
            <w:lang w:eastAsia="en-US"/>
          </w:rPr>
          <w:fldChar w:fldCharType="begin"/>
        </w:r>
        <w:r w:rsidRPr="006C672A">
          <w:rPr>
            <w:rFonts w:eastAsiaTheme="minorHAnsi" w:cstheme="minorBidi"/>
            <w:sz w:val="20"/>
            <w:lang w:eastAsia="en-US"/>
          </w:rPr>
          <w:instrText xml:space="preserve"> NUMPAGES  \* Arabic  \* MERGEFORMAT </w:instrText>
        </w:r>
        <w:r w:rsidRPr="006C672A">
          <w:rPr>
            <w:rFonts w:eastAsiaTheme="minorHAnsi" w:cstheme="minorBidi"/>
            <w:sz w:val="20"/>
            <w:lang w:eastAsia="en-US"/>
          </w:rPr>
          <w:fldChar w:fldCharType="separate"/>
        </w:r>
        <w:r>
          <w:rPr>
            <w:rFonts w:eastAsiaTheme="minorHAnsi" w:cstheme="minorBidi"/>
            <w:sz w:val="20"/>
            <w:lang w:eastAsia="en-US"/>
          </w:rPr>
          <w:t>3</w:t>
        </w:r>
        <w:r w:rsidRPr="006C672A">
          <w:rPr>
            <w:rFonts w:eastAsiaTheme="minorHAnsi" w:cstheme="minorBidi"/>
            <w:sz w:val="20"/>
            <w:lang w:eastAsia="en-US"/>
          </w:rPr>
          <w:fldChar w:fldCharType="end"/>
        </w:r>
      </w:sdtContent>
    </w:sdt>
    <w:r>
      <w:rPr>
        <w:sz w:val="20"/>
      </w:rPr>
      <w:tab/>
    </w:r>
    <w:r>
      <w:rPr>
        <w:sz w:val="20"/>
      </w:rPr>
      <w:tab/>
    </w:r>
    <w:r w:rsidRPr="00E211D2">
      <w:rPr>
        <w:rFonts w:eastAsiaTheme="minorHAnsi" w:cstheme="minorBidi"/>
        <w:b/>
        <w:color w:val="00B0F0"/>
        <w:sz w:val="20"/>
        <w:lang w:eastAsia="en-US"/>
      </w:rPr>
      <w:t>AUDfIT</w:t>
    </w:r>
    <w:r w:rsidRPr="00184E10">
      <w:rPr>
        <w:rFonts w:eastAsiaTheme="minorHAnsi" w:cstheme="minorBidi"/>
        <w:b/>
        <w:color w:val="00B0F0"/>
        <w:sz w:val="20"/>
        <w:vertAlign w:val="superscript"/>
        <w:lang w:eastAsia="en-US"/>
      </w:rPr>
      <w:t>®</w:t>
    </w:r>
    <w:r w:rsidRPr="00E211D2">
      <w:rPr>
        <w:rFonts w:eastAsiaTheme="minorHAnsi" w:cstheme="minorBidi"/>
        <w:b/>
        <w:color w:val="00B0F0"/>
        <w:sz w:val="20"/>
        <w:lang w:eastAsia="en-US"/>
      </w:rPr>
      <w:t>-</w:t>
    </w:r>
    <w:r>
      <w:rPr>
        <w:rFonts w:eastAsiaTheme="minorHAnsi" w:cstheme="minorBidi"/>
        <w:b/>
        <w:color w:val="00B0F0"/>
        <w:sz w:val="20"/>
        <w:lang w:eastAsia="en-US"/>
      </w:rPr>
      <w:t>Prüferhilfe 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8E9C75" w14:textId="77777777" w:rsidR="00D171A7" w:rsidRDefault="00D171A7" w:rsidP="00EE217B">
      <w:pPr>
        <w:pStyle w:val="Fuzeile"/>
      </w:pPr>
    </w:p>
    <w:p w14:paraId="7B153920" w14:textId="77777777" w:rsidR="00D171A7" w:rsidRPr="00EE217B" w:rsidRDefault="00D171A7" w:rsidP="00EE217B">
      <w:pPr>
        <w:spacing w:before="0"/>
        <w:jc w:val="center"/>
      </w:pPr>
      <w:r w:rsidRPr="00027F72">
        <w:separator/>
      </w:r>
      <w:r w:rsidRPr="00027F72">
        <w:separator/>
      </w:r>
    </w:p>
  </w:footnote>
  <w:footnote w:type="continuationSeparator" w:id="0">
    <w:p w14:paraId="67AFB75A" w14:textId="77777777" w:rsidR="00D171A7" w:rsidRDefault="00D171A7" w:rsidP="00711AB6">
      <w:pPr>
        <w:spacing w:before="0"/>
        <w:jc w:val="center"/>
      </w:pPr>
    </w:p>
    <w:p w14:paraId="5B19DAD3" w14:textId="77777777" w:rsidR="00D171A7" w:rsidRPr="00711AB6" w:rsidRDefault="00D171A7" w:rsidP="00711AB6">
      <w:pPr>
        <w:spacing w:before="0"/>
        <w:jc w:val="center"/>
      </w:pPr>
      <w:r w:rsidRPr="00027F72">
        <w:separator/>
      </w:r>
      <w:r w:rsidRPr="00027F72">
        <w: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D1F8C8" w14:textId="77777777" w:rsidR="00A35E23" w:rsidRDefault="00A35E2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246EF2" w14:textId="77777777" w:rsidR="00CA4B53" w:rsidRPr="00CA4B53" w:rsidRDefault="00CA4B53" w:rsidP="004E2AE4">
    <w:pPr>
      <w:pStyle w:val="Kopfzeile"/>
      <w:pBdr>
        <w:bottom w:val="none" w:sz="0" w:space="0" w:color="auto"/>
      </w:pBdr>
      <w:spacing w:before="0"/>
      <w:rPr>
        <w:sz w:val="8"/>
        <w:szCs w:val="1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752310" w14:textId="77777777" w:rsidR="00CA4B53" w:rsidRPr="00CA4B53" w:rsidRDefault="00CA4B53" w:rsidP="00CA4B53">
    <w:pPr>
      <w:pStyle w:val="Kopfzeile"/>
      <w:pBdr>
        <w:bottom w:val="none" w:sz="0" w:space="0" w:color="auto"/>
      </w:pBdr>
      <w:spacing w:before="0"/>
      <w:rPr>
        <w:sz w:val="8"/>
        <w:szCs w:val="14"/>
      </w:rPr>
    </w:pPr>
  </w:p>
  <w:tbl>
    <w:tblPr>
      <w:tblStyle w:val="Tabellenraster"/>
      <w:tblW w:w="0" w:type="auto"/>
      <w:tblCellMar>
        <w:top w:w="85" w:type="dxa"/>
        <w:bottom w:w="85" w:type="dxa"/>
      </w:tblCellMar>
      <w:tblLook w:val="04A0" w:firstRow="1" w:lastRow="0" w:firstColumn="1" w:lastColumn="0" w:noHBand="0" w:noVBand="1"/>
    </w:tblPr>
    <w:tblGrid>
      <w:gridCol w:w="797"/>
      <w:gridCol w:w="4820"/>
      <w:gridCol w:w="575"/>
      <w:gridCol w:w="575"/>
      <w:gridCol w:w="575"/>
      <w:gridCol w:w="575"/>
      <w:gridCol w:w="575"/>
      <w:gridCol w:w="575"/>
    </w:tblGrid>
    <w:tr w:rsidR="00CA4B53" w14:paraId="6A9AC29E" w14:textId="77777777" w:rsidTr="008E2466">
      <w:trPr>
        <w:cantSplit/>
        <w:trHeight w:val="15"/>
      </w:trPr>
      <w:tc>
        <w:tcPr>
          <w:tcW w:w="799" w:type="dxa"/>
          <w:tcBorders>
            <w:top w:val="nil"/>
            <w:left w:val="nil"/>
            <w:bottom w:val="nil"/>
          </w:tcBorders>
          <w:textDirection w:val="btLr"/>
          <w:vAlign w:val="center"/>
        </w:tcPr>
        <w:p w14:paraId="79CECCC3" w14:textId="77777777" w:rsid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ind w:left="113" w:right="113"/>
            <w:jc w:val="center"/>
            <w:rPr>
              <w:sz w:val="16"/>
              <w:szCs w:val="14"/>
            </w:rPr>
          </w:pPr>
        </w:p>
      </w:tc>
      <w:tc>
        <w:tcPr>
          <w:tcW w:w="4837" w:type="dxa"/>
          <w:shd w:val="clear" w:color="auto" w:fill="D9D9D9" w:themeFill="background1" w:themeFillShade="D9"/>
        </w:tcPr>
        <w:p w14:paraId="0D925EA3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rPr>
              <w:b/>
              <w:sz w:val="16"/>
              <w:szCs w:val="14"/>
            </w:rPr>
          </w:pPr>
          <w:r>
            <w:rPr>
              <w:b/>
              <w:sz w:val="16"/>
              <w:szCs w:val="14"/>
            </w:rPr>
            <w:t>Inspektionen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43454830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2017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53EF4363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2018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1CF900AA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2019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179B291E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2020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36850F95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2021</w:t>
          </w:r>
        </w:p>
      </w:tc>
      <w:tc>
        <w:tcPr>
          <w:tcW w:w="571" w:type="dxa"/>
          <w:shd w:val="clear" w:color="auto" w:fill="D9D9D9" w:themeFill="background1" w:themeFillShade="D9"/>
          <w:vAlign w:val="center"/>
        </w:tcPr>
        <w:p w14:paraId="29B39D00" w14:textId="77777777" w:rsidR="00CA4B53" w:rsidRPr="00CA4B53" w:rsidRDefault="00CA4B53" w:rsidP="00CA4B53">
          <w:pPr>
            <w:pStyle w:val="Kopfzeile"/>
            <w:pBdr>
              <w:bottom w:val="none" w:sz="0" w:space="0" w:color="auto"/>
            </w:pBdr>
            <w:spacing w:before="0"/>
            <w:jc w:val="center"/>
            <w:rPr>
              <w:b/>
              <w:sz w:val="16"/>
              <w:szCs w:val="14"/>
            </w:rPr>
          </w:pPr>
          <w:r w:rsidRPr="00CA4B53">
            <w:rPr>
              <w:b/>
              <w:sz w:val="16"/>
              <w:szCs w:val="14"/>
            </w:rPr>
            <w:t>2022</w:t>
          </w:r>
        </w:p>
      </w:tc>
    </w:tr>
  </w:tbl>
  <w:p w14:paraId="4E291B63" w14:textId="77777777" w:rsidR="001E1F96" w:rsidRPr="00CA4B53" w:rsidRDefault="001E1F96" w:rsidP="00CA4B53">
    <w:pPr>
      <w:pStyle w:val="Kopfzeile"/>
      <w:pBdr>
        <w:bottom w:val="none" w:sz="0" w:space="0" w:color="auto"/>
      </w:pBdr>
      <w:spacing w:before="0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733C3F3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6A6458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788D9E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7A2702E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F84E9B0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E36C46A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5ECC18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BE124A8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02983811"/>
    <w:multiLevelType w:val="hybridMultilevel"/>
    <w:tmpl w:val="99365C02"/>
    <w:lvl w:ilvl="0" w:tplc="A2B8D742">
      <w:start w:val="1"/>
      <w:numFmt w:val="decimal"/>
      <w:lvlText w:val="%1."/>
      <w:lvlJc w:val="left"/>
      <w:pPr>
        <w:ind w:left="360" w:hanging="360"/>
      </w:pPr>
      <w:rPr>
        <w:rFonts w:hint="default"/>
        <w:u w:color="00B0F0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0AC517C"/>
    <w:multiLevelType w:val="hybridMultilevel"/>
    <w:tmpl w:val="DA605592"/>
    <w:lvl w:ilvl="0" w:tplc="41CEEF3C">
      <w:start w:val="1"/>
      <w:numFmt w:val="bullet"/>
      <w:pStyle w:val="Aufzhlungszeichen"/>
      <w:lvlText w:val=""/>
      <w:lvlJc w:val="left"/>
      <w:pPr>
        <w:ind w:left="1074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10" w15:restartNumberingAfterBreak="0">
    <w:nsid w:val="13055731"/>
    <w:multiLevelType w:val="hybridMultilevel"/>
    <w:tmpl w:val="DC8A3FEE"/>
    <w:lvl w:ilvl="0" w:tplc="E390BB40">
      <w:start w:val="1"/>
      <w:numFmt w:val="decimal"/>
      <w:lvlText w:val="%1."/>
      <w:lvlJc w:val="left"/>
      <w:pPr>
        <w:ind w:left="360" w:hanging="360"/>
      </w:pPr>
      <w:rPr>
        <w:rFonts w:hint="default"/>
        <w:b/>
        <w:u w:color="00B0F0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6143A6F"/>
    <w:multiLevelType w:val="multilevel"/>
    <w:tmpl w:val="5E5E9E74"/>
    <w:styleLink w:val="Listen1"/>
    <w:lvl w:ilvl="0">
      <w:start w:val="1"/>
      <w:numFmt w:val="bullet"/>
      <w:lvlText w:val=""/>
      <w:lvlJc w:val="left"/>
      <w:pPr>
        <w:ind w:left="1428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1AE50901"/>
    <w:multiLevelType w:val="hybridMultilevel"/>
    <w:tmpl w:val="30F819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423901"/>
    <w:multiLevelType w:val="hybridMultilevel"/>
    <w:tmpl w:val="11B4A2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727AFD"/>
    <w:multiLevelType w:val="hybridMultilevel"/>
    <w:tmpl w:val="12884AE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2166B58"/>
    <w:multiLevelType w:val="hybridMultilevel"/>
    <w:tmpl w:val="BD9ECAD6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6BB0205"/>
    <w:multiLevelType w:val="hybridMultilevel"/>
    <w:tmpl w:val="F11EC5D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10760D"/>
    <w:multiLevelType w:val="hybridMultilevel"/>
    <w:tmpl w:val="529CC06E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434E12"/>
    <w:multiLevelType w:val="hybridMultilevel"/>
    <w:tmpl w:val="878455DE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83738AB"/>
    <w:multiLevelType w:val="hybridMultilevel"/>
    <w:tmpl w:val="FC18A88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83A2CBF"/>
    <w:multiLevelType w:val="hybridMultilevel"/>
    <w:tmpl w:val="E25A308A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67C1D54"/>
    <w:multiLevelType w:val="hybridMultilevel"/>
    <w:tmpl w:val="9C32BE3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E43BF2"/>
    <w:multiLevelType w:val="hybridMultilevel"/>
    <w:tmpl w:val="515211D8"/>
    <w:lvl w:ilvl="0" w:tplc="0407000F">
      <w:start w:val="1"/>
      <w:numFmt w:val="decimal"/>
      <w:lvlText w:val="%1."/>
      <w:lvlJc w:val="left"/>
      <w:pPr>
        <w:ind w:left="2291" w:hanging="360"/>
      </w:pPr>
    </w:lvl>
    <w:lvl w:ilvl="1" w:tplc="04070019" w:tentative="1">
      <w:start w:val="1"/>
      <w:numFmt w:val="lowerLetter"/>
      <w:lvlText w:val="%2."/>
      <w:lvlJc w:val="left"/>
      <w:pPr>
        <w:ind w:left="3011" w:hanging="360"/>
      </w:pPr>
    </w:lvl>
    <w:lvl w:ilvl="2" w:tplc="0407001B" w:tentative="1">
      <w:start w:val="1"/>
      <w:numFmt w:val="lowerRoman"/>
      <w:lvlText w:val="%3."/>
      <w:lvlJc w:val="right"/>
      <w:pPr>
        <w:ind w:left="3731" w:hanging="180"/>
      </w:pPr>
    </w:lvl>
    <w:lvl w:ilvl="3" w:tplc="0407000F" w:tentative="1">
      <w:start w:val="1"/>
      <w:numFmt w:val="decimal"/>
      <w:lvlText w:val="%4."/>
      <w:lvlJc w:val="left"/>
      <w:pPr>
        <w:ind w:left="4451" w:hanging="360"/>
      </w:pPr>
    </w:lvl>
    <w:lvl w:ilvl="4" w:tplc="04070019" w:tentative="1">
      <w:start w:val="1"/>
      <w:numFmt w:val="lowerLetter"/>
      <w:lvlText w:val="%5."/>
      <w:lvlJc w:val="left"/>
      <w:pPr>
        <w:ind w:left="5171" w:hanging="360"/>
      </w:pPr>
    </w:lvl>
    <w:lvl w:ilvl="5" w:tplc="0407001B" w:tentative="1">
      <w:start w:val="1"/>
      <w:numFmt w:val="lowerRoman"/>
      <w:lvlText w:val="%6."/>
      <w:lvlJc w:val="right"/>
      <w:pPr>
        <w:ind w:left="5891" w:hanging="180"/>
      </w:pPr>
    </w:lvl>
    <w:lvl w:ilvl="6" w:tplc="0407000F" w:tentative="1">
      <w:start w:val="1"/>
      <w:numFmt w:val="decimal"/>
      <w:lvlText w:val="%7."/>
      <w:lvlJc w:val="left"/>
      <w:pPr>
        <w:ind w:left="6611" w:hanging="360"/>
      </w:pPr>
    </w:lvl>
    <w:lvl w:ilvl="7" w:tplc="04070019" w:tentative="1">
      <w:start w:val="1"/>
      <w:numFmt w:val="lowerLetter"/>
      <w:lvlText w:val="%8."/>
      <w:lvlJc w:val="left"/>
      <w:pPr>
        <w:ind w:left="7331" w:hanging="360"/>
      </w:pPr>
    </w:lvl>
    <w:lvl w:ilvl="8" w:tplc="0407001B" w:tentative="1">
      <w:start w:val="1"/>
      <w:numFmt w:val="lowerRoman"/>
      <w:lvlText w:val="%9."/>
      <w:lvlJc w:val="right"/>
      <w:pPr>
        <w:ind w:left="8051" w:hanging="180"/>
      </w:pPr>
    </w:lvl>
  </w:abstractNum>
  <w:abstractNum w:abstractNumId="23" w15:restartNumberingAfterBreak="0">
    <w:nsid w:val="5B3D0B41"/>
    <w:multiLevelType w:val="hybridMultilevel"/>
    <w:tmpl w:val="E25A308A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D71DC"/>
    <w:multiLevelType w:val="hybridMultilevel"/>
    <w:tmpl w:val="4628C72E"/>
    <w:lvl w:ilvl="0" w:tplc="C92E87F4">
      <w:start w:val="1"/>
      <w:numFmt w:val="lowerLetter"/>
      <w:pStyle w:val="Aufzhlungszeichen2"/>
      <w:lvlText w:val="%1."/>
      <w:lvlJc w:val="left"/>
      <w:pPr>
        <w:ind w:left="107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94" w:hanging="360"/>
      </w:pPr>
    </w:lvl>
    <w:lvl w:ilvl="2" w:tplc="0407001B" w:tentative="1">
      <w:start w:val="1"/>
      <w:numFmt w:val="lowerRoman"/>
      <w:lvlText w:val="%3."/>
      <w:lvlJc w:val="right"/>
      <w:pPr>
        <w:ind w:left="2514" w:hanging="180"/>
      </w:pPr>
    </w:lvl>
    <w:lvl w:ilvl="3" w:tplc="0407000F" w:tentative="1">
      <w:start w:val="1"/>
      <w:numFmt w:val="decimal"/>
      <w:lvlText w:val="%4."/>
      <w:lvlJc w:val="left"/>
      <w:pPr>
        <w:ind w:left="3234" w:hanging="360"/>
      </w:pPr>
    </w:lvl>
    <w:lvl w:ilvl="4" w:tplc="04070019" w:tentative="1">
      <w:start w:val="1"/>
      <w:numFmt w:val="lowerLetter"/>
      <w:lvlText w:val="%5."/>
      <w:lvlJc w:val="left"/>
      <w:pPr>
        <w:ind w:left="3954" w:hanging="360"/>
      </w:pPr>
    </w:lvl>
    <w:lvl w:ilvl="5" w:tplc="0407001B" w:tentative="1">
      <w:start w:val="1"/>
      <w:numFmt w:val="lowerRoman"/>
      <w:lvlText w:val="%6."/>
      <w:lvlJc w:val="right"/>
      <w:pPr>
        <w:ind w:left="4674" w:hanging="180"/>
      </w:pPr>
    </w:lvl>
    <w:lvl w:ilvl="6" w:tplc="0407000F" w:tentative="1">
      <w:start w:val="1"/>
      <w:numFmt w:val="decimal"/>
      <w:lvlText w:val="%7."/>
      <w:lvlJc w:val="left"/>
      <w:pPr>
        <w:ind w:left="5394" w:hanging="360"/>
      </w:pPr>
    </w:lvl>
    <w:lvl w:ilvl="7" w:tplc="04070019" w:tentative="1">
      <w:start w:val="1"/>
      <w:numFmt w:val="lowerLetter"/>
      <w:lvlText w:val="%8."/>
      <w:lvlJc w:val="left"/>
      <w:pPr>
        <w:ind w:left="6114" w:hanging="360"/>
      </w:pPr>
    </w:lvl>
    <w:lvl w:ilvl="8" w:tplc="0407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25" w15:restartNumberingAfterBreak="0">
    <w:nsid w:val="5D1A0465"/>
    <w:multiLevelType w:val="hybridMultilevel"/>
    <w:tmpl w:val="AE9C18C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EFF27D1"/>
    <w:multiLevelType w:val="hybridMultilevel"/>
    <w:tmpl w:val="7F3CB42E"/>
    <w:lvl w:ilvl="0" w:tplc="F0D01788">
      <w:start w:val="1"/>
      <w:numFmt w:val="decimal"/>
      <w:lvlText w:val="%1."/>
      <w:lvlJc w:val="left"/>
      <w:pPr>
        <w:ind w:left="535" w:hanging="360"/>
      </w:pPr>
      <w:rPr>
        <w:rFonts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color w:val="000000" w:themeColor="text1"/>
        <w:vertAlign w:val="baseline"/>
      </w:rPr>
    </w:lvl>
    <w:lvl w:ilvl="1" w:tplc="04070019" w:tentative="1">
      <w:start w:val="1"/>
      <w:numFmt w:val="lowerLetter"/>
      <w:lvlText w:val="%2."/>
      <w:lvlJc w:val="left"/>
      <w:pPr>
        <w:ind w:left="1255" w:hanging="360"/>
      </w:pPr>
    </w:lvl>
    <w:lvl w:ilvl="2" w:tplc="0407001B" w:tentative="1">
      <w:start w:val="1"/>
      <w:numFmt w:val="lowerRoman"/>
      <w:lvlText w:val="%3."/>
      <w:lvlJc w:val="right"/>
      <w:pPr>
        <w:ind w:left="1975" w:hanging="180"/>
      </w:pPr>
    </w:lvl>
    <w:lvl w:ilvl="3" w:tplc="0407000F" w:tentative="1">
      <w:start w:val="1"/>
      <w:numFmt w:val="decimal"/>
      <w:lvlText w:val="%4."/>
      <w:lvlJc w:val="left"/>
      <w:pPr>
        <w:ind w:left="2695" w:hanging="360"/>
      </w:pPr>
    </w:lvl>
    <w:lvl w:ilvl="4" w:tplc="04070019" w:tentative="1">
      <w:start w:val="1"/>
      <w:numFmt w:val="lowerLetter"/>
      <w:lvlText w:val="%5."/>
      <w:lvlJc w:val="left"/>
      <w:pPr>
        <w:ind w:left="3415" w:hanging="360"/>
      </w:pPr>
    </w:lvl>
    <w:lvl w:ilvl="5" w:tplc="0407001B" w:tentative="1">
      <w:start w:val="1"/>
      <w:numFmt w:val="lowerRoman"/>
      <w:lvlText w:val="%6."/>
      <w:lvlJc w:val="right"/>
      <w:pPr>
        <w:ind w:left="4135" w:hanging="180"/>
      </w:pPr>
    </w:lvl>
    <w:lvl w:ilvl="6" w:tplc="0407000F" w:tentative="1">
      <w:start w:val="1"/>
      <w:numFmt w:val="decimal"/>
      <w:lvlText w:val="%7."/>
      <w:lvlJc w:val="left"/>
      <w:pPr>
        <w:ind w:left="4855" w:hanging="360"/>
      </w:pPr>
    </w:lvl>
    <w:lvl w:ilvl="7" w:tplc="04070019" w:tentative="1">
      <w:start w:val="1"/>
      <w:numFmt w:val="lowerLetter"/>
      <w:lvlText w:val="%8."/>
      <w:lvlJc w:val="left"/>
      <w:pPr>
        <w:ind w:left="5575" w:hanging="360"/>
      </w:pPr>
    </w:lvl>
    <w:lvl w:ilvl="8" w:tplc="0407001B" w:tentative="1">
      <w:start w:val="1"/>
      <w:numFmt w:val="lowerRoman"/>
      <w:lvlText w:val="%9."/>
      <w:lvlJc w:val="right"/>
      <w:pPr>
        <w:ind w:left="6295" w:hanging="180"/>
      </w:pPr>
    </w:lvl>
  </w:abstractNum>
  <w:abstractNum w:abstractNumId="27" w15:restartNumberingAfterBreak="0">
    <w:nsid w:val="6F393800"/>
    <w:multiLevelType w:val="hybridMultilevel"/>
    <w:tmpl w:val="164A879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7EC6636"/>
    <w:multiLevelType w:val="hybridMultilevel"/>
    <w:tmpl w:val="595A6D36"/>
    <w:lvl w:ilvl="0" w:tplc="FA82FCA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D8A6FE6"/>
    <w:multiLevelType w:val="multilevel"/>
    <w:tmpl w:val="50121D20"/>
    <w:lvl w:ilvl="0">
      <w:start w:val="1"/>
      <w:numFmt w:val="decimal"/>
      <w:pStyle w:val="berschrift1"/>
      <w:lvlText w:val="%1."/>
      <w:lvlJc w:val="left"/>
      <w:pPr>
        <w:tabs>
          <w:tab w:val="num" w:pos="1105"/>
        </w:tabs>
        <w:ind w:left="1105" w:hanging="680"/>
      </w:pPr>
      <w:rPr>
        <w:rFonts w:ascii="Arial" w:eastAsiaTheme="minorHAnsi" w:hAnsi="Arial" w:cs="Arial" w:hint="default"/>
      </w:rPr>
    </w:lvl>
    <w:lvl w:ilvl="1">
      <w:start w:val="1"/>
      <w:numFmt w:val="decimal"/>
      <w:pStyle w:val="berschrift2"/>
      <w:lvlText w:val="%1.%2"/>
      <w:lvlJc w:val="left"/>
      <w:pPr>
        <w:tabs>
          <w:tab w:val="num" w:pos="1105"/>
        </w:tabs>
        <w:ind w:left="1105" w:hanging="680"/>
      </w:pPr>
    </w:lvl>
    <w:lvl w:ilvl="2">
      <w:start w:val="1"/>
      <w:numFmt w:val="decimal"/>
      <w:pStyle w:val="berschrift3"/>
      <w:lvlText w:val="%1.%2.%3"/>
      <w:lvlJc w:val="left"/>
      <w:pPr>
        <w:tabs>
          <w:tab w:val="num" w:pos="1105"/>
        </w:tabs>
        <w:ind w:left="1105" w:hanging="680"/>
      </w:pPr>
    </w:lvl>
    <w:lvl w:ilvl="3">
      <w:start w:val="1"/>
      <w:numFmt w:val="decimal"/>
      <w:pStyle w:val="berschrift4"/>
      <w:lvlText w:val="%1.%2.%3.%4"/>
      <w:lvlJc w:val="left"/>
      <w:pPr>
        <w:tabs>
          <w:tab w:val="num" w:pos="1289"/>
        </w:tabs>
        <w:ind w:left="1289" w:hanging="864"/>
      </w:pPr>
    </w:lvl>
    <w:lvl w:ilvl="4">
      <w:start w:val="1"/>
      <w:numFmt w:val="decimal"/>
      <w:pStyle w:val="berschrift5"/>
      <w:lvlText w:val="%1.%2.%3.%4.%5"/>
      <w:lvlJc w:val="left"/>
      <w:pPr>
        <w:tabs>
          <w:tab w:val="num" w:pos="1433"/>
        </w:tabs>
        <w:ind w:left="1433" w:hanging="1008"/>
      </w:p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577"/>
        </w:tabs>
        <w:ind w:left="1577" w:hanging="1152"/>
      </w:p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721"/>
        </w:tabs>
        <w:ind w:left="1721" w:hanging="1296"/>
      </w:p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865"/>
        </w:tabs>
        <w:ind w:left="1865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2585"/>
        </w:tabs>
        <w:ind w:left="2009" w:hanging="1584"/>
      </w:pPr>
    </w:lvl>
  </w:abstractNum>
  <w:num w:numId="1">
    <w:abstractNumId w:val="29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  <w:num w:numId="11">
    <w:abstractNumId w:val="24"/>
  </w:num>
  <w:num w:numId="12">
    <w:abstractNumId w:val="11"/>
  </w:num>
  <w:num w:numId="13">
    <w:abstractNumId w:val="12"/>
  </w:num>
  <w:num w:numId="14">
    <w:abstractNumId w:val="21"/>
  </w:num>
  <w:num w:numId="15">
    <w:abstractNumId w:val="16"/>
  </w:num>
  <w:num w:numId="16">
    <w:abstractNumId w:val="13"/>
  </w:num>
  <w:num w:numId="17">
    <w:abstractNumId w:val="29"/>
  </w:num>
  <w:num w:numId="18">
    <w:abstractNumId w:val="15"/>
  </w:num>
  <w:num w:numId="19">
    <w:abstractNumId w:val="28"/>
  </w:num>
  <w:num w:numId="20">
    <w:abstractNumId w:val="27"/>
  </w:num>
  <w:num w:numId="21">
    <w:abstractNumId w:val="17"/>
  </w:num>
  <w:num w:numId="22">
    <w:abstractNumId w:val="23"/>
  </w:num>
  <w:num w:numId="23">
    <w:abstractNumId w:val="22"/>
  </w:num>
  <w:num w:numId="24">
    <w:abstractNumId w:val="20"/>
  </w:num>
  <w:num w:numId="25">
    <w:abstractNumId w:val="14"/>
  </w:num>
  <w:num w:numId="26">
    <w:abstractNumId w:val="18"/>
  </w:num>
  <w:num w:numId="27">
    <w:abstractNumId w:val="25"/>
  </w:num>
  <w:num w:numId="28">
    <w:abstractNumId w:val="10"/>
  </w:num>
  <w:num w:numId="29">
    <w:abstractNumId w:val="26"/>
  </w:num>
  <w:num w:numId="30">
    <w:abstractNumId w:val="8"/>
  </w:num>
  <w:num w:numId="31">
    <w:abstractNumId w:val="19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57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KAW999957" w:val="MS Word"/>
  </w:docVars>
  <w:rsids>
    <w:rsidRoot w:val="00927843"/>
    <w:rsid w:val="00002230"/>
    <w:rsid w:val="00002EED"/>
    <w:rsid w:val="000030A9"/>
    <w:rsid w:val="0001477C"/>
    <w:rsid w:val="000277C0"/>
    <w:rsid w:val="00027DD9"/>
    <w:rsid w:val="0003242D"/>
    <w:rsid w:val="0003490A"/>
    <w:rsid w:val="0004061E"/>
    <w:rsid w:val="00047EA1"/>
    <w:rsid w:val="0005326E"/>
    <w:rsid w:val="000616B8"/>
    <w:rsid w:val="00061A18"/>
    <w:rsid w:val="000625F4"/>
    <w:rsid w:val="00064F40"/>
    <w:rsid w:val="00075E7C"/>
    <w:rsid w:val="00080B9A"/>
    <w:rsid w:val="0008201C"/>
    <w:rsid w:val="00086B8A"/>
    <w:rsid w:val="00087433"/>
    <w:rsid w:val="00092B54"/>
    <w:rsid w:val="00097B2B"/>
    <w:rsid w:val="000A5E27"/>
    <w:rsid w:val="000B1337"/>
    <w:rsid w:val="000B1715"/>
    <w:rsid w:val="000B6372"/>
    <w:rsid w:val="000C371C"/>
    <w:rsid w:val="000D3103"/>
    <w:rsid w:val="000D3C33"/>
    <w:rsid w:val="000E26F7"/>
    <w:rsid w:val="000E7E76"/>
    <w:rsid w:val="001001C4"/>
    <w:rsid w:val="00111AC6"/>
    <w:rsid w:val="00120534"/>
    <w:rsid w:val="001205E2"/>
    <w:rsid w:val="00120EEE"/>
    <w:rsid w:val="00125C28"/>
    <w:rsid w:val="00143F11"/>
    <w:rsid w:val="0016374E"/>
    <w:rsid w:val="00165A53"/>
    <w:rsid w:val="00181795"/>
    <w:rsid w:val="00191738"/>
    <w:rsid w:val="00191BF2"/>
    <w:rsid w:val="0019585B"/>
    <w:rsid w:val="001A1B58"/>
    <w:rsid w:val="001A6B40"/>
    <w:rsid w:val="001B3F50"/>
    <w:rsid w:val="001B7E25"/>
    <w:rsid w:val="001C02A5"/>
    <w:rsid w:val="001C0A32"/>
    <w:rsid w:val="001C0D6B"/>
    <w:rsid w:val="001C1789"/>
    <w:rsid w:val="001C7E61"/>
    <w:rsid w:val="001D22E2"/>
    <w:rsid w:val="001E0809"/>
    <w:rsid w:val="001E163C"/>
    <w:rsid w:val="001E1F96"/>
    <w:rsid w:val="001E38E2"/>
    <w:rsid w:val="001E7A82"/>
    <w:rsid w:val="001F04DD"/>
    <w:rsid w:val="0020064F"/>
    <w:rsid w:val="002065BE"/>
    <w:rsid w:val="0021047B"/>
    <w:rsid w:val="00215C04"/>
    <w:rsid w:val="00245E33"/>
    <w:rsid w:val="0025043C"/>
    <w:rsid w:val="0025227D"/>
    <w:rsid w:val="00257647"/>
    <w:rsid w:val="002638CE"/>
    <w:rsid w:val="002717FB"/>
    <w:rsid w:val="00284FA6"/>
    <w:rsid w:val="00285560"/>
    <w:rsid w:val="00290924"/>
    <w:rsid w:val="0029592F"/>
    <w:rsid w:val="002A064F"/>
    <w:rsid w:val="002B17CE"/>
    <w:rsid w:val="002B298F"/>
    <w:rsid w:val="002B2D52"/>
    <w:rsid w:val="002B797D"/>
    <w:rsid w:val="002C0D01"/>
    <w:rsid w:val="002C5394"/>
    <w:rsid w:val="002D0908"/>
    <w:rsid w:val="002D3B26"/>
    <w:rsid w:val="002D7E2D"/>
    <w:rsid w:val="002F09D8"/>
    <w:rsid w:val="002F355A"/>
    <w:rsid w:val="002F4AA4"/>
    <w:rsid w:val="002F6B99"/>
    <w:rsid w:val="002F771F"/>
    <w:rsid w:val="00304799"/>
    <w:rsid w:val="00327754"/>
    <w:rsid w:val="00335ABA"/>
    <w:rsid w:val="00337EA0"/>
    <w:rsid w:val="00340216"/>
    <w:rsid w:val="00342964"/>
    <w:rsid w:val="00345E66"/>
    <w:rsid w:val="00352142"/>
    <w:rsid w:val="00354B8A"/>
    <w:rsid w:val="0036322F"/>
    <w:rsid w:val="00364269"/>
    <w:rsid w:val="00373626"/>
    <w:rsid w:val="00376DCD"/>
    <w:rsid w:val="00382BCD"/>
    <w:rsid w:val="00384203"/>
    <w:rsid w:val="0038709B"/>
    <w:rsid w:val="003932A1"/>
    <w:rsid w:val="0039408B"/>
    <w:rsid w:val="003943E5"/>
    <w:rsid w:val="003A2A77"/>
    <w:rsid w:val="003A3C88"/>
    <w:rsid w:val="003A6797"/>
    <w:rsid w:val="003A6FEB"/>
    <w:rsid w:val="003B559D"/>
    <w:rsid w:val="003B69EB"/>
    <w:rsid w:val="003E348F"/>
    <w:rsid w:val="003F1B18"/>
    <w:rsid w:val="003F543D"/>
    <w:rsid w:val="0041402E"/>
    <w:rsid w:val="0041641E"/>
    <w:rsid w:val="00416D34"/>
    <w:rsid w:val="00431ABD"/>
    <w:rsid w:val="00433509"/>
    <w:rsid w:val="00440D21"/>
    <w:rsid w:val="00445BB8"/>
    <w:rsid w:val="0044742E"/>
    <w:rsid w:val="0045235E"/>
    <w:rsid w:val="00454705"/>
    <w:rsid w:val="0046455E"/>
    <w:rsid w:val="004657D3"/>
    <w:rsid w:val="00465DB3"/>
    <w:rsid w:val="004867BC"/>
    <w:rsid w:val="0049126F"/>
    <w:rsid w:val="004A4C0E"/>
    <w:rsid w:val="004B2234"/>
    <w:rsid w:val="004B5526"/>
    <w:rsid w:val="004B5A8E"/>
    <w:rsid w:val="004B6415"/>
    <w:rsid w:val="004C60FF"/>
    <w:rsid w:val="004C6A02"/>
    <w:rsid w:val="004D6C91"/>
    <w:rsid w:val="004D6FD0"/>
    <w:rsid w:val="004E20B0"/>
    <w:rsid w:val="004E2AE4"/>
    <w:rsid w:val="004E4BFB"/>
    <w:rsid w:val="004E699D"/>
    <w:rsid w:val="004F1C26"/>
    <w:rsid w:val="004F1E92"/>
    <w:rsid w:val="0050152B"/>
    <w:rsid w:val="005060F4"/>
    <w:rsid w:val="00512E25"/>
    <w:rsid w:val="00521A13"/>
    <w:rsid w:val="00525CDB"/>
    <w:rsid w:val="00527267"/>
    <w:rsid w:val="005473EF"/>
    <w:rsid w:val="0055136F"/>
    <w:rsid w:val="0055156D"/>
    <w:rsid w:val="00565377"/>
    <w:rsid w:val="005665A7"/>
    <w:rsid w:val="00567521"/>
    <w:rsid w:val="00583AA1"/>
    <w:rsid w:val="005913EC"/>
    <w:rsid w:val="005921A2"/>
    <w:rsid w:val="00593DC5"/>
    <w:rsid w:val="005967E6"/>
    <w:rsid w:val="005A07A9"/>
    <w:rsid w:val="005A1E67"/>
    <w:rsid w:val="005B50E0"/>
    <w:rsid w:val="005B57D7"/>
    <w:rsid w:val="005B5822"/>
    <w:rsid w:val="005B7F7F"/>
    <w:rsid w:val="005C3151"/>
    <w:rsid w:val="005C771B"/>
    <w:rsid w:val="005D26BD"/>
    <w:rsid w:val="005D2A74"/>
    <w:rsid w:val="005E07BD"/>
    <w:rsid w:val="005E4371"/>
    <w:rsid w:val="005F5B4B"/>
    <w:rsid w:val="005F6F40"/>
    <w:rsid w:val="005F7A04"/>
    <w:rsid w:val="00604DEB"/>
    <w:rsid w:val="00605E85"/>
    <w:rsid w:val="00615D8F"/>
    <w:rsid w:val="00615EFE"/>
    <w:rsid w:val="00633ED5"/>
    <w:rsid w:val="00641B56"/>
    <w:rsid w:val="006454CF"/>
    <w:rsid w:val="0065198F"/>
    <w:rsid w:val="00652D23"/>
    <w:rsid w:val="006546AB"/>
    <w:rsid w:val="0066763B"/>
    <w:rsid w:val="00677C4C"/>
    <w:rsid w:val="00684B37"/>
    <w:rsid w:val="006A7789"/>
    <w:rsid w:val="006A7DD6"/>
    <w:rsid w:val="006B54A6"/>
    <w:rsid w:val="006B5C71"/>
    <w:rsid w:val="006B650B"/>
    <w:rsid w:val="006C4228"/>
    <w:rsid w:val="006D45A1"/>
    <w:rsid w:val="006D7773"/>
    <w:rsid w:val="006D7F78"/>
    <w:rsid w:val="006E14A4"/>
    <w:rsid w:val="006E24F6"/>
    <w:rsid w:val="006E7126"/>
    <w:rsid w:val="007026D1"/>
    <w:rsid w:val="00710636"/>
    <w:rsid w:val="00711AB6"/>
    <w:rsid w:val="00716794"/>
    <w:rsid w:val="00716DD5"/>
    <w:rsid w:val="00720E5C"/>
    <w:rsid w:val="00722ED2"/>
    <w:rsid w:val="00723CAB"/>
    <w:rsid w:val="00724FD8"/>
    <w:rsid w:val="0073060F"/>
    <w:rsid w:val="007344A3"/>
    <w:rsid w:val="0074082F"/>
    <w:rsid w:val="00744772"/>
    <w:rsid w:val="0074784E"/>
    <w:rsid w:val="0076301B"/>
    <w:rsid w:val="00763FC1"/>
    <w:rsid w:val="007648E0"/>
    <w:rsid w:val="00765666"/>
    <w:rsid w:val="00767E93"/>
    <w:rsid w:val="0078728B"/>
    <w:rsid w:val="00790130"/>
    <w:rsid w:val="00790AB7"/>
    <w:rsid w:val="00796513"/>
    <w:rsid w:val="00796F70"/>
    <w:rsid w:val="007A060E"/>
    <w:rsid w:val="007A2AC2"/>
    <w:rsid w:val="007A3E0C"/>
    <w:rsid w:val="007B6EDD"/>
    <w:rsid w:val="007B74BA"/>
    <w:rsid w:val="007C0288"/>
    <w:rsid w:val="007C33BF"/>
    <w:rsid w:val="007D1EF1"/>
    <w:rsid w:val="007D3976"/>
    <w:rsid w:val="007D3B54"/>
    <w:rsid w:val="007D3D47"/>
    <w:rsid w:val="007E0249"/>
    <w:rsid w:val="007F3A7C"/>
    <w:rsid w:val="00802ED4"/>
    <w:rsid w:val="00805892"/>
    <w:rsid w:val="0081072B"/>
    <w:rsid w:val="00811A23"/>
    <w:rsid w:val="00817E16"/>
    <w:rsid w:val="008218DD"/>
    <w:rsid w:val="0083796E"/>
    <w:rsid w:val="008471C9"/>
    <w:rsid w:val="00855B99"/>
    <w:rsid w:val="00862DDF"/>
    <w:rsid w:val="008667C8"/>
    <w:rsid w:val="00870FFE"/>
    <w:rsid w:val="00872C95"/>
    <w:rsid w:val="00872F5F"/>
    <w:rsid w:val="0087591D"/>
    <w:rsid w:val="0088020C"/>
    <w:rsid w:val="00883C63"/>
    <w:rsid w:val="00884570"/>
    <w:rsid w:val="00891EEA"/>
    <w:rsid w:val="008976BA"/>
    <w:rsid w:val="008A248A"/>
    <w:rsid w:val="008A5560"/>
    <w:rsid w:val="008C44B0"/>
    <w:rsid w:val="008D1A8E"/>
    <w:rsid w:val="008E0FC7"/>
    <w:rsid w:val="009075A9"/>
    <w:rsid w:val="009212B4"/>
    <w:rsid w:val="00927843"/>
    <w:rsid w:val="009460E0"/>
    <w:rsid w:val="00950B33"/>
    <w:rsid w:val="009617BF"/>
    <w:rsid w:val="00965F0F"/>
    <w:rsid w:val="0097775C"/>
    <w:rsid w:val="009A6E64"/>
    <w:rsid w:val="009B2E65"/>
    <w:rsid w:val="009B3F0C"/>
    <w:rsid w:val="009B5A5F"/>
    <w:rsid w:val="009B69FD"/>
    <w:rsid w:val="009C0F90"/>
    <w:rsid w:val="009C12A8"/>
    <w:rsid w:val="009C2FF2"/>
    <w:rsid w:val="009D429E"/>
    <w:rsid w:val="009D5948"/>
    <w:rsid w:val="009E1FB1"/>
    <w:rsid w:val="009E4E23"/>
    <w:rsid w:val="009E61C8"/>
    <w:rsid w:val="009F6E01"/>
    <w:rsid w:val="00A004FD"/>
    <w:rsid w:val="00A06317"/>
    <w:rsid w:val="00A16EFF"/>
    <w:rsid w:val="00A237ED"/>
    <w:rsid w:val="00A31197"/>
    <w:rsid w:val="00A35E23"/>
    <w:rsid w:val="00A5114A"/>
    <w:rsid w:val="00A56D7A"/>
    <w:rsid w:val="00A613A1"/>
    <w:rsid w:val="00A649A3"/>
    <w:rsid w:val="00A7113B"/>
    <w:rsid w:val="00A75CE3"/>
    <w:rsid w:val="00A82502"/>
    <w:rsid w:val="00A82F61"/>
    <w:rsid w:val="00A8486F"/>
    <w:rsid w:val="00A910F6"/>
    <w:rsid w:val="00A969CB"/>
    <w:rsid w:val="00AA00D4"/>
    <w:rsid w:val="00AB56AB"/>
    <w:rsid w:val="00AC0BF0"/>
    <w:rsid w:val="00AC17EE"/>
    <w:rsid w:val="00AC6E31"/>
    <w:rsid w:val="00AD33F1"/>
    <w:rsid w:val="00AD6224"/>
    <w:rsid w:val="00AE110A"/>
    <w:rsid w:val="00AE290A"/>
    <w:rsid w:val="00AE33E9"/>
    <w:rsid w:val="00AE4267"/>
    <w:rsid w:val="00AF1983"/>
    <w:rsid w:val="00AF5989"/>
    <w:rsid w:val="00AF6EE5"/>
    <w:rsid w:val="00B075E8"/>
    <w:rsid w:val="00B13741"/>
    <w:rsid w:val="00B14C26"/>
    <w:rsid w:val="00B15449"/>
    <w:rsid w:val="00B15817"/>
    <w:rsid w:val="00B17572"/>
    <w:rsid w:val="00B22993"/>
    <w:rsid w:val="00B261B2"/>
    <w:rsid w:val="00B57044"/>
    <w:rsid w:val="00B6345C"/>
    <w:rsid w:val="00B73242"/>
    <w:rsid w:val="00B77530"/>
    <w:rsid w:val="00B9373F"/>
    <w:rsid w:val="00BA02EC"/>
    <w:rsid w:val="00BA1564"/>
    <w:rsid w:val="00BA7590"/>
    <w:rsid w:val="00BB4025"/>
    <w:rsid w:val="00BC6A51"/>
    <w:rsid w:val="00BC72C0"/>
    <w:rsid w:val="00BC7353"/>
    <w:rsid w:val="00BD2864"/>
    <w:rsid w:val="00BD37FF"/>
    <w:rsid w:val="00BD62C0"/>
    <w:rsid w:val="00BD6DF3"/>
    <w:rsid w:val="00BE19F8"/>
    <w:rsid w:val="00BE368B"/>
    <w:rsid w:val="00BE4DA5"/>
    <w:rsid w:val="00BF0354"/>
    <w:rsid w:val="00BF7EB9"/>
    <w:rsid w:val="00C01E26"/>
    <w:rsid w:val="00C05845"/>
    <w:rsid w:val="00C24E59"/>
    <w:rsid w:val="00C3080F"/>
    <w:rsid w:val="00C43D74"/>
    <w:rsid w:val="00C470A2"/>
    <w:rsid w:val="00C53B60"/>
    <w:rsid w:val="00C61B3F"/>
    <w:rsid w:val="00C6409D"/>
    <w:rsid w:val="00C72DE5"/>
    <w:rsid w:val="00C8522D"/>
    <w:rsid w:val="00C91AC1"/>
    <w:rsid w:val="00C940C7"/>
    <w:rsid w:val="00C95762"/>
    <w:rsid w:val="00C9620B"/>
    <w:rsid w:val="00C963A5"/>
    <w:rsid w:val="00CA4B53"/>
    <w:rsid w:val="00CA6E23"/>
    <w:rsid w:val="00CA6FFC"/>
    <w:rsid w:val="00CB24C7"/>
    <w:rsid w:val="00CB2FA1"/>
    <w:rsid w:val="00CB4046"/>
    <w:rsid w:val="00CC04E1"/>
    <w:rsid w:val="00CC19EF"/>
    <w:rsid w:val="00CD1A9A"/>
    <w:rsid w:val="00CD7EEE"/>
    <w:rsid w:val="00CE73C2"/>
    <w:rsid w:val="00CF0C8A"/>
    <w:rsid w:val="00D002A3"/>
    <w:rsid w:val="00D12BD6"/>
    <w:rsid w:val="00D13BD1"/>
    <w:rsid w:val="00D14C47"/>
    <w:rsid w:val="00D165F6"/>
    <w:rsid w:val="00D171A7"/>
    <w:rsid w:val="00D20FAF"/>
    <w:rsid w:val="00D4205B"/>
    <w:rsid w:val="00D45365"/>
    <w:rsid w:val="00D61222"/>
    <w:rsid w:val="00D76D2A"/>
    <w:rsid w:val="00D86537"/>
    <w:rsid w:val="00D97DC7"/>
    <w:rsid w:val="00DA6374"/>
    <w:rsid w:val="00DA7A8C"/>
    <w:rsid w:val="00DB3B77"/>
    <w:rsid w:val="00DC679B"/>
    <w:rsid w:val="00DD3447"/>
    <w:rsid w:val="00DD5810"/>
    <w:rsid w:val="00DD7454"/>
    <w:rsid w:val="00DE10AB"/>
    <w:rsid w:val="00DE2B44"/>
    <w:rsid w:val="00E016C0"/>
    <w:rsid w:val="00E124B9"/>
    <w:rsid w:val="00E24652"/>
    <w:rsid w:val="00E342CA"/>
    <w:rsid w:val="00E35A39"/>
    <w:rsid w:val="00E368C3"/>
    <w:rsid w:val="00E50734"/>
    <w:rsid w:val="00E54CF5"/>
    <w:rsid w:val="00E57522"/>
    <w:rsid w:val="00E57793"/>
    <w:rsid w:val="00E61BCD"/>
    <w:rsid w:val="00E6626A"/>
    <w:rsid w:val="00E77518"/>
    <w:rsid w:val="00E77EFA"/>
    <w:rsid w:val="00EA74B3"/>
    <w:rsid w:val="00EC00F0"/>
    <w:rsid w:val="00EC7968"/>
    <w:rsid w:val="00ED48D4"/>
    <w:rsid w:val="00EE217B"/>
    <w:rsid w:val="00EF2558"/>
    <w:rsid w:val="00EF58F6"/>
    <w:rsid w:val="00F029CC"/>
    <w:rsid w:val="00F02A61"/>
    <w:rsid w:val="00F11968"/>
    <w:rsid w:val="00F1411A"/>
    <w:rsid w:val="00F2421E"/>
    <w:rsid w:val="00F25FB6"/>
    <w:rsid w:val="00F2799A"/>
    <w:rsid w:val="00F3121A"/>
    <w:rsid w:val="00F35247"/>
    <w:rsid w:val="00F41E39"/>
    <w:rsid w:val="00F47560"/>
    <w:rsid w:val="00F508B7"/>
    <w:rsid w:val="00F51F9C"/>
    <w:rsid w:val="00F579A0"/>
    <w:rsid w:val="00F672A4"/>
    <w:rsid w:val="00F7029A"/>
    <w:rsid w:val="00F734D0"/>
    <w:rsid w:val="00F858CC"/>
    <w:rsid w:val="00F87375"/>
    <w:rsid w:val="00F920AB"/>
    <w:rsid w:val="00FA0CC5"/>
    <w:rsid w:val="00FA1E51"/>
    <w:rsid w:val="00FB19BE"/>
    <w:rsid w:val="00FB74D4"/>
    <w:rsid w:val="00FD0600"/>
    <w:rsid w:val="00FD6CCC"/>
    <w:rsid w:val="00FE65A7"/>
    <w:rsid w:val="00FF0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81"/>
    <o:shapelayout v:ext="edit">
      <o:idmap v:ext="edit" data="1"/>
    </o:shapelayout>
  </w:shapeDefaults>
  <w:decimalSymbol w:val=","/>
  <w:listSeparator w:val=";"/>
  <w14:docId w14:val="4530D69E"/>
  <w15:docId w15:val="{470ABDEF-0B33-4D6F-BF8F-78879DD91E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/>
    <w:lsdException w:name="heading 6" w:uiPriority="0"/>
    <w:lsdException w:name="heading 7" w:uiPriority="0"/>
    <w:lsdException w:name="heading 8" w:uiPriority="0"/>
    <w:lsdException w:name="heading 9" w:uiPriority="0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iPriority="0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1E1F96"/>
    <w:pPr>
      <w:spacing w:before="120"/>
      <w:jc w:val="both"/>
    </w:pPr>
    <w:rPr>
      <w:rFonts w:ascii="Century Gothic" w:hAnsi="Century Gothic"/>
      <w:sz w:val="22"/>
    </w:rPr>
  </w:style>
  <w:style w:type="paragraph" w:styleId="berschrift1">
    <w:name w:val="heading 1"/>
    <w:basedOn w:val="Standard"/>
    <w:next w:val="Standardeinzug"/>
    <w:qFormat/>
    <w:rsid w:val="00364269"/>
    <w:pPr>
      <w:keepNext/>
      <w:pageBreakBefore/>
      <w:numPr>
        <w:numId w:val="1"/>
      </w:numPr>
      <w:suppressAutoHyphens/>
      <w:spacing w:before="0"/>
      <w:jc w:val="left"/>
      <w:outlineLvl w:val="0"/>
    </w:pPr>
    <w:rPr>
      <w:rFonts w:ascii="Futura Md BT" w:hAnsi="Futura Md BT"/>
      <w:b/>
      <w:color w:val="00A7DE"/>
      <w:kern w:val="28"/>
      <w:sz w:val="32"/>
    </w:rPr>
  </w:style>
  <w:style w:type="paragraph" w:styleId="berschrift2">
    <w:name w:val="heading 2"/>
    <w:basedOn w:val="berschrift1"/>
    <w:next w:val="Standardeinzug"/>
    <w:qFormat/>
    <w:rsid w:val="00A237ED"/>
    <w:pPr>
      <w:pageBreakBefore w:val="0"/>
      <w:numPr>
        <w:ilvl w:val="1"/>
      </w:numPr>
      <w:tabs>
        <w:tab w:val="left" w:pos="720"/>
      </w:tabs>
      <w:suppressAutoHyphens w:val="0"/>
      <w:spacing w:before="480"/>
      <w:ind w:left="709" w:hanging="709"/>
      <w:outlineLvl w:val="1"/>
    </w:pPr>
    <w:rPr>
      <w:sz w:val="28"/>
    </w:rPr>
  </w:style>
  <w:style w:type="paragraph" w:styleId="berschrift3">
    <w:name w:val="heading 3"/>
    <w:basedOn w:val="berschrift2"/>
    <w:next w:val="Standardeinzug"/>
    <w:qFormat/>
    <w:rsid w:val="00CB24C7"/>
    <w:pPr>
      <w:numPr>
        <w:ilvl w:val="2"/>
      </w:numPr>
      <w:spacing w:before="360"/>
      <w:ind w:left="709" w:hanging="709"/>
      <w:outlineLvl w:val="2"/>
    </w:pPr>
    <w:rPr>
      <w:sz w:val="24"/>
    </w:rPr>
  </w:style>
  <w:style w:type="paragraph" w:styleId="berschrift4">
    <w:name w:val="heading 4"/>
    <w:basedOn w:val="berschrift3"/>
    <w:next w:val="Standardeinzug"/>
    <w:qFormat/>
    <w:pPr>
      <w:numPr>
        <w:ilvl w:val="3"/>
      </w:numPr>
      <w:spacing w:before="240"/>
      <w:ind w:left="720" w:hanging="720"/>
      <w:outlineLvl w:val="3"/>
    </w:pPr>
    <w:rPr>
      <w:b w:val="0"/>
    </w:rPr>
  </w:style>
  <w:style w:type="paragraph" w:styleId="berschrift5">
    <w:name w:val="heading 5"/>
    <w:basedOn w:val="berschrift4"/>
    <w:next w:val="Standard"/>
    <w:pPr>
      <w:numPr>
        <w:ilvl w:val="4"/>
      </w:numPr>
      <w:ind w:left="720" w:hanging="720"/>
      <w:outlineLvl w:val="4"/>
    </w:pPr>
  </w:style>
  <w:style w:type="paragraph" w:styleId="berschrift6">
    <w:name w:val="heading 6"/>
    <w:basedOn w:val="berschrift5"/>
    <w:next w:val="Standard"/>
    <w:pPr>
      <w:numPr>
        <w:ilvl w:val="5"/>
      </w:numPr>
      <w:ind w:left="720" w:hanging="720"/>
      <w:outlineLvl w:val="5"/>
    </w:pPr>
  </w:style>
  <w:style w:type="paragraph" w:styleId="berschrift7">
    <w:name w:val="heading 7"/>
    <w:basedOn w:val="berschrift6"/>
    <w:next w:val="Standard"/>
    <w:pPr>
      <w:numPr>
        <w:ilvl w:val="6"/>
      </w:numPr>
      <w:ind w:left="720" w:hanging="720"/>
      <w:outlineLvl w:val="6"/>
    </w:pPr>
  </w:style>
  <w:style w:type="paragraph" w:styleId="berschrift8">
    <w:name w:val="heading 8"/>
    <w:basedOn w:val="berschrift7"/>
    <w:next w:val="Standard"/>
    <w:pPr>
      <w:numPr>
        <w:ilvl w:val="7"/>
      </w:numPr>
      <w:ind w:left="720" w:hanging="720"/>
      <w:outlineLvl w:val="7"/>
    </w:pPr>
  </w:style>
  <w:style w:type="paragraph" w:styleId="berschrift9">
    <w:name w:val="heading 9"/>
    <w:basedOn w:val="berschrift8"/>
    <w:next w:val="Standard"/>
    <w:pPr>
      <w:numPr>
        <w:ilvl w:val="8"/>
      </w:numPr>
      <w:ind w:left="720" w:hanging="720"/>
      <w:outlineLvl w:val="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Kommentarzeichen">
    <w:name w:val="annotation reference"/>
    <w:semiHidden/>
    <w:rPr>
      <w:sz w:val="16"/>
    </w:rPr>
  </w:style>
  <w:style w:type="character" w:styleId="Hyperlink">
    <w:name w:val="Hyperlink"/>
    <w:semiHidden/>
    <w:rPr>
      <w:color w:val="0000FF"/>
      <w:u w:val="single"/>
    </w:rPr>
  </w:style>
  <w:style w:type="character" w:styleId="Seitenzahl">
    <w:name w:val="page number"/>
    <w:basedOn w:val="Absatz-Standardschriftart"/>
    <w:semiHidden/>
  </w:style>
  <w:style w:type="paragraph" w:styleId="Verzeichnis1">
    <w:name w:val="toc 1"/>
    <w:basedOn w:val="Standard"/>
    <w:next w:val="Standard"/>
    <w:autoRedefine/>
    <w:uiPriority w:val="39"/>
    <w:qFormat/>
    <w:pPr>
      <w:tabs>
        <w:tab w:val="right" w:leader="dot" w:pos="8505"/>
      </w:tabs>
      <w:spacing w:before="240"/>
      <w:ind w:left="680" w:right="424" w:hanging="680"/>
      <w:jc w:val="left"/>
    </w:pPr>
    <w:rPr>
      <w:b/>
      <w:noProof/>
    </w:rPr>
  </w:style>
  <w:style w:type="paragraph" w:styleId="Verzeichnis2">
    <w:name w:val="toc 2"/>
    <w:basedOn w:val="Verzeichnis1"/>
    <w:next w:val="Standard"/>
    <w:autoRedefine/>
    <w:uiPriority w:val="39"/>
    <w:qFormat/>
    <w:pPr>
      <w:tabs>
        <w:tab w:val="left" w:pos="680"/>
      </w:tabs>
      <w:spacing w:before="120"/>
    </w:pPr>
    <w:rPr>
      <w:b w:val="0"/>
    </w:rPr>
  </w:style>
  <w:style w:type="paragraph" w:styleId="Verzeichnis3">
    <w:name w:val="toc 3"/>
    <w:basedOn w:val="Verzeichnis2"/>
    <w:next w:val="Standard"/>
    <w:autoRedefine/>
    <w:uiPriority w:val="39"/>
    <w:qFormat/>
    <w:pPr>
      <w:tabs>
        <w:tab w:val="left" w:pos="1004"/>
      </w:tabs>
      <w:spacing w:before="60"/>
    </w:pPr>
  </w:style>
  <w:style w:type="paragraph" w:styleId="Umschlagabsenderadresse">
    <w:name w:val="envelope return"/>
    <w:basedOn w:val="Standard"/>
    <w:semiHidden/>
  </w:style>
  <w:style w:type="paragraph" w:styleId="Beschriftung">
    <w:name w:val="caption"/>
    <w:basedOn w:val="Standard"/>
    <w:next w:val="Standardeinzug"/>
    <w:qFormat/>
    <w:rsid w:val="0055156D"/>
    <w:pPr>
      <w:spacing w:before="0"/>
      <w:ind w:left="1985" w:hanging="1276"/>
      <w:jc w:val="left"/>
    </w:pPr>
    <w:rPr>
      <w:sz w:val="20"/>
    </w:rPr>
  </w:style>
  <w:style w:type="character" w:styleId="Funotenzeichen">
    <w:name w:val="footnote reference"/>
    <w:semiHidden/>
    <w:rsid w:val="00DD3447"/>
    <w:rPr>
      <w:szCs w:val="24"/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E7126"/>
    <w:pPr>
      <w:spacing w:before="0"/>
    </w:pPr>
    <w:rPr>
      <w:rFonts w:ascii="Tahoma" w:hAnsi="Tahoma" w:cs="Tahoma"/>
      <w:sz w:val="16"/>
      <w:szCs w:val="16"/>
    </w:rPr>
  </w:style>
  <w:style w:type="paragraph" w:customStyle="1" w:styleId="Computerprogramm">
    <w:name w:val="Computerprogramm"/>
    <w:basedOn w:val="Standard"/>
    <w:rsid w:val="00002230"/>
    <w:pPr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  <w:tab w:val="left" w:pos="4253"/>
        <w:tab w:val="left" w:pos="4536"/>
        <w:tab w:val="left" w:pos="4820"/>
        <w:tab w:val="left" w:pos="5103"/>
        <w:tab w:val="left" w:pos="5387"/>
        <w:tab w:val="left" w:pos="5670"/>
      </w:tabs>
      <w:contextualSpacing/>
      <w:jc w:val="left"/>
    </w:pPr>
    <w:rPr>
      <w:noProof/>
      <w:sz w:val="20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E7126"/>
    <w:rPr>
      <w:rFonts w:ascii="Tahoma" w:hAnsi="Tahoma" w:cs="Tahoma"/>
      <w:sz w:val="16"/>
      <w:szCs w:val="16"/>
    </w:rPr>
  </w:style>
  <w:style w:type="paragraph" w:styleId="Literaturverzeichnis">
    <w:name w:val="Bibliography"/>
    <w:basedOn w:val="Standard"/>
    <w:autoRedefine/>
    <w:qFormat/>
    <w:rsid w:val="00002230"/>
    <w:pPr>
      <w:jc w:val="left"/>
    </w:pPr>
  </w:style>
  <w:style w:type="paragraph" w:styleId="Funotentext">
    <w:name w:val="footnote text"/>
    <w:basedOn w:val="Standard"/>
    <w:semiHidden/>
    <w:qFormat/>
    <w:rsid w:val="001E1F96"/>
    <w:pPr>
      <w:tabs>
        <w:tab w:val="left" w:pos="142"/>
      </w:tabs>
      <w:spacing w:before="60"/>
      <w:ind w:left="108" w:hanging="108"/>
      <w:jc w:val="left"/>
    </w:pPr>
    <w:rPr>
      <w:sz w:val="14"/>
    </w:rPr>
  </w:style>
  <w:style w:type="paragraph" w:styleId="Kopfzeile">
    <w:name w:val="header"/>
    <w:basedOn w:val="Standard"/>
    <w:semiHidden/>
    <w:pPr>
      <w:pBdr>
        <w:bottom w:val="single" w:sz="4" w:space="1" w:color="auto"/>
      </w:pBdr>
      <w:tabs>
        <w:tab w:val="right" w:pos="7938"/>
      </w:tabs>
    </w:pPr>
    <w:rPr>
      <w:sz w:val="20"/>
    </w:rPr>
  </w:style>
  <w:style w:type="paragraph" w:styleId="Abbildungsverzeichnis">
    <w:name w:val="table of figures"/>
    <w:basedOn w:val="Verzeichnis3"/>
    <w:next w:val="Standard"/>
    <w:autoRedefine/>
    <w:uiPriority w:val="99"/>
    <w:rsid w:val="00A613A1"/>
    <w:pPr>
      <w:tabs>
        <w:tab w:val="clear" w:pos="680"/>
        <w:tab w:val="clear" w:pos="1004"/>
        <w:tab w:val="clear" w:pos="8505"/>
        <w:tab w:val="right" w:leader="dot" w:pos="9072"/>
      </w:tabs>
      <w:ind w:left="709" w:hanging="709"/>
    </w:pPr>
  </w:style>
  <w:style w:type="paragraph" w:styleId="Aufzhlungszeichen2">
    <w:name w:val="List Bullet 2"/>
    <w:basedOn w:val="Listenabsatz"/>
    <w:next w:val="Standardeinzug"/>
    <w:qFormat/>
    <w:rsid w:val="0055156D"/>
    <w:pPr>
      <w:numPr>
        <w:numId w:val="11"/>
      </w:numPr>
      <w:spacing w:before="60" w:after="60"/>
      <w:ind w:left="1134" w:hanging="420"/>
      <w:contextualSpacing w:val="0"/>
    </w:pPr>
  </w:style>
  <w:style w:type="paragraph" w:customStyle="1" w:styleId="Abbildung">
    <w:name w:val="Abbildung"/>
    <w:basedOn w:val="Standard"/>
    <w:next w:val="Beschriftung"/>
    <w:qFormat/>
    <w:rsid w:val="00CB24C7"/>
    <w:pPr>
      <w:keepNext/>
      <w:ind w:left="709"/>
      <w:jc w:val="center"/>
    </w:p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</w:pPr>
  </w:style>
  <w:style w:type="paragraph" w:styleId="Aufzhlungszeichen">
    <w:name w:val="List Bullet"/>
    <w:basedOn w:val="Listenabsatz"/>
    <w:next w:val="Standardeinzug"/>
    <w:qFormat/>
    <w:rsid w:val="0055156D"/>
    <w:pPr>
      <w:numPr>
        <w:numId w:val="10"/>
      </w:numPr>
      <w:spacing w:before="60" w:after="60"/>
      <w:ind w:left="1134" w:hanging="420"/>
      <w:contextualSpacing w:val="0"/>
    </w:pPr>
  </w:style>
  <w:style w:type="paragraph" w:styleId="Zitat">
    <w:name w:val="Quote"/>
    <w:basedOn w:val="Standard"/>
    <w:qFormat/>
    <w:rsid w:val="005473EF"/>
    <w:pPr>
      <w:spacing w:before="0"/>
    </w:pPr>
    <w:rPr>
      <w:i/>
      <w:sz w:val="20"/>
    </w:rPr>
  </w:style>
  <w:style w:type="paragraph" w:styleId="Anrede">
    <w:name w:val="Salutation"/>
    <w:basedOn w:val="Standard"/>
    <w:next w:val="Standard"/>
    <w:semiHidden/>
  </w:style>
  <w:style w:type="paragraph" w:styleId="Blocktext">
    <w:name w:val="Block Text"/>
    <w:basedOn w:val="Standard"/>
    <w:semiHidden/>
    <w:pPr>
      <w:ind w:left="1440" w:right="1440"/>
    </w:pPr>
  </w:style>
  <w:style w:type="paragraph" w:styleId="Datum">
    <w:name w:val="Date"/>
    <w:basedOn w:val="Standard"/>
    <w:next w:val="Standard"/>
    <w:semiHidden/>
  </w:style>
  <w:style w:type="paragraph" w:styleId="Dokumentstruktur">
    <w:name w:val="Document Map"/>
    <w:basedOn w:val="Standard"/>
    <w:semiHidden/>
    <w:pPr>
      <w:shd w:val="clear" w:color="auto" w:fill="000080"/>
    </w:pPr>
    <w:rPr>
      <w:rFonts w:ascii="Tahoma" w:hAnsi="Tahoma"/>
    </w:rPr>
  </w:style>
  <w:style w:type="paragraph" w:styleId="Endnotentext">
    <w:name w:val="endnote text"/>
    <w:basedOn w:val="Standard"/>
    <w:semiHidden/>
  </w:style>
  <w:style w:type="paragraph" w:styleId="Fu-Endnotenberschrift">
    <w:name w:val="Note Heading"/>
    <w:basedOn w:val="Standard"/>
    <w:next w:val="Standard"/>
    <w:semiHidden/>
  </w:style>
  <w:style w:type="paragraph" w:styleId="Gruformel">
    <w:name w:val="Closing"/>
    <w:basedOn w:val="Standard"/>
    <w:semiHidden/>
    <w:pPr>
      <w:ind w:left="4252"/>
    </w:pPr>
  </w:style>
  <w:style w:type="paragraph" w:styleId="Index1">
    <w:name w:val="index 1"/>
    <w:basedOn w:val="Standard"/>
    <w:next w:val="Standard"/>
    <w:autoRedefine/>
    <w:uiPriority w:val="99"/>
    <w:semiHidden/>
    <w:pPr>
      <w:tabs>
        <w:tab w:val="right" w:leader="dot" w:pos="3598"/>
      </w:tabs>
      <w:ind w:left="198" w:hanging="198"/>
    </w:pPr>
    <w:rPr>
      <w:noProof/>
    </w:rPr>
  </w:style>
  <w:style w:type="paragraph" w:styleId="Index2">
    <w:name w:val="index 2"/>
    <w:basedOn w:val="Standard"/>
    <w:next w:val="Standard"/>
    <w:autoRedefine/>
    <w:semiHidden/>
    <w:pPr>
      <w:ind w:left="396" w:hanging="198"/>
    </w:pPr>
  </w:style>
  <w:style w:type="paragraph" w:styleId="Index3">
    <w:name w:val="index 3"/>
    <w:basedOn w:val="Standard"/>
    <w:next w:val="Standard"/>
    <w:autoRedefine/>
    <w:semiHidden/>
    <w:pPr>
      <w:ind w:left="601" w:hanging="198"/>
    </w:pPr>
  </w:style>
  <w:style w:type="paragraph" w:styleId="Index4">
    <w:name w:val="index 4"/>
    <w:basedOn w:val="Standard"/>
    <w:next w:val="Standard"/>
    <w:autoRedefine/>
    <w:semiHidden/>
    <w:pPr>
      <w:ind w:left="799" w:hanging="198"/>
    </w:pPr>
  </w:style>
  <w:style w:type="paragraph" w:styleId="Index5">
    <w:name w:val="index 5"/>
    <w:basedOn w:val="Standard"/>
    <w:next w:val="Standard"/>
    <w:autoRedefine/>
    <w:semiHidden/>
    <w:pPr>
      <w:ind w:left="997" w:hanging="198"/>
    </w:pPr>
  </w:style>
  <w:style w:type="paragraph" w:styleId="Index6">
    <w:name w:val="index 6"/>
    <w:basedOn w:val="Standard"/>
    <w:next w:val="Standard"/>
    <w:autoRedefine/>
    <w:semiHidden/>
    <w:pPr>
      <w:ind w:left="1196" w:hanging="198"/>
    </w:pPr>
  </w:style>
  <w:style w:type="paragraph" w:styleId="Index7">
    <w:name w:val="index 7"/>
    <w:basedOn w:val="Standard"/>
    <w:next w:val="Standard"/>
    <w:autoRedefine/>
    <w:semiHidden/>
    <w:pPr>
      <w:ind w:left="1400" w:hanging="198"/>
    </w:pPr>
  </w:style>
  <w:style w:type="paragraph" w:styleId="Index8">
    <w:name w:val="index 8"/>
    <w:basedOn w:val="Standard"/>
    <w:next w:val="Standard"/>
    <w:autoRedefine/>
    <w:semiHidden/>
    <w:pPr>
      <w:ind w:left="1598" w:hanging="198"/>
    </w:pPr>
  </w:style>
  <w:style w:type="paragraph" w:styleId="Index9">
    <w:name w:val="index 9"/>
    <w:basedOn w:val="Standard"/>
    <w:next w:val="Standard"/>
    <w:autoRedefine/>
    <w:semiHidden/>
    <w:pPr>
      <w:ind w:left="1797" w:hanging="198"/>
    </w:pPr>
  </w:style>
  <w:style w:type="paragraph" w:styleId="Indexberschrift">
    <w:name w:val="index heading"/>
    <w:basedOn w:val="Standard"/>
    <w:next w:val="Index1"/>
    <w:semiHidden/>
    <w:rPr>
      <w:b/>
    </w:rPr>
  </w:style>
  <w:style w:type="paragraph" w:styleId="Kommentartext">
    <w:name w:val="annotation text"/>
    <w:basedOn w:val="Standard"/>
    <w:link w:val="KommentartextZchn"/>
    <w:semiHidden/>
  </w:style>
  <w:style w:type="paragraph" w:styleId="Liste">
    <w:name w:val="List"/>
    <w:basedOn w:val="Standard"/>
    <w:semiHidden/>
    <w:pPr>
      <w:ind w:left="357" w:hanging="357"/>
    </w:pPr>
  </w:style>
  <w:style w:type="paragraph" w:styleId="Liste2">
    <w:name w:val="List 2"/>
    <w:basedOn w:val="Standard"/>
    <w:semiHidden/>
    <w:pPr>
      <w:ind w:left="714" w:hanging="357"/>
    </w:pPr>
  </w:style>
  <w:style w:type="paragraph" w:styleId="Liste3">
    <w:name w:val="List 3"/>
    <w:basedOn w:val="Standard"/>
    <w:semiHidden/>
    <w:pPr>
      <w:ind w:left="1077" w:hanging="357"/>
    </w:pPr>
  </w:style>
  <w:style w:type="paragraph" w:styleId="Liste4">
    <w:name w:val="List 4"/>
    <w:basedOn w:val="Standard"/>
    <w:semiHidden/>
    <w:pPr>
      <w:ind w:left="1434" w:hanging="357"/>
    </w:pPr>
  </w:style>
  <w:style w:type="paragraph" w:styleId="Liste5">
    <w:name w:val="List 5"/>
    <w:basedOn w:val="Standard"/>
    <w:semiHidden/>
    <w:pPr>
      <w:ind w:left="1797" w:hanging="357"/>
    </w:pPr>
  </w:style>
  <w:style w:type="paragraph" w:styleId="Listenfortsetzung">
    <w:name w:val="List Continue"/>
    <w:basedOn w:val="Standard"/>
    <w:semiHidden/>
    <w:pPr>
      <w:ind w:left="357"/>
    </w:pPr>
  </w:style>
  <w:style w:type="paragraph" w:styleId="Listenfortsetzung2">
    <w:name w:val="List Continue 2"/>
    <w:basedOn w:val="Standard"/>
    <w:semiHidden/>
    <w:pPr>
      <w:ind w:left="720"/>
    </w:pPr>
  </w:style>
  <w:style w:type="paragraph" w:styleId="Listenfortsetzung3">
    <w:name w:val="List Continue 3"/>
    <w:basedOn w:val="Standard"/>
    <w:semiHidden/>
    <w:pPr>
      <w:ind w:left="1077"/>
    </w:pPr>
  </w:style>
  <w:style w:type="paragraph" w:styleId="Listenfortsetzung4">
    <w:name w:val="List Continue 4"/>
    <w:basedOn w:val="Standard"/>
    <w:semiHidden/>
    <w:pPr>
      <w:ind w:left="1440"/>
    </w:pPr>
  </w:style>
  <w:style w:type="paragraph" w:styleId="Listenfortsetzung5">
    <w:name w:val="List Continue 5"/>
    <w:basedOn w:val="Standard"/>
    <w:semiHidden/>
    <w:pPr>
      <w:ind w:left="1797"/>
    </w:pPr>
  </w:style>
  <w:style w:type="paragraph" w:styleId="Listennummer">
    <w:name w:val="List Number"/>
    <w:basedOn w:val="Standard"/>
    <w:semiHidden/>
    <w:pPr>
      <w:numPr>
        <w:numId w:val="5"/>
      </w:numPr>
      <w:tabs>
        <w:tab w:val="clear" w:pos="360"/>
        <w:tab w:val="num" w:pos="357"/>
      </w:tabs>
      <w:ind w:left="357" w:hanging="357"/>
    </w:pPr>
  </w:style>
  <w:style w:type="paragraph" w:styleId="Listennummer2">
    <w:name w:val="List Number 2"/>
    <w:basedOn w:val="Standard"/>
    <w:semiHidden/>
    <w:pPr>
      <w:numPr>
        <w:numId w:val="6"/>
      </w:numPr>
      <w:tabs>
        <w:tab w:val="clear" w:pos="643"/>
        <w:tab w:val="num" w:pos="357"/>
      </w:tabs>
      <w:ind w:left="714" w:hanging="357"/>
    </w:pPr>
  </w:style>
  <w:style w:type="paragraph" w:styleId="Listennummer3">
    <w:name w:val="List Number 3"/>
    <w:basedOn w:val="Standard"/>
    <w:semiHidden/>
    <w:pPr>
      <w:numPr>
        <w:numId w:val="7"/>
      </w:numPr>
      <w:tabs>
        <w:tab w:val="clear" w:pos="926"/>
        <w:tab w:val="right" w:pos="1077"/>
      </w:tabs>
      <w:ind w:left="1077" w:hanging="357"/>
    </w:pPr>
  </w:style>
  <w:style w:type="paragraph" w:styleId="Listennummer4">
    <w:name w:val="List Number 4"/>
    <w:basedOn w:val="Standard"/>
    <w:semiHidden/>
    <w:pPr>
      <w:numPr>
        <w:numId w:val="8"/>
      </w:numPr>
      <w:tabs>
        <w:tab w:val="clear" w:pos="1209"/>
        <w:tab w:val="right" w:pos="1440"/>
      </w:tabs>
      <w:ind w:left="1434" w:hanging="357"/>
    </w:pPr>
  </w:style>
  <w:style w:type="paragraph" w:styleId="Listennummer5">
    <w:name w:val="List Number 5"/>
    <w:basedOn w:val="Standard"/>
    <w:semiHidden/>
    <w:pPr>
      <w:numPr>
        <w:numId w:val="9"/>
      </w:numPr>
      <w:tabs>
        <w:tab w:val="clear" w:pos="1492"/>
        <w:tab w:val="right" w:pos="1797"/>
      </w:tabs>
      <w:ind w:left="1797" w:hanging="357"/>
    </w:pPr>
  </w:style>
  <w:style w:type="paragraph" w:styleId="Mak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</w:rPr>
  </w:style>
  <w:style w:type="paragraph" w:styleId="Nachrichtenkopf">
    <w:name w:val="Message Header"/>
    <w:basedOn w:val="Standard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</w:style>
  <w:style w:type="paragraph" w:styleId="NurText">
    <w:name w:val="Plain Text"/>
    <w:basedOn w:val="Standard"/>
    <w:semiHidden/>
    <w:rPr>
      <w:rFonts w:ascii="Courier New" w:hAnsi="Courier New"/>
    </w:rPr>
  </w:style>
  <w:style w:type="paragraph" w:styleId="Standardeinzug">
    <w:name w:val="Normal Indent"/>
    <w:basedOn w:val="Standard"/>
    <w:qFormat/>
    <w:pPr>
      <w:ind w:left="708"/>
    </w:pPr>
  </w:style>
  <w:style w:type="paragraph" w:styleId="Textkrper">
    <w:name w:val="Body Text"/>
    <w:basedOn w:val="Standard"/>
    <w:semiHidden/>
    <w:pPr>
      <w:spacing w:after="120"/>
    </w:pPr>
  </w:style>
  <w:style w:type="paragraph" w:styleId="Textkrper2">
    <w:name w:val="Body Text 2"/>
    <w:basedOn w:val="Standard"/>
    <w:semiHidden/>
    <w:pPr>
      <w:spacing w:after="120" w:line="480" w:lineRule="auto"/>
    </w:pPr>
  </w:style>
  <w:style w:type="paragraph" w:styleId="Textkrper3">
    <w:name w:val="Body Text 3"/>
    <w:basedOn w:val="Standard"/>
    <w:semiHidden/>
    <w:pPr>
      <w:spacing w:after="120"/>
    </w:pPr>
    <w:rPr>
      <w:sz w:val="16"/>
    </w:rPr>
  </w:style>
  <w:style w:type="paragraph" w:styleId="Textkrper-Zeileneinzug">
    <w:name w:val="Body Text Indent"/>
    <w:basedOn w:val="Standard"/>
    <w:semiHidden/>
    <w:pPr>
      <w:spacing w:after="120"/>
      <w:ind w:left="283"/>
    </w:pPr>
  </w:style>
  <w:style w:type="paragraph" w:styleId="Textkrper-Einzug2">
    <w:name w:val="Body Text Indent 2"/>
    <w:basedOn w:val="Standard"/>
    <w:semiHidden/>
    <w:pPr>
      <w:spacing w:after="120" w:line="480" w:lineRule="auto"/>
      <w:ind w:left="283"/>
    </w:pPr>
  </w:style>
  <w:style w:type="paragraph" w:styleId="Textkrper-Einzug3">
    <w:name w:val="Body Text Indent 3"/>
    <w:basedOn w:val="Standard"/>
    <w:semiHidden/>
    <w:pPr>
      <w:spacing w:after="120"/>
      <w:ind w:left="283"/>
    </w:pPr>
    <w:rPr>
      <w:sz w:val="16"/>
    </w:rPr>
  </w:style>
  <w:style w:type="paragraph" w:styleId="Textkrper-Erstzeileneinzug">
    <w:name w:val="Body Text First Indent"/>
    <w:basedOn w:val="Textkrper"/>
    <w:semiHidden/>
    <w:pPr>
      <w:ind w:firstLine="210"/>
    </w:pPr>
  </w:style>
  <w:style w:type="paragraph" w:styleId="Textkrper-Erstzeileneinzug2">
    <w:name w:val="Body Text First Indent 2"/>
    <w:basedOn w:val="Textkrper-Zeileneinzug"/>
    <w:semiHidden/>
    <w:pPr>
      <w:ind w:firstLine="210"/>
    </w:pPr>
  </w:style>
  <w:style w:type="paragraph" w:styleId="Titel">
    <w:name w:val="Title"/>
    <w:basedOn w:val="Standard"/>
    <w:next w:val="Untertitel"/>
    <w:link w:val="TitelZchn"/>
    <w:qFormat/>
    <w:rsid w:val="00002230"/>
    <w:pPr>
      <w:suppressAutoHyphens/>
      <w:spacing w:before="0" w:line="360" w:lineRule="auto"/>
      <w:jc w:val="center"/>
    </w:pPr>
    <w:rPr>
      <w:b/>
      <w:kern w:val="28"/>
      <w:sz w:val="44"/>
    </w:rPr>
  </w:style>
  <w:style w:type="paragraph" w:styleId="Umschlagadresse">
    <w:name w:val="envelope address"/>
    <w:basedOn w:val="Standard"/>
    <w:semiHidden/>
    <w:pPr>
      <w:framePr w:w="4320" w:h="2160" w:hRule="exact" w:hSpace="141" w:wrap="auto" w:hAnchor="page" w:xAlign="center" w:yAlign="bottom"/>
      <w:ind w:left="1"/>
    </w:pPr>
  </w:style>
  <w:style w:type="paragraph" w:styleId="Unterschrift">
    <w:name w:val="Signature"/>
    <w:basedOn w:val="Standard"/>
    <w:semiHidden/>
    <w:pPr>
      <w:ind w:left="4252"/>
    </w:pPr>
  </w:style>
  <w:style w:type="paragraph" w:styleId="Untertitel">
    <w:name w:val="Subtitle"/>
    <w:basedOn w:val="Standard"/>
    <w:link w:val="UntertitelZchn"/>
    <w:qFormat/>
    <w:rsid w:val="00002230"/>
    <w:pPr>
      <w:suppressAutoHyphens/>
      <w:spacing w:before="240"/>
      <w:jc w:val="center"/>
    </w:pPr>
    <w:rPr>
      <w:sz w:val="32"/>
    </w:rPr>
  </w:style>
  <w:style w:type="paragraph" w:styleId="Verzeichnis4">
    <w:name w:val="toc 4"/>
    <w:basedOn w:val="Verzeichnis3"/>
    <w:next w:val="Standard"/>
    <w:autoRedefine/>
    <w:semiHidden/>
  </w:style>
  <w:style w:type="paragraph" w:styleId="Verzeichnis5">
    <w:name w:val="toc 5"/>
    <w:basedOn w:val="Verzeichnis4"/>
    <w:next w:val="Standard"/>
    <w:autoRedefine/>
    <w:semiHidden/>
  </w:style>
  <w:style w:type="paragraph" w:styleId="Verzeichnis6">
    <w:name w:val="toc 6"/>
    <w:basedOn w:val="Verzeichnis5"/>
    <w:next w:val="Standard"/>
    <w:autoRedefine/>
    <w:semiHidden/>
  </w:style>
  <w:style w:type="paragraph" w:styleId="Verzeichnis7">
    <w:name w:val="toc 7"/>
    <w:basedOn w:val="Verzeichnis6"/>
    <w:next w:val="Standard"/>
    <w:autoRedefine/>
    <w:semiHidden/>
  </w:style>
  <w:style w:type="paragraph" w:styleId="Verzeichnis8">
    <w:name w:val="toc 8"/>
    <w:basedOn w:val="Verzeichnis7"/>
    <w:next w:val="Standard"/>
    <w:autoRedefine/>
    <w:semiHidden/>
  </w:style>
  <w:style w:type="paragraph" w:styleId="Verzeichnis9">
    <w:name w:val="toc 9"/>
    <w:basedOn w:val="Verzeichnis8"/>
    <w:next w:val="Standard"/>
    <w:autoRedefine/>
    <w:semiHidden/>
    <w:pPr>
      <w:outlineLvl w:val="8"/>
    </w:pPr>
  </w:style>
  <w:style w:type="paragraph" w:styleId="RGV-berschrift">
    <w:name w:val="toa heading"/>
    <w:basedOn w:val="Standard"/>
    <w:next w:val="Standard"/>
    <w:semiHidden/>
    <w:rPr>
      <w:b/>
    </w:rPr>
  </w:style>
  <w:style w:type="paragraph" w:styleId="Rechtsgrundlagenverzeichnis">
    <w:name w:val="table of authorities"/>
    <w:basedOn w:val="Standard"/>
    <w:next w:val="Standard"/>
    <w:semiHidden/>
    <w:pPr>
      <w:ind w:left="200" w:hanging="200"/>
    </w:pPr>
  </w:style>
  <w:style w:type="paragraph" w:styleId="Aufzhlungszeichen4">
    <w:name w:val="List Bullet 4"/>
    <w:basedOn w:val="Standard"/>
    <w:semiHidden/>
    <w:pPr>
      <w:numPr>
        <w:numId w:val="3"/>
      </w:numPr>
      <w:tabs>
        <w:tab w:val="clear" w:pos="1209"/>
        <w:tab w:val="right" w:pos="1440"/>
      </w:tabs>
      <w:ind w:left="1434" w:hanging="357"/>
    </w:pPr>
  </w:style>
  <w:style w:type="paragraph" w:styleId="Aufzhlungszeichen5">
    <w:name w:val="List Bullet 5"/>
    <w:basedOn w:val="Standard"/>
    <w:semiHidden/>
    <w:pPr>
      <w:numPr>
        <w:numId w:val="4"/>
      </w:numPr>
      <w:tabs>
        <w:tab w:val="clear" w:pos="1492"/>
        <w:tab w:val="num" w:pos="1786"/>
      </w:tabs>
      <w:ind w:left="1797" w:hanging="357"/>
    </w:pPr>
  </w:style>
  <w:style w:type="paragraph" w:styleId="Aufzhlungszeichen3">
    <w:name w:val="List Bullet 3"/>
    <w:basedOn w:val="Standard"/>
    <w:semiHidden/>
    <w:qFormat/>
    <w:pPr>
      <w:numPr>
        <w:numId w:val="2"/>
      </w:numPr>
      <w:tabs>
        <w:tab w:val="clear" w:pos="926"/>
        <w:tab w:val="left" w:pos="1077"/>
      </w:tabs>
      <w:ind w:left="1077" w:hanging="357"/>
    </w:pPr>
  </w:style>
  <w:style w:type="paragraph" w:customStyle="1" w:styleId="Tabellenberschrift">
    <w:name w:val="Tabellenüberschrift"/>
    <w:basedOn w:val="Beschriftung"/>
    <w:next w:val="Standardeinzug"/>
    <w:qFormat/>
    <w:rsid w:val="007E0249"/>
    <w:pPr>
      <w:keepNext/>
      <w:spacing w:before="120" w:after="120"/>
      <w:ind w:left="1701" w:hanging="992"/>
    </w:pPr>
  </w:style>
  <w:style w:type="character" w:customStyle="1" w:styleId="UntertitelZchn">
    <w:name w:val="Untertitel Zchn"/>
    <w:link w:val="Untertitel"/>
    <w:rsid w:val="00002230"/>
    <w:rPr>
      <w:rFonts w:ascii="Century Gothic" w:hAnsi="Century Gothic"/>
      <w:sz w:val="32"/>
    </w:rPr>
  </w:style>
  <w:style w:type="character" w:customStyle="1" w:styleId="TitelZchn">
    <w:name w:val="Titel Zchn"/>
    <w:basedOn w:val="Absatz-Standardschriftart"/>
    <w:link w:val="Titel"/>
    <w:rsid w:val="00002230"/>
    <w:rPr>
      <w:rFonts w:ascii="Century Gothic" w:hAnsi="Century Gothic"/>
      <w:b/>
      <w:kern w:val="28"/>
      <w:sz w:val="44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E57793"/>
    <w:pPr>
      <w:keepLines/>
      <w:pageBreakBefore w:val="0"/>
      <w:numPr>
        <w:numId w:val="0"/>
      </w:numPr>
      <w:tabs>
        <w:tab w:val="num" w:pos="1105"/>
      </w:tabs>
      <w:suppressAutoHyphens w:val="0"/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kern w:val="0"/>
      <w:sz w:val="28"/>
      <w:szCs w:val="28"/>
    </w:rPr>
  </w:style>
  <w:style w:type="table" w:styleId="Tabellenraster">
    <w:name w:val="Table Grid"/>
    <w:basedOn w:val="NormaleTabelle"/>
    <w:uiPriority w:val="59"/>
    <w:rsid w:val="00E5779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uzeileZchn">
    <w:name w:val="Fußzeile Zchn"/>
    <w:basedOn w:val="Absatz-Standardschriftart"/>
    <w:link w:val="Fuzeile"/>
    <w:uiPriority w:val="99"/>
    <w:rsid w:val="002A064F"/>
    <w:rPr>
      <w:sz w:val="24"/>
    </w:rPr>
  </w:style>
  <w:style w:type="paragraph" w:styleId="Listenabsatz">
    <w:name w:val="List Paragraph"/>
    <w:basedOn w:val="Standard"/>
    <w:uiPriority w:val="34"/>
    <w:qFormat/>
    <w:rsid w:val="00E61BCD"/>
    <w:pPr>
      <w:ind w:left="720"/>
      <w:contextualSpacing/>
    </w:pPr>
  </w:style>
  <w:style w:type="numbering" w:customStyle="1" w:styleId="Listen1">
    <w:name w:val="Listen1"/>
    <w:basedOn w:val="KeineListe"/>
    <w:uiPriority w:val="99"/>
    <w:rsid w:val="00B15817"/>
    <w:pPr>
      <w:numPr>
        <w:numId w:val="12"/>
      </w:numPr>
    </w:pPr>
  </w:style>
  <w:style w:type="character" w:styleId="Hervorhebung">
    <w:name w:val="Emphasis"/>
    <w:basedOn w:val="Absatz-Standardschriftart"/>
    <w:uiPriority w:val="20"/>
    <w:rsid w:val="00B15817"/>
    <w:rPr>
      <w:i w:val="0"/>
      <w:iCs/>
      <w:color w:val="FF0000"/>
    </w:rPr>
  </w:style>
  <w:style w:type="character" w:styleId="SchwacheHervorhebung">
    <w:name w:val="Subtle Emphasis"/>
    <w:basedOn w:val="Absatz-Standardschriftart"/>
    <w:uiPriority w:val="19"/>
    <w:rsid w:val="00B15817"/>
    <w:rPr>
      <w:b/>
      <w:i w:val="0"/>
      <w:iCs/>
      <w:color w:val="FF0000"/>
    </w:rPr>
  </w:style>
  <w:style w:type="character" w:customStyle="1" w:styleId="HervorhebungROT">
    <w:name w:val="Hervorhebung ROT"/>
    <w:uiPriority w:val="1"/>
    <w:qFormat/>
    <w:rsid w:val="001E1F96"/>
    <w:rPr>
      <w:rFonts w:ascii="Century Gothic" w:hAnsi="Century Gothic"/>
      <w:b/>
      <w:color w:val="FF0000"/>
      <w:sz w:val="22"/>
    </w:rPr>
  </w:style>
  <w:style w:type="character" w:customStyle="1" w:styleId="HervorhebungBLAU">
    <w:name w:val="Hervorhebung BLAU"/>
    <w:basedOn w:val="Absatz-Standardschriftart"/>
    <w:uiPriority w:val="1"/>
    <w:qFormat/>
    <w:rsid w:val="001E1F96"/>
    <w:rPr>
      <w:rFonts w:ascii="Century Gothic" w:hAnsi="Century Gothic"/>
      <w:b/>
      <w:color w:val="00B0F0"/>
      <w:sz w:val="22"/>
      <w:u w:val="none"/>
    </w:rPr>
  </w:style>
  <w:style w:type="character" w:customStyle="1" w:styleId="HervorhebenSCHWARZ">
    <w:name w:val="Hervorheben SCHWARZ"/>
    <w:basedOn w:val="Absatz-Standardschriftart"/>
    <w:uiPriority w:val="1"/>
    <w:qFormat/>
    <w:rsid w:val="001E1F96"/>
    <w:rPr>
      <w:rFonts w:ascii="Century Gothic" w:hAnsi="Century Gothic"/>
      <w:b/>
      <w:color w:val="auto"/>
      <w:sz w:val="20"/>
      <w:u w:val="none"/>
    </w:rPr>
  </w:style>
  <w:style w:type="character" w:customStyle="1" w:styleId="KommentartextZchn">
    <w:name w:val="Kommentartext Zchn"/>
    <w:basedOn w:val="Absatz-Standardschriftart"/>
    <w:link w:val="Kommentartext"/>
    <w:semiHidden/>
    <w:rsid w:val="009075A9"/>
    <w:rPr>
      <w:rFonts w:ascii="Futura-Book" w:hAnsi="Futura-Book"/>
      <w:sz w:val="24"/>
    </w:rPr>
  </w:style>
  <w:style w:type="paragraph" w:styleId="StandardWeb">
    <w:name w:val="Normal (Web)"/>
    <w:basedOn w:val="Standard"/>
    <w:uiPriority w:val="99"/>
    <w:semiHidden/>
    <w:unhideWhenUsed/>
    <w:rsid w:val="007C0288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2799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977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7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2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7864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259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826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6939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407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3700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135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505977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18531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7436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97829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9517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28983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44977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47769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2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64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98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92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705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096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352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header" Target="header2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footer" Target="footer2.xml"/><Relationship Id="rId61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V:\AUD_61_Ablauforganisation\AUD_QMA_61_G_Redaktionsarbeit\_1%20Handbuch\AUD_61_G_Redaktionsarbeit%20FORTLAUFEND\G_4._Skriptentwicklung\G_4._ANLAGENBAND\_320_Muster_Rechtsvorschrift_A4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SO999929 xmlns="http://www.datev.de/BSOffice/999929">19fc165c-b03a-401e-a201-775bc3e8c688</BSO999929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92B5D3-F3D4-401D-A32A-C60228265034}">
  <ds:schemaRefs>
    <ds:schemaRef ds:uri="http://www.datev.de/BSOffice/999929"/>
  </ds:schemaRefs>
</ds:datastoreItem>
</file>

<file path=customXml/itemProps2.xml><?xml version="1.0" encoding="utf-8"?>
<ds:datastoreItem xmlns:ds="http://schemas.openxmlformats.org/officeDocument/2006/customXml" ds:itemID="{7F6D8A9E-625A-4461-8828-D036EB8D4C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_320_Muster_Rechtsvorschrift_A4.dotx</Template>
  <TotalTime>0</TotalTime>
  <Pages>45</Pages>
  <Words>4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Vorlage Skript</vt:lpstr>
    </vt:vector>
  </TitlesOfParts>
  <Company>Lösle GmbH</Company>
  <LinksUpToDate>false</LinksUpToDate>
  <CharactersWithSpaces>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Vorlage Skript</dc:title>
  <dc:creator>Benz, Sarah - LÖSLE</dc:creator>
  <cp:lastModifiedBy>Hirth, Tina - LÖSLE</cp:lastModifiedBy>
  <cp:revision>63</cp:revision>
  <cp:lastPrinted>2026-02-23T10:04:00Z</cp:lastPrinted>
  <dcterms:created xsi:type="dcterms:W3CDTF">2026-01-13T13:37:00Z</dcterms:created>
  <dcterms:modified xsi:type="dcterms:W3CDTF">2026-02-23T10:14:00Z</dcterms:modified>
</cp:coreProperties>
</file>