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shd w:val="clear" w:color="auto" w:fill="CCECFF"/>
        <w:tblLook w:val="04A0" w:firstRow="1" w:lastRow="0" w:firstColumn="1" w:lastColumn="0" w:noHBand="0" w:noVBand="1"/>
      </w:tblPr>
      <w:tblGrid>
        <w:gridCol w:w="8789"/>
        <w:gridCol w:w="283"/>
      </w:tblGrid>
      <w:tr w:rsidR="00631571" w:rsidRPr="00631571" w14:paraId="4175A502" w14:textId="77777777" w:rsidTr="00F15796">
        <w:trPr>
          <w:cantSplit/>
          <w:trHeight w:val="567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</w:tcPr>
          <w:p w14:paraId="3BDB9C89" w14:textId="31E32EE1" w:rsidR="00F15796" w:rsidRDefault="00F15796" w:rsidP="00F15796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00B0F0"/>
                <w:sz w:val="28"/>
              </w:rPr>
            </w:pPr>
            <w:r w:rsidRPr="002C5394">
              <w:rPr>
                <w:rFonts w:ascii="Century Gothic" w:hAnsi="Century Gothic"/>
                <w:color w:val="00B0F0"/>
                <w:sz w:val="28"/>
              </w:rPr>
              <w:t>Kommission für Qualitätskontrolle:</w:t>
            </w:r>
          </w:p>
          <w:p w14:paraId="73111001" w14:textId="77777777" w:rsidR="00F15796" w:rsidRPr="00F15796" w:rsidRDefault="00F15796" w:rsidP="00F15796">
            <w:pPr>
              <w:pStyle w:val="Standardeinzug"/>
              <w:spacing w:before="0"/>
              <w:ind w:left="0"/>
            </w:pPr>
            <w:r w:rsidRPr="00F15796">
              <w:rPr>
                <w:b/>
                <w:color w:val="00B0F0"/>
                <w:kern w:val="28"/>
                <w:sz w:val="28"/>
              </w:rPr>
              <w:t>Hinweis zur Berichterstattung über eine Qualitätskontrolle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  <w:textDirection w:val="btLr"/>
            <w:vAlign w:val="center"/>
          </w:tcPr>
          <w:p w14:paraId="709FE734" w14:textId="7E523A70" w:rsidR="00F15796" w:rsidRPr="00631571" w:rsidRDefault="00F15796" w:rsidP="00F15796">
            <w:pPr>
              <w:pStyle w:val="berschrift1"/>
              <w:numPr>
                <w:ilvl w:val="0"/>
                <w:numId w:val="0"/>
              </w:numPr>
              <w:tabs>
                <w:tab w:val="left" w:pos="585"/>
              </w:tabs>
              <w:ind w:left="113" w:right="113"/>
              <w:jc w:val="center"/>
              <w:rPr>
                <w:rFonts w:ascii="Century Gothic" w:hAnsi="Century Gothic"/>
                <w:b w:val="0"/>
                <w:color w:val="000000" w:themeColor="text1"/>
                <w:sz w:val="10"/>
                <w:szCs w:val="10"/>
              </w:rPr>
            </w:pPr>
          </w:p>
        </w:tc>
      </w:tr>
    </w:tbl>
    <w:p w14:paraId="594825F3" w14:textId="77777777" w:rsidR="00F3121A" w:rsidRDefault="00F3121A" w:rsidP="002C5394">
      <w:pPr>
        <w:spacing w:before="0"/>
        <w:contextualSpacing/>
        <w:rPr>
          <w:sz w:val="20"/>
        </w:rPr>
      </w:pPr>
    </w:p>
    <w:p w14:paraId="72D5F0FF" w14:textId="77777777" w:rsidR="00D83AC5" w:rsidRDefault="00D02370" w:rsidP="002C5394">
      <w:pPr>
        <w:spacing w:before="0"/>
        <w:contextualSpacing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BE205E" wp14:editId="50EC69EC">
                <wp:simplePos x="0" y="0"/>
                <wp:positionH relativeFrom="column">
                  <wp:posOffset>2204085</wp:posOffset>
                </wp:positionH>
                <wp:positionV relativeFrom="paragraph">
                  <wp:posOffset>974090</wp:posOffset>
                </wp:positionV>
                <wp:extent cx="904875" cy="276225"/>
                <wp:effectExtent l="0" t="0" r="0" b="0"/>
                <wp:wrapNone/>
                <wp:docPr id="2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A64DD2" w14:textId="77777777" w:rsidR="00F858CC" w:rsidRPr="00D02370" w:rsidRDefault="00F858CC" w:rsidP="00F858CC">
                            <w:pPr>
                              <w:spacing w:before="0"/>
                              <w:jc w:val="righ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  <w:r w:rsidRPr="00D02370">
                              <w:rPr>
                                <w:b/>
                                <w:color w:val="FF0000"/>
                                <w:sz w:val="20"/>
                              </w:rPr>
                              <w:t>Quelle: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E205E" id="_x0000_t202" coordsize="21600,21600" o:spt="202" path="m,l,21600r21600,l21600,xe">
                <v:stroke joinstyle="miter"/>
                <v:path gradientshapeok="t" o:connecttype="rect"/>
              </v:shapetype>
              <v:shape id="Textfeld 28" o:spid="_x0000_s1026" type="#_x0000_t202" style="position:absolute;left:0;text-align:left;margin-left:173.55pt;margin-top:76.7pt;width:71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" filled="f" stroked="f" strokeweight=".5pt">
                <v:textbox>
                  <w:txbxContent>
                    <w:p w14:paraId="69A64DD2" w14:textId="77777777" w:rsidR="00F858CC" w:rsidRPr="00D02370" w:rsidRDefault="00F858CC" w:rsidP="00F858CC">
                      <w:pPr>
                        <w:spacing w:before="0"/>
                        <w:jc w:val="right"/>
                        <w:rPr>
                          <w:b/>
                          <w:color w:val="FF0000"/>
                          <w:sz w:val="20"/>
                        </w:rPr>
                      </w:pPr>
                      <w:r w:rsidRPr="00D02370">
                        <w:rPr>
                          <w:b/>
                          <w:color w:val="FF0000"/>
                          <w:sz w:val="20"/>
                        </w:rPr>
                        <w:t>Quelle:</w:t>
                      </w:r>
                    </w:p>
                  </w:txbxContent>
                </v:textbox>
              </v:shape>
            </w:pict>
          </mc:Fallback>
        </mc:AlternateContent>
      </w:r>
    </w:p>
    <w:p w14:paraId="3FE4CE84" w14:textId="40F0D987" w:rsidR="00D02370" w:rsidRPr="002C5394" w:rsidRDefault="00D02370" w:rsidP="00A63847">
      <w:pPr>
        <w:spacing w:before="0"/>
        <w:contextualSpacing/>
        <w:jc w:val="center"/>
        <w:rPr>
          <w:sz w:val="20"/>
        </w:rPr>
      </w:pPr>
      <w:r>
        <w:rPr>
          <w:noProof/>
        </w:rPr>
        <w:drawing>
          <wp:inline distT="0" distB="0" distL="0" distR="0" wp14:anchorId="18A87048" wp14:editId="097BC677">
            <wp:extent cx="5487925" cy="7404100"/>
            <wp:effectExtent l="0" t="0" r="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3" t="4087" r="9321" b="19979"/>
                    <a:stretch/>
                  </pic:blipFill>
                  <pic:spPr bwMode="auto">
                    <a:xfrm>
                      <a:off x="0" y="0"/>
                      <a:ext cx="5504776" cy="7426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AB08C0" w14:textId="121CED72" w:rsidR="00A63847" w:rsidRDefault="00633524" w:rsidP="003C01D5">
      <w:pPr>
        <w:jc w:val="center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618C89" wp14:editId="052555A1">
                <wp:simplePos x="0" y="0"/>
                <wp:positionH relativeFrom="column">
                  <wp:posOffset>-218757</wp:posOffset>
                </wp:positionH>
                <wp:positionV relativeFrom="paragraph">
                  <wp:posOffset>7232650</wp:posOffset>
                </wp:positionV>
                <wp:extent cx="484188" cy="377825"/>
                <wp:effectExtent l="0" t="0" r="0" b="3175"/>
                <wp:wrapNone/>
                <wp:docPr id="33" name="Textfeld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188" cy="377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7740F6" w14:textId="77777777" w:rsidR="00D02370" w:rsidRPr="00D02370" w:rsidRDefault="00D02370" w:rsidP="00D02370">
                            <w:pPr>
                              <w:spacing w:before="0"/>
                              <w:jc w:val="righ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NEU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18C89" id="Textfeld 33" o:spid="_x0000_s1027" type="#_x0000_t202" style="position:absolute;left:0;text-align:left;margin-left:-17.2pt;margin-top:569.5pt;width:38.15pt;height:2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" filled="f" stroked="f" strokeweight=".5pt">
                <v:textbox>
                  <w:txbxContent>
                    <w:p w14:paraId="417740F6" w14:textId="77777777" w:rsidR="00D02370" w:rsidRPr="00D02370" w:rsidRDefault="00D02370" w:rsidP="00D02370">
                      <w:pPr>
                        <w:spacing w:before="0"/>
                        <w:jc w:val="right"/>
                        <w:rPr>
                          <w:b/>
                          <w:color w:val="FF0000"/>
                          <w:sz w:val="20"/>
                        </w:rPr>
                      </w:pPr>
                      <w:r>
                        <w:rPr>
                          <w:b/>
                          <w:color w:val="FF0000"/>
                          <w:sz w:val="20"/>
                        </w:rPr>
                        <w:t>NEU</w:t>
                      </w:r>
                    </w:p>
                  </w:txbxContent>
                </v:textbox>
              </v:shape>
            </w:pict>
          </mc:Fallback>
        </mc:AlternateContent>
      </w:r>
      <w:r w:rsidR="00A63847">
        <w:rPr>
          <w:noProof/>
        </w:rPr>
        <w:drawing>
          <wp:inline distT="0" distB="0" distL="0" distR="0" wp14:anchorId="1FB2DF0F" wp14:editId="04BFF363">
            <wp:extent cx="5549471" cy="7824108"/>
            <wp:effectExtent l="0" t="0" r="0" b="571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inweis_der_KfQK--Berichterstattung_Qualitaetskontrolle - Kopie_Seite_02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89" t="9510" r="10273" b="14880"/>
                    <a:stretch/>
                  </pic:blipFill>
                  <pic:spPr bwMode="auto">
                    <a:xfrm>
                      <a:off x="0" y="0"/>
                      <a:ext cx="5556008" cy="783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05D893" w14:textId="77777777" w:rsidR="005949BD" w:rsidRDefault="005949BD" w:rsidP="00615D8F">
      <w:pPr>
        <w:rPr>
          <w:noProof/>
        </w:rPr>
      </w:pPr>
    </w:p>
    <w:p w14:paraId="14F27264" w14:textId="77777777" w:rsidR="005949BD" w:rsidRDefault="00F858CC" w:rsidP="005949BD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E31AB0B" wp14:editId="3EAFEC4A">
            <wp:extent cx="5714577" cy="7886700"/>
            <wp:effectExtent l="0" t="0" r="63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inweis_der_KfQK--Berichterstattung_Qualitaetskontrolle - Kopie_Seite_03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2" t="9666" r="3219" b="5994"/>
                    <a:stretch/>
                  </pic:blipFill>
                  <pic:spPr bwMode="auto">
                    <a:xfrm>
                      <a:off x="0" y="0"/>
                      <a:ext cx="5723086" cy="7898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63D22C" w14:textId="77777777" w:rsidR="005949BD" w:rsidRDefault="00F858CC" w:rsidP="005949BD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67603DE" wp14:editId="2C75CFC1">
            <wp:extent cx="5773429" cy="798830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inweis_der_KfQK--Berichterstattung_Qualitaetskontrolle - Kopie_Seite_04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59" t="9509" r="4542" b="6151"/>
                    <a:stretch/>
                  </pic:blipFill>
                  <pic:spPr bwMode="auto">
                    <a:xfrm>
                      <a:off x="0" y="0"/>
                      <a:ext cx="5778515" cy="7995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88CE6E" w14:textId="77777777" w:rsidR="00231E00" w:rsidRDefault="00F858CC" w:rsidP="005949BD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652EA35" wp14:editId="0893E2F0">
            <wp:extent cx="5710555" cy="7886700"/>
            <wp:effectExtent l="0" t="0" r="444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inweis_der_KfQK--Berichterstattung_Qualitaetskontrolle - Kopie_Seite_05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1" t="10134" r="2998" b="5682"/>
                    <a:stretch/>
                  </pic:blipFill>
                  <pic:spPr bwMode="auto">
                    <a:xfrm>
                      <a:off x="0" y="0"/>
                      <a:ext cx="5718553" cy="7897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9D7553" w14:textId="77777777" w:rsidR="005205B8" w:rsidRDefault="00F858CC" w:rsidP="005949BD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79F714C" wp14:editId="78484BE1">
            <wp:extent cx="5704214" cy="803910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inweis_der_KfQK--Berichterstattung_Qualitaetskontrolle - Kopie_Seite_06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23" t="9666" r="3880" b="5527"/>
                    <a:stretch/>
                  </pic:blipFill>
                  <pic:spPr bwMode="auto">
                    <a:xfrm>
                      <a:off x="0" y="0"/>
                      <a:ext cx="5712321" cy="805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36778C" w14:textId="77777777" w:rsidR="008E6778" w:rsidRDefault="00F858CC" w:rsidP="005949BD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40BC53E" wp14:editId="241FF009">
            <wp:extent cx="5709429" cy="7835900"/>
            <wp:effectExtent l="0" t="0" r="5715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inweis_der_KfQK--Berichterstattung_Qualitaetskontrolle - Kopie_Seite_07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2" t="10134" r="3219" b="5994"/>
                    <a:stretch/>
                  </pic:blipFill>
                  <pic:spPr bwMode="auto">
                    <a:xfrm>
                      <a:off x="0" y="0"/>
                      <a:ext cx="5715474" cy="7844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FE403F" w14:textId="77777777" w:rsidR="00467AC7" w:rsidRDefault="00F858CC" w:rsidP="005949BD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C088039" wp14:editId="45713C37">
            <wp:extent cx="5731840" cy="8001000"/>
            <wp:effectExtent l="0" t="0" r="254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inweis_der_KfQK--Berichterstattung_Qualitaetskontrolle - Kopie_Seite_08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2" t="9354" r="3439" b="5994"/>
                    <a:stretch/>
                  </pic:blipFill>
                  <pic:spPr bwMode="auto">
                    <a:xfrm>
                      <a:off x="0" y="0"/>
                      <a:ext cx="5736779" cy="8007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740858" w14:textId="77777777" w:rsidR="00F4180F" w:rsidRDefault="00F858CC" w:rsidP="005949BD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16B4B69" wp14:editId="2DEF03CB">
            <wp:extent cx="5706844" cy="7874000"/>
            <wp:effectExtent l="0" t="0" r="8255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inweis_der_KfQK--Berichterstattung_Qualitaetskontrolle - Kopie_Seite_09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1" t="8886" r="2998" b="6150"/>
                    <a:stretch/>
                  </pic:blipFill>
                  <pic:spPr bwMode="auto">
                    <a:xfrm>
                      <a:off x="0" y="0"/>
                      <a:ext cx="5710788" cy="78794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60ACEF" wp14:editId="33D71E59">
                <wp:simplePos x="0" y="0"/>
                <wp:positionH relativeFrom="column">
                  <wp:posOffset>3851910</wp:posOffset>
                </wp:positionH>
                <wp:positionV relativeFrom="paragraph">
                  <wp:posOffset>6500496</wp:posOffset>
                </wp:positionV>
                <wp:extent cx="1743075" cy="266700"/>
                <wp:effectExtent l="0" t="0" r="0" b="0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96A241" w14:textId="77777777" w:rsidR="00F858CC" w:rsidRDefault="00F858CC" w:rsidP="00F858CC">
                            <w:pPr>
                              <w:spacing w:before="0"/>
                            </w:pPr>
                            <w:r>
                              <w:t xml:space="preserve">Achtung: </w:t>
                            </w:r>
                            <w:proofErr w:type="spellStart"/>
                            <w:r>
                              <w:t>e-learning</w:t>
                            </w:r>
                            <w:proofErr w:type="spellEnd"/>
                            <w: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0ACEF" id="Textfeld 29" o:spid="_x0000_s1028" type="#_x0000_t202" style="position:absolute;left:0;text-align:left;margin-left:303.3pt;margin-top:511.85pt;width:137.25pt;height:2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" filled="f" stroked="f" strokeweight=".5pt">
                <v:textbox>
                  <w:txbxContent>
                    <w:p w14:paraId="1096A241" w14:textId="77777777" w:rsidR="00F858CC" w:rsidRDefault="00F858CC" w:rsidP="00F858CC">
                      <w:pPr>
                        <w:spacing w:before="0"/>
                      </w:pPr>
                      <w:r>
                        <w:t xml:space="preserve">Achtung: </w:t>
                      </w:r>
                      <w:proofErr w:type="spellStart"/>
                      <w:r>
                        <w:t>e-learning</w:t>
                      </w:r>
                      <w:proofErr w:type="spellEnd"/>
                      <w: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14:paraId="3E9C866D" w14:textId="77777777" w:rsidR="00F4180F" w:rsidRDefault="00F858CC" w:rsidP="005949BD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EB407C9" wp14:editId="6E32CCFD">
            <wp:extent cx="5763533" cy="7950200"/>
            <wp:effectExtent l="0" t="0" r="889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inweis_der_KfQK--Berichterstattung_Qualitaetskontrolle - Kopie_Seite_10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1" t="9198" r="2337" b="5215"/>
                    <a:stretch/>
                  </pic:blipFill>
                  <pic:spPr bwMode="auto">
                    <a:xfrm>
                      <a:off x="0" y="0"/>
                      <a:ext cx="5768463" cy="7957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A484C5" w14:textId="77777777" w:rsidR="00F4180F" w:rsidRDefault="00F858CC" w:rsidP="005949BD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79D066A" wp14:editId="6748C823">
            <wp:extent cx="5699026" cy="7912100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inweis_der_KfQK--Berichterstattung_Qualitaetskontrolle - Kopie_Seite_11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2" t="9666" r="2558" b="5059"/>
                    <a:stretch/>
                  </pic:blipFill>
                  <pic:spPr bwMode="auto">
                    <a:xfrm>
                      <a:off x="0" y="0"/>
                      <a:ext cx="5703682" cy="7918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7809E3" w14:textId="77777777" w:rsidR="00FD1E16" w:rsidRDefault="00F858CC" w:rsidP="005949BD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92495C5" wp14:editId="0CEC7B74">
            <wp:extent cx="5761064" cy="7861300"/>
            <wp:effectExtent l="0" t="0" r="0" b="635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inweis_der_KfQK--Berichterstattung_Qualitaetskontrolle - Kopie_Seite_12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0" t="9666" r="3219" b="6306"/>
                    <a:stretch/>
                  </pic:blipFill>
                  <pic:spPr bwMode="auto">
                    <a:xfrm>
                      <a:off x="0" y="0"/>
                      <a:ext cx="5766860" cy="7869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B8D4E4" wp14:editId="07CBE1C8">
                <wp:simplePos x="0" y="0"/>
                <wp:positionH relativeFrom="column">
                  <wp:posOffset>3118485</wp:posOffset>
                </wp:positionH>
                <wp:positionV relativeFrom="paragraph">
                  <wp:posOffset>3757295</wp:posOffset>
                </wp:positionV>
                <wp:extent cx="2857500" cy="285750"/>
                <wp:effectExtent l="0" t="0" r="0" b="0"/>
                <wp:wrapNone/>
                <wp:docPr id="30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DC8307" w14:textId="77777777" w:rsidR="00F858CC" w:rsidRDefault="00F858CC" w:rsidP="00F858CC">
                            <w:pPr>
                              <w:spacing w:before="0"/>
                            </w:pPr>
                            <w:r>
                              <w:t>z.</w:t>
                            </w:r>
                            <w:r w:rsidR="00717D41">
                              <w:t xml:space="preserve"> </w:t>
                            </w:r>
                            <w:r>
                              <w:t xml:space="preserve">B. bei </w:t>
                            </w:r>
                            <w:r w:rsidR="00717D41">
                              <w:t>Unternehmen</w:t>
                            </w:r>
                            <w:r>
                              <w:t xml:space="preserve"> in der Krise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8D4E4" id="Textfeld 30" o:spid="_x0000_s1029" type="#_x0000_t202" style="position:absolute;left:0;text-align:left;margin-left:245.55pt;margin-top:295.85pt;width:225pt;height:22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" filled="f" stroked="f" strokeweight=".5pt">
                <v:textbox>
                  <w:txbxContent>
                    <w:p w14:paraId="60DC8307" w14:textId="77777777" w:rsidR="00F858CC" w:rsidRDefault="00F858CC" w:rsidP="00F858CC">
                      <w:pPr>
                        <w:spacing w:before="0"/>
                      </w:pPr>
                      <w:r>
                        <w:t>z.</w:t>
                      </w:r>
                      <w:r w:rsidR="00717D41">
                        <w:t xml:space="preserve"> </w:t>
                      </w:r>
                      <w:r>
                        <w:t xml:space="preserve">B. bei </w:t>
                      </w:r>
                      <w:r w:rsidR="00717D41">
                        <w:t>Unternehmen</w:t>
                      </w:r>
                      <w:r>
                        <w:t xml:space="preserve"> in der Krise</w:t>
                      </w:r>
                    </w:p>
                  </w:txbxContent>
                </v:textbox>
              </v:shape>
            </w:pict>
          </mc:Fallback>
        </mc:AlternateContent>
      </w:r>
    </w:p>
    <w:p w14:paraId="43C649BF" w14:textId="77777777" w:rsidR="00FD1E16" w:rsidRDefault="00F858CC" w:rsidP="005949BD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3A17CEB" wp14:editId="153427ED">
            <wp:extent cx="5661950" cy="7950200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inweis_der_KfQK--Berichterstattung_Qualitaetskontrolle - Kopie_Seite_13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3" t="9510" r="3660" b="5994"/>
                    <a:stretch/>
                  </pic:blipFill>
                  <pic:spPr bwMode="auto">
                    <a:xfrm>
                      <a:off x="0" y="0"/>
                      <a:ext cx="5673600" cy="7966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025A56" w14:textId="77777777" w:rsidR="00FD1E16" w:rsidRDefault="00F858CC" w:rsidP="00FD1E16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09B8206" wp14:editId="58BAE6C6">
            <wp:extent cx="5738432" cy="7874000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inweis_der_KfQK--Berichterstattung_Qualitaetskontrolle - Kopie_Seite_14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2" t="9666" r="2558" b="5838"/>
                    <a:stretch/>
                  </pic:blipFill>
                  <pic:spPr bwMode="auto">
                    <a:xfrm>
                      <a:off x="0" y="0"/>
                      <a:ext cx="5740847" cy="7877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BB6A5F" w14:textId="77777777" w:rsidR="004715EE" w:rsidRDefault="00F858CC" w:rsidP="00FD1E16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256ACC45" wp14:editId="0FB9749A">
            <wp:extent cx="5776368" cy="8089900"/>
            <wp:effectExtent l="0" t="0" r="0" b="635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inweis_der_KfQK--Berichterstattung_Qualitaetskontrolle - Kopie_Seite_15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23" t="9510" r="3660" b="5994"/>
                    <a:stretch/>
                  </pic:blipFill>
                  <pic:spPr bwMode="auto">
                    <a:xfrm>
                      <a:off x="0" y="0"/>
                      <a:ext cx="5781378" cy="8096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8E79A6" w14:textId="77777777" w:rsidR="004715EE" w:rsidRDefault="00F858CC" w:rsidP="00FD1E16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4C21CC47" wp14:editId="09FED18B">
            <wp:extent cx="5685687" cy="7962900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inweis_der_KfQK--Berichterstattung_Qualitaetskontrolle - Kopie_Seite_16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23" t="9510" r="3659" b="5993"/>
                    <a:stretch/>
                  </pic:blipFill>
                  <pic:spPr bwMode="auto">
                    <a:xfrm>
                      <a:off x="0" y="0"/>
                      <a:ext cx="5690342" cy="7969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BE5AC4" w14:textId="77777777" w:rsidR="004715EE" w:rsidRDefault="00F858CC" w:rsidP="00FD1E16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FE1B0AF" wp14:editId="16C47665">
            <wp:extent cx="5738821" cy="7734300"/>
            <wp:effectExtent l="0" t="0" r="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inweis_der_KfQK--Berichterstattung_Qualitaetskontrolle - Kopie_Seite_17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2" t="9822" r="2337" b="7397"/>
                    <a:stretch/>
                  </pic:blipFill>
                  <pic:spPr bwMode="auto">
                    <a:xfrm>
                      <a:off x="0" y="0"/>
                      <a:ext cx="5745960" cy="7743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B9C933" w14:textId="77777777" w:rsidR="00FD763D" w:rsidRDefault="00F858CC" w:rsidP="00FD1E16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C74A8FA" wp14:editId="08E00FA2">
            <wp:extent cx="5662037" cy="7988300"/>
            <wp:effectExtent l="0" t="0" r="0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inweis_der_KfQK--Berichterstattung_Qualitaetskontrolle - Kopie_Seite_18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2" t="9510" r="3881" b="5370"/>
                    <a:stretch/>
                  </pic:blipFill>
                  <pic:spPr bwMode="auto">
                    <a:xfrm>
                      <a:off x="0" y="0"/>
                      <a:ext cx="5669588" cy="7998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9E5011" wp14:editId="4CCA5307">
            <wp:extent cx="5692215" cy="7899400"/>
            <wp:effectExtent l="0" t="0" r="3810" b="635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inweis_der_KfQK--Berichterstattung_Qualitaetskontrolle - Kopie_Seite_19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2" t="10289" r="3219" b="4902"/>
                    <a:stretch/>
                  </pic:blipFill>
                  <pic:spPr bwMode="auto">
                    <a:xfrm>
                      <a:off x="0" y="0"/>
                      <a:ext cx="5695723" cy="7904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9A91FB" w14:textId="77777777" w:rsidR="00FD763D" w:rsidRDefault="00F858CC" w:rsidP="00FD1E16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B3E21A4" wp14:editId="56E93CB2">
            <wp:extent cx="5667287" cy="7810500"/>
            <wp:effectExtent l="0" t="0" r="0" b="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Hinweis_der_KfQK--Berichterstattung_Qualitaetskontrolle - Kopie_Seite_20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0" t="9510" r="3439" b="5838"/>
                    <a:stretch/>
                  </pic:blipFill>
                  <pic:spPr bwMode="auto">
                    <a:xfrm>
                      <a:off x="0" y="0"/>
                      <a:ext cx="5671157" cy="7815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A61727" w14:textId="77777777" w:rsidR="0030157F" w:rsidRDefault="00F858CC" w:rsidP="00FD1E16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6A3C113" wp14:editId="5DBDD6E0">
            <wp:extent cx="5694577" cy="7899400"/>
            <wp:effectExtent l="0" t="0" r="1905" b="635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inweis_der_KfQK--Berichterstattung_Qualitaetskontrolle - Kopie_Seite_21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2" t="9509" r="3219" b="6151"/>
                    <a:stretch/>
                  </pic:blipFill>
                  <pic:spPr bwMode="auto">
                    <a:xfrm>
                      <a:off x="0" y="0"/>
                      <a:ext cx="5705272" cy="7914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1DBF57" w14:textId="77777777" w:rsidR="0030157F" w:rsidRDefault="00F858CC" w:rsidP="00FD1E16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825F098" wp14:editId="7A064624">
            <wp:extent cx="5712887" cy="7924800"/>
            <wp:effectExtent l="0" t="0" r="254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inweis_der_KfQK--Berichterstattung_Qualitaetskontrolle - Kopie_Seite_22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2" t="9978" r="3219" b="5682"/>
                    <a:stretch/>
                  </pic:blipFill>
                  <pic:spPr bwMode="auto">
                    <a:xfrm>
                      <a:off x="0" y="0"/>
                      <a:ext cx="5717788" cy="7931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B719D2" w14:textId="77777777" w:rsidR="00534E93" w:rsidRDefault="00F858CC" w:rsidP="00FD1E16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7FCE857" wp14:editId="7C26DD57">
            <wp:extent cx="5862240" cy="6591300"/>
            <wp:effectExtent l="0" t="0" r="5715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inweis_der_KfQK--Berichterstattung_Qualitaetskontrolle - Kopie_Seite_23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2" t="10289" r="2337" b="20648"/>
                    <a:stretch/>
                  </pic:blipFill>
                  <pic:spPr bwMode="auto">
                    <a:xfrm>
                      <a:off x="0" y="0"/>
                      <a:ext cx="5866547" cy="6596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D0C7C0" w14:textId="77777777" w:rsidR="00AF5825" w:rsidRDefault="00F858CC" w:rsidP="00FD1E16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D0C48E0" wp14:editId="0C783F73">
            <wp:extent cx="5704648" cy="7772400"/>
            <wp:effectExtent l="0" t="0" r="0" b="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Hinweis_der_KfQK--Berichterstattung_Qualitaetskontrolle - Kopie_Seite_24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2" t="9666" r="3659" b="7709"/>
                    <a:stretch/>
                  </pic:blipFill>
                  <pic:spPr bwMode="auto">
                    <a:xfrm>
                      <a:off x="0" y="0"/>
                      <a:ext cx="5710735" cy="7780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110739" w14:textId="77777777" w:rsidR="00AF5825" w:rsidRDefault="00F858CC" w:rsidP="00FD1E16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5F6DE49" wp14:editId="7AAAFB51">
            <wp:extent cx="5671168" cy="7785100"/>
            <wp:effectExtent l="0" t="0" r="6350" b="635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Hinweis_der_KfQK--Berichterstattung_Qualitaetskontrolle - Kopie_Seite_25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2" t="10445" r="3439" b="6306"/>
                    <a:stretch/>
                  </pic:blipFill>
                  <pic:spPr bwMode="auto">
                    <a:xfrm>
                      <a:off x="0" y="0"/>
                      <a:ext cx="5679478" cy="7796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D385BB" w14:textId="11D8BE81" w:rsidR="004C6A02" w:rsidRPr="00615D8F" w:rsidRDefault="00F858CC" w:rsidP="00FD1E16">
      <w:pPr>
        <w:jc w:val="center"/>
      </w:pPr>
      <w:r>
        <w:rPr>
          <w:noProof/>
        </w:rPr>
        <w:lastRenderedPageBreak/>
        <w:drawing>
          <wp:inline distT="0" distB="0" distL="0" distR="0" wp14:anchorId="399597B6" wp14:editId="2242E07E">
            <wp:extent cx="5776351" cy="2895600"/>
            <wp:effectExtent l="0" t="0" r="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inweis_der_KfQK--Berichterstattung_Qualitaetskontrolle - Kopie_Seite_26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23" t="9978" r="3219" b="59622"/>
                    <a:stretch/>
                  </pic:blipFill>
                  <pic:spPr bwMode="auto">
                    <a:xfrm>
                      <a:off x="0" y="0"/>
                      <a:ext cx="5777886" cy="2896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C6A02" w:rsidRPr="00615D8F" w:rsidSect="00EC7968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7" w:h="16839" w:code="9"/>
      <w:pgMar w:top="1418" w:right="1701" w:bottom="1134" w:left="1134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FC174" w14:textId="77777777" w:rsidR="00927843" w:rsidRDefault="00927843">
      <w:pPr>
        <w:spacing w:before="0"/>
      </w:pPr>
      <w:r>
        <w:separator/>
      </w:r>
    </w:p>
  </w:endnote>
  <w:endnote w:type="continuationSeparator" w:id="0">
    <w:p w14:paraId="184D797B" w14:textId="77777777" w:rsidR="00927843" w:rsidRDefault="0092784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1D05C" w14:textId="77777777" w:rsidR="002A185F" w:rsidRDefault="002A185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694"/>
      <w:gridCol w:w="4143"/>
      <w:gridCol w:w="2235"/>
    </w:tblGrid>
    <w:tr w:rsidR="002A185F" w14:paraId="14024776" w14:textId="77777777" w:rsidTr="00C35780">
      <w:trPr>
        <w:trHeight w:hRule="exact" w:val="1333"/>
      </w:trPr>
      <w:tc>
        <w:tcPr>
          <w:tcW w:w="2694" w:type="dxa"/>
          <w:vAlign w:val="bottom"/>
        </w:tcPr>
        <w:p w14:paraId="3DE01453" w14:textId="77777777" w:rsidR="002A185F" w:rsidRPr="005F3383" w:rsidRDefault="002A185F" w:rsidP="002A185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213308330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58789615" w14:textId="18E92176" w:rsidR="002A185F" w:rsidRPr="000C4085" w:rsidRDefault="002A185F" w:rsidP="002A185F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0C4085">
            <w:rPr>
              <w:rFonts w:eastAsiaTheme="minorHAnsi" w:cstheme="minorBidi"/>
              <w:b/>
              <w:color w:val="00B0F0"/>
              <w:sz w:val="20"/>
              <w:lang w:eastAsia="en-US"/>
            </w:rPr>
            <w:t>APfQK</w:t>
          </w:r>
          <w:proofErr w:type="spellEnd"/>
          <w:r w:rsidRPr="000C4085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</w:t>
          </w:r>
          <w:r w:rsidR="000C4085" w:rsidRPr="000C4085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  <w:tc>
        <w:tcPr>
          <w:tcW w:w="4143" w:type="dxa"/>
          <w:vAlign w:val="bottom"/>
        </w:tcPr>
        <w:p w14:paraId="25228CFB" w14:textId="77777777" w:rsidR="002A185F" w:rsidRDefault="002A185F" w:rsidP="002A185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4EA6A153" wp14:editId="6987DE5E">
                <wp:extent cx="1447800" cy="395605"/>
                <wp:effectExtent l="0" t="0" r="0" b="4445"/>
                <wp:docPr id="34" name="Grafik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5" w:type="dxa"/>
          <w:vAlign w:val="bottom"/>
        </w:tcPr>
        <w:p w14:paraId="39873B7F" w14:textId="77777777" w:rsidR="002A185F" w:rsidRPr="0009625D" w:rsidRDefault="002A185F" w:rsidP="002A185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Rechtsvorschrift 5</w:t>
          </w:r>
        </w:p>
      </w:tc>
    </w:tr>
  </w:tbl>
  <w:p w14:paraId="367C48EB" w14:textId="77777777" w:rsidR="001E1F96" w:rsidRPr="002A185F" w:rsidRDefault="001E1F96" w:rsidP="002A185F">
    <w:pPr>
      <w:pStyle w:val="Fuzeile"/>
      <w:rPr>
        <w:rFonts w:eastAsiaTheme="minorHAnsi"/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95355" w14:textId="77777777" w:rsidR="001E1F96" w:rsidRPr="00870FFE" w:rsidRDefault="001E1F96" w:rsidP="00567521">
    <w:pPr>
      <w:tabs>
        <w:tab w:val="center" w:pos="4536"/>
        <w:tab w:val="right" w:pos="9072"/>
      </w:tabs>
      <w:spacing w:before="840"/>
      <w:jc w:val="right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Seite: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 w:rsidR="00C01E26">
      <w:rPr>
        <w:rFonts w:eastAsiaTheme="minorHAnsi" w:cstheme="minorBidi"/>
        <w:noProof/>
        <w:sz w:val="20"/>
        <w:lang w:eastAsia="en-US"/>
      </w:rPr>
      <w:t>2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877616359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C01E26">
          <w:rPr>
            <w:rFonts w:eastAsiaTheme="minorHAnsi" w:cstheme="minorBidi"/>
            <w:noProof/>
            <w:sz w:val="20"/>
            <w:lang w:eastAsia="en-US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CCF82" w14:textId="77777777" w:rsidR="00927843" w:rsidRDefault="00927843" w:rsidP="00EE217B">
      <w:pPr>
        <w:pStyle w:val="Fuzeile"/>
      </w:pPr>
    </w:p>
    <w:p w14:paraId="6F315F74" w14:textId="77777777" w:rsidR="00927843" w:rsidRPr="00EE217B" w:rsidRDefault="00927843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15C7BE7C" w14:textId="77777777" w:rsidR="00927843" w:rsidRDefault="00927843" w:rsidP="00711AB6">
      <w:pPr>
        <w:spacing w:before="0"/>
        <w:jc w:val="center"/>
      </w:pPr>
    </w:p>
    <w:p w14:paraId="2AE35E09" w14:textId="77777777" w:rsidR="00927843" w:rsidRPr="00711AB6" w:rsidRDefault="00927843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DB30C" w14:textId="77777777" w:rsidR="002A185F" w:rsidRDefault="002A185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266FE" w14:textId="77777777" w:rsidR="001E1F96" w:rsidRPr="002C5394" w:rsidRDefault="001E1F96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E56BB" w14:textId="77777777" w:rsidR="001E1F96" w:rsidRDefault="001E1F96" w:rsidP="00870FFE">
    <w:pPr>
      <w:pStyle w:val="Kopfzeile"/>
      <w:pBdr>
        <w:bottom w:val="none" w:sz="0" w:space="0" w:color="auto"/>
      </w:pBdr>
    </w:pPr>
    <w:r w:rsidRPr="005C3DE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C6AA799" wp14:editId="42AC5E31">
              <wp:simplePos x="0" y="0"/>
              <wp:positionH relativeFrom="column">
                <wp:posOffset>1414780</wp:posOffset>
              </wp:positionH>
              <wp:positionV relativeFrom="paragraph">
                <wp:posOffset>4170680</wp:posOffset>
              </wp:positionV>
              <wp:extent cx="10533700" cy="739140"/>
              <wp:effectExtent l="1270" t="0" r="2540" b="2540"/>
              <wp:wrapNone/>
              <wp:docPr id="17" name="Textfeld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0533700" cy="73914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7FB143" w14:textId="77777777" w:rsidR="001E1F96" w:rsidRPr="00EF58F6" w:rsidRDefault="00C53B60" w:rsidP="001E1F96">
                          <w:pPr>
                            <w:spacing w:before="280"/>
                            <w:rPr>
                              <w:rFonts w:ascii="Futura-Book" w:hAnsi="Futura-Book"/>
                              <w:sz w:val="30"/>
                              <w:szCs w:val="30"/>
                            </w:rPr>
                          </w:pPr>
                          <w:r w:rsidRPr="00EF58F6">
                            <w:rPr>
                              <w:rFonts w:ascii="Futura-Book" w:hAnsi="Futura-Book"/>
                              <w:sz w:val="30"/>
                              <w:szCs w:val="30"/>
                            </w:rPr>
                            <w:t>AUDfIT Rechtsvorschriften #0006/1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080000" tIns="0" rIns="126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6AA799" id="_x0000_t202" coordsize="21600,21600" o:spt="202" path="m,l,21600r21600,l21600,xe">
              <v:stroke joinstyle="miter"/>
              <v:path gradientshapeok="t" o:connecttype="rect"/>
            </v:shapetype>
            <v:shape id="Textfeld 17" o:spid="_x0000_s1030" type="#_x0000_t202" style="position:absolute;left:0;text-align:left;margin-left:111.4pt;margin-top:328.4pt;width:829.45pt;height:58.2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" fillcolor="yellow" stroked="f" strokeweight=".5pt">
              <v:textbox inset="30mm,0,35mm,1mm">
                <w:txbxContent>
                  <w:p w14:paraId="0E7FB143" w14:textId="77777777" w:rsidR="001E1F96" w:rsidRPr="00EF58F6" w:rsidRDefault="00C53B60" w:rsidP="001E1F96">
                    <w:pPr>
                      <w:spacing w:before="280"/>
                      <w:rPr>
                        <w:rFonts w:ascii="Futura-Book" w:hAnsi="Futura-Book"/>
                        <w:sz w:val="30"/>
                        <w:szCs w:val="30"/>
                      </w:rPr>
                    </w:pPr>
                    <w:r w:rsidRPr="00EF58F6">
                      <w:rPr>
                        <w:rFonts w:ascii="Futura-Book" w:hAnsi="Futura-Book"/>
                        <w:sz w:val="30"/>
                        <w:szCs w:val="30"/>
                      </w:rPr>
                      <w:t>AUDfIT Rechtsvorschriften #0006/1</w:t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5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289942003">
    <w:abstractNumId w:val="15"/>
  </w:num>
  <w:num w:numId="2" w16cid:durableId="509564154">
    <w:abstractNumId w:val="6"/>
  </w:num>
  <w:num w:numId="3" w16cid:durableId="1196505535">
    <w:abstractNumId w:val="5"/>
  </w:num>
  <w:num w:numId="4" w16cid:durableId="1455948633">
    <w:abstractNumId w:val="4"/>
  </w:num>
  <w:num w:numId="5" w16cid:durableId="2059937947">
    <w:abstractNumId w:val="7"/>
  </w:num>
  <w:num w:numId="6" w16cid:durableId="457375785">
    <w:abstractNumId w:val="3"/>
  </w:num>
  <w:num w:numId="7" w16cid:durableId="1434403023">
    <w:abstractNumId w:val="2"/>
  </w:num>
  <w:num w:numId="8" w16cid:durableId="1281961506">
    <w:abstractNumId w:val="1"/>
  </w:num>
  <w:num w:numId="9" w16cid:durableId="326255213">
    <w:abstractNumId w:val="0"/>
  </w:num>
  <w:num w:numId="10" w16cid:durableId="1736663868">
    <w:abstractNumId w:val="8"/>
  </w:num>
  <w:num w:numId="11" w16cid:durableId="1726249392">
    <w:abstractNumId w:val="14"/>
  </w:num>
  <w:num w:numId="12" w16cid:durableId="1849559188">
    <w:abstractNumId w:val="9"/>
  </w:num>
  <w:num w:numId="13" w16cid:durableId="1727530117">
    <w:abstractNumId w:val="10"/>
  </w:num>
  <w:num w:numId="14" w16cid:durableId="1952662495">
    <w:abstractNumId w:val="13"/>
  </w:num>
  <w:num w:numId="15" w16cid:durableId="693649369">
    <w:abstractNumId w:val="12"/>
  </w:num>
  <w:num w:numId="16" w16cid:durableId="749042946">
    <w:abstractNumId w:val="11"/>
  </w:num>
  <w:num w:numId="17" w16cid:durableId="955063052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AW999957" w:val="MS Word"/>
  </w:docVars>
  <w:rsids>
    <w:rsidRoot w:val="00927843"/>
    <w:rsid w:val="00002230"/>
    <w:rsid w:val="00002EED"/>
    <w:rsid w:val="000030A9"/>
    <w:rsid w:val="0001477C"/>
    <w:rsid w:val="0003242D"/>
    <w:rsid w:val="0004061E"/>
    <w:rsid w:val="0005326E"/>
    <w:rsid w:val="000616B8"/>
    <w:rsid w:val="00064F40"/>
    <w:rsid w:val="00075E7C"/>
    <w:rsid w:val="00080B9A"/>
    <w:rsid w:val="00086B8A"/>
    <w:rsid w:val="00087433"/>
    <w:rsid w:val="00097B2B"/>
    <w:rsid w:val="000B1337"/>
    <w:rsid w:val="000C4085"/>
    <w:rsid w:val="000D3103"/>
    <w:rsid w:val="000E26F7"/>
    <w:rsid w:val="00111AC6"/>
    <w:rsid w:val="001205E2"/>
    <w:rsid w:val="00143F11"/>
    <w:rsid w:val="0016374E"/>
    <w:rsid w:val="00165A53"/>
    <w:rsid w:val="0019585B"/>
    <w:rsid w:val="001A1B58"/>
    <w:rsid w:val="001B3F50"/>
    <w:rsid w:val="001B7E25"/>
    <w:rsid w:val="001C0D6B"/>
    <w:rsid w:val="001C1789"/>
    <w:rsid w:val="001D22E2"/>
    <w:rsid w:val="001E1F96"/>
    <w:rsid w:val="001E38E2"/>
    <w:rsid w:val="001E7A82"/>
    <w:rsid w:val="001F04DD"/>
    <w:rsid w:val="0020064F"/>
    <w:rsid w:val="002065BE"/>
    <w:rsid w:val="0021047B"/>
    <w:rsid w:val="00231E00"/>
    <w:rsid w:val="00245E33"/>
    <w:rsid w:val="00257647"/>
    <w:rsid w:val="002717FB"/>
    <w:rsid w:val="00280430"/>
    <w:rsid w:val="00284FA6"/>
    <w:rsid w:val="00285560"/>
    <w:rsid w:val="00290924"/>
    <w:rsid w:val="0029592F"/>
    <w:rsid w:val="002A064F"/>
    <w:rsid w:val="002A185F"/>
    <w:rsid w:val="002B17CE"/>
    <w:rsid w:val="002B298F"/>
    <w:rsid w:val="002B2D52"/>
    <w:rsid w:val="002B797D"/>
    <w:rsid w:val="002C0D01"/>
    <w:rsid w:val="002C5394"/>
    <w:rsid w:val="002D0908"/>
    <w:rsid w:val="002D7E2D"/>
    <w:rsid w:val="002F09D8"/>
    <w:rsid w:val="002F4AA4"/>
    <w:rsid w:val="002F6B99"/>
    <w:rsid w:val="002F771F"/>
    <w:rsid w:val="0030157F"/>
    <w:rsid w:val="00304799"/>
    <w:rsid w:val="00340216"/>
    <w:rsid w:val="00342964"/>
    <w:rsid w:val="00352142"/>
    <w:rsid w:val="00364269"/>
    <w:rsid w:val="00376DCD"/>
    <w:rsid w:val="00382BCD"/>
    <w:rsid w:val="003932A1"/>
    <w:rsid w:val="003A6FEB"/>
    <w:rsid w:val="003B69EB"/>
    <w:rsid w:val="003C01D5"/>
    <w:rsid w:val="003E348F"/>
    <w:rsid w:val="003F1B18"/>
    <w:rsid w:val="0041402E"/>
    <w:rsid w:val="00416D34"/>
    <w:rsid w:val="00433509"/>
    <w:rsid w:val="00440D21"/>
    <w:rsid w:val="00445BB8"/>
    <w:rsid w:val="0044742E"/>
    <w:rsid w:val="0045235E"/>
    <w:rsid w:val="00454705"/>
    <w:rsid w:val="0046455E"/>
    <w:rsid w:val="004657D3"/>
    <w:rsid w:val="00465DB3"/>
    <w:rsid w:val="00467AC7"/>
    <w:rsid w:val="004715EE"/>
    <w:rsid w:val="004867BC"/>
    <w:rsid w:val="0049126F"/>
    <w:rsid w:val="004A4C0E"/>
    <w:rsid w:val="004B2234"/>
    <w:rsid w:val="004B5526"/>
    <w:rsid w:val="004B5A8E"/>
    <w:rsid w:val="004B6415"/>
    <w:rsid w:val="004C60FF"/>
    <w:rsid w:val="004C6A02"/>
    <w:rsid w:val="004D6C91"/>
    <w:rsid w:val="004E699D"/>
    <w:rsid w:val="004F1C26"/>
    <w:rsid w:val="004F1E92"/>
    <w:rsid w:val="0050152B"/>
    <w:rsid w:val="005060F4"/>
    <w:rsid w:val="005205B8"/>
    <w:rsid w:val="00525CDB"/>
    <w:rsid w:val="00527267"/>
    <w:rsid w:val="00534E93"/>
    <w:rsid w:val="005473EF"/>
    <w:rsid w:val="0055136F"/>
    <w:rsid w:val="0055156D"/>
    <w:rsid w:val="00567521"/>
    <w:rsid w:val="00583AA1"/>
    <w:rsid w:val="005913EC"/>
    <w:rsid w:val="005921A2"/>
    <w:rsid w:val="005949BD"/>
    <w:rsid w:val="005967E6"/>
    <w:rsid w:val="005A07A9"/>
    <w:rsid w:val="005B57D7"/>
    <w:rsid w:val="005B7F7F"/>
    <w:rsid w:val="005D26BD"/>
    <w:rsid w:val="005D2A74"/>
    <w:rsid w:val="005E07BD"/>
    <w:rsid w:val="005F6F40"/>
    <w:rsid w:val="00615D8F"/>
    <w:rsid w:val="00615EFE"/>
    <w:rsid w:val="00631571"/>
    <w:rsid w:val="00633524"/>
    <w:rsid w:val="00641B56"/>
    <w:rsid w:val="006454CF"/>
    <w:rsid w:val="0065198F"/>
    <w:rsid w:val="00652D23"/>
    <w:rsid w:val="0066763B"/>
    <w:rsid w:val="00684B37"/>
    <w:rsid w:val="006A7789"/>
    <w:rsid w:val="006B5C71"/>
    <w:rsid w:val="006C4228"/>
    <w:rsid w:val="006D45A1"/>
    <w:rsid w:val="006E24F6"/>
    <w:rsid w:val="006E7126"/>
    <w:rsid w:val="007026D1"/>
    <w:rsid w:val="00710636"/>
    <w:rsid w:val="00711AB6"/>
    <w:rsid w:val="00716DD5"/>
    <w:rsid w:val="00717D41"/>
    <w:rsid w:val="00720E5C"/>
    <w:rsid w:val="00723CAB"/>
    <w:rsid w:val="0073060F"/>
    <w:rsid w:val="00744772"/>
    <w:rsid w:val="0074784E"/>
    <w:rsid w:val="00763FC1"/>
    <w:rsid w:val="007648E0"/>
    <w:rsid w:val="00765666"/>
    <w:rsid w:val="00777B43"/>
    <w:rsid w:val="0078728B"/>
    <w:rsid w:val="00790130"/>
    <w:rsid w:val="00790AB7"/>
    <w:rsid w:val="00796513"/>
    <w:rsid w:val="007A060E"/>
    <w:rsid w:val="007A2AC2"/>
    <w:rsid w:val="007A3E0C"/>
    <w:rsid w:val="007A5E82"/>
    <w:rsid w:val="007B74BA"/>
    <w:rsid w:val="007C0288"/>
    <w:rsid w:val="007D3976"/>
    <w:rsid w:val="007D3B54"/>
    <w:rsid w:val="007E0249"/>
    <w:rsid w:val="007F3A7C"/>
    <w:rsid w:val="00802ED4"/>
    <w:rsid w:val="00805892"/>
    <w:rsid w:val="0081072B"/>
    <w:rsid w:val="00811A23"/>
    <w:rsid w:val="008471C9"/>
    <w:rsid w:val="00855B99"/>
    <w:rsid w:val="00862DDF"/>
    <w:rsid w:val="00870FFE"/>
    <w:rsid w:val="00872C95"/>
    <w:rsid w:val="00872F5F"/>
    <w:rsid w:val="0087591D"/>
    <w:rsid w:val="0088020C"/>
    <w:rsid w:val="00883C63"/>
    <w:rsid w:val="00884570"/>
    <w:rsid w:val="00891EEA"/>
    <w:rsid w:val="008926AE"/>
    <w:rsid w:val="008976BA"/>
    <w:rsid w:val="008A5560"/>
    <w:rsid w:val="008C44B0"/>
    <w:rsid w:val="008D1A8E"/>
    <w:rsid w:val="008E0FC7"/>
    <w:rsid w:val="008E6778"/>
    <w:rsid w:val="009075A9"/>
    <w:rsid w:val="009212B4"/>
    <w:rsid w:val="00927843"/>
    <w:rsid w:val="00950B33"/>
    <w:rsid w:val="009A6E64"/>
    <w:rsid w:val="009B2E65"/>
    <w:rsid w:val="009B69FD"/>
    <w:rsid w:val="009C12A8"/>
    <w:rsid w:val="009C2FF2"/>
    <w:rsid w:val="009D429E"/>
    <w:rsid w:val="009E1FB1"/>
    <w:rsid w:val="009F6E01"/>
    <w:rsid w:val="00A06317"/>
    <w:rsid w:val="00A237ED"/>
    <w:rsid w:val="00A31197"/>
    <w:rsid w:val="00A5114A"/>
    <w:rsid w:val="00A613A1"/>
    <w:rsid w:val="00A63847"/>
    <w:rsid w:val="00A649A3"/>
    <w:rsid w:val="00A7113B"/>
    <w:rsid w:val="00A75CE3"/>
    <w:rsid w:val="00A8486F"/>
    <w:rsid w:val="00AC17EE"/>
    <w:rsid w:val="00AD33F1"/>
    <w:rsid w:val="00AE290A"/>
    <w:rsid w:val="00AE4267"/>
    <w:rsid w:val="00AF1983"/>
    <w:rsid w:val="00AF5825"/>
    <w:rsid w:val="00AF6EE5"/>
    <w:rsid w:val="00B13741"/>
    <w:rsid w:val="00B15817"/>
    <w:rsid w:val="00B17572"/>
    <w:rsid w:val="00B22993"/>
    <w:rsid w:val="00B261B2"/>
    <w:rsid w:val="00B6345C"/>
    <w:rsid w:val="00B72A9C"/>
    <w:rsid w:val="00B73242"/>
    <w:rsid w:val="00B77530"/>
    <w:rsid w:val="00BA02EC"/>
    <w:rsid w:val="00BA1564"/>
    <w:rsid w:val="00BA7590"/>
    <w:rsid w:val="00BC6A51"/>
    <w:rsid w:val="00BD2864"/>
    <w:rsid w:val="00BD37FF"/>
    <w:rsid w:val="00BD62C0"/>
    <w:rsid w:val="00BE368B"/>
    <w:rsid w:val="00BF0354"/>
    <w:rsid w:val="00BF7EB9"/>
    <w:rsid w:val="00C00447"/>
    <w:rsid w:val="00C01E26"/>
    <w:rsid w:val="00C24E59"/>
    <w:rsid w:val="00C43D74"/>
    <w:rsid w:val="00C470A2"/>
    <w:rsid w:val="00C53B60"/>
    <w:rsid w:val="00C61B3F"/>
    <w:rsid w:val="00C8522D"/>
    <w:rsid w:val="00C91AC1"/>
    <w:rsid w:val="00C940C7"/>
    <w:rsid w:val="00C945F8"/>
    <w:rsid w:val="00CA6E23"/>
    <w:rsid w:val="00CA6FFC"/>
    <w:rsid w:val="00CB24C7"/>
    <w:rsid w:val="00CC19EF"/>
    <w:rsid w:val="00CD1A9A"/>
    <w:rsid w:val="00CE73C2"/>
    <w:rsid w:val="00CF48B6"/>
    <w:rsid w:val="00D02370"/>
    <w:rsid w:val="00D13BD1"/>
    <w:rsid w:val="00D165F6"/>
    <w:rsid w:val="00D45365"/>
    <w:rsid w:val="00D61222"/>
    <w:rsid w:val="00D76D2A"/>
    <w:rsid w:val="00D83AC5"/>
    <w:rsid w:val="00D86537"/>
    <w:rsid w:val="00DA6374"/>
    <w:rsid w:val="00DA7A8C"/>
    <w:rsid w:val="00DB3B77"/>
    <w:rsid w:val="00DB5B65"/>
    <w:rsid w:val="00DD3447"/>
    <w:rsid w:val="00DD5810"/>
    <w:rsid w:val="00DE10AB"/>
    <w:rsid w:val="00DE2B44"/>
    <w:rsid w:val="00E016C0"/>
    <w:rsid w:val="00E342CA"/>
    <w:rsid w:val="00E368C3"/>
    <w:rsid w:val="00E50734"/>
    <w:rsid w:val="00E54CF5"/>
    <w:rsid w:val="00E57522"/>
    <w:rsid w:val="00E57793"/>
    <w:rsid w:val="00E61BCD"/>
    <w:rsid w:val="00E74BDF"/>
    <w:rsid w:val="00E77518"/>
    <w:rsid w:val="00EA74B3"/>
    <w:rsid w:val="00EC00F0"/>
    <w:rsid w:val="00EC7968"/>
    <w:rsid w:val="00ED48D4"/>
    <w:rsid w:val="00ED61A9"/>
    <w:rsid w:val="00EE217B"/>
    <w:rsid w:val="00EF2558"/>
    <w:rsid w:val="00EF58F6"/>
    <w:rsid w:val="00F029CC"/>
    <w:rsid w:val="00F02A61"/>
    <w:rsid w:val="00F15796"/>
    <w:rsid w:val="00F2421E"/>
    <w:rsid w:val="00F3121A"/>
    <w:rsid w:val="00F35247"/>
    <w:rsid w:val="00F4180F"/>
    <w:rsid w:val="00F508B7"/>
    <w:rsid w:val="00F51F9C"/>
    <w:rsid w:val="00F579A0"/>
    <w:rsid w:val="00F672A4"/>
    <w:rsid w:val="00F7029A"/>
    <w:rsid w:val="00F858CC"/>
    <w:rsid w:val="00F87375"/>
    <w:rsid w:val="00F920AB"/>
    <w:rsid w:val="00FA1E51"/>
    <w:rsid w:val="00FB19BE"/>
    <w:rsid w:val="00FB74D4"/>
    <w:rsid w:val="00FD0600"/>
    <w:rsid w:val="00FD1E16"/>
    <w:rsid w:val="00FD6CCC"/>
    <w:rsid w:val="00FD763D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7678E632"/>
  <w15:docId w15:val="{470ABDEF-0B33-4D6F-BF8F-78879DD9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suppressAutoHyphens/>
      <w:spacing w:before="0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styleId="StandardWeb">
    <w:name w:val="Normal (Web)"/>
    <w:basedOn w:val="Standard"/>
    <w:uiPriority w:val="99"/>
    <w:semiHidden/>
    <w:unhideWhenUsed/>
    <w:rsid w:val="007C028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7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8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2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0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6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35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image" Target="media/image18.jpg"/><Relationship Id="rId39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image" Target="media/image13.jpg"/><Relationship Id="rId34" Type="http://schemas.openxmlformats.org/officeDocument/2006/relationships/image" Target="media/image26.jp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21.jp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header" Target="header2.xml"/><Relationship Id="rId10" Type="http://schemas.openxmlformats.org/officeDocument/2006/relationships/image" Target="media/image2.jpg"/><Relationship Id="rId19" Type="http://schemas.openxmlformats.org/officeDocument/2006/relationships/image" Target="media/image11.jpg"/><Relationship Id="rId31" Type="http://schemas.openxmlformats.org/officeDocument/2006/relationships/image" Target="media/image23.jp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Rechtsvorschrift_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6A11E5E1-7C3D-4C19-A90B-6BB6660AE8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_320_Muster_Rechtsvorschrift_A4</Template>
  <TotalTime>0</TotalTime>
  <Pages>26</Pages>
  <Words>9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Ufkes, Christina - LÖSLE</cp:lastModifiedBy>
  <cp:revision>36</cp:revision>
  <cp:lastPrinted>2025-09-18T09:07:00Z</cp:lastPrinted>
  <dcterms:created xsi:type="dcterms:W3CDTF">2020-08-12T13:41:00Z</dcterms:created>
  <dcterms:modified xsi:type="dcterms:W3CDTF">2026-09-16T10:06:00Z</dcterms:modified>
</cp:coreProperties>
</file>