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8"/>
        <w:gridCol w:w="424"/>
      </w:tblGrid>
      <w:tr w:rsidR="00AF76A2" w:rsidRPr="000503CF" w14:paraId="3B1DFC15" w14:textId="77777777" w:rsidTr="00CA64ED">
        <w:trPr>
          <w:cantSplit/>
          <w:trHeight w:val="830"/>
        </w:trPr>
        <w:tc>
          <w:tcPr>
            <w:tcW w:w="8648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1E8D8B20" w14:textId="77777777" w:rsidR="00AF76A2" w:rsidRPr="007D6927" w:rsidRDefault="007D7318" w:rsidP="00AF76A2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AF3CC0">
              <w:rPr>
                <w:rFonts w:ascii="Century Gothic" w:hAnsi="Century Gothic"/>
                <w:color w:val="00B0F0"/>
                <w:sz w:val="28"/>
              </w:rPr>
              <w:t xml:space="preserve">Lösungshinweise zu </w:t>
            </w:r>
            <w:r w:rsidR="00AF76A2" w:rsidRPr="00AF3CC0">
              <w:rPr>
                <w:rFonts w:ascii="Century Gothic" w:hAnsi="Century Gothic"/>
                <w:color w:val="00B0F0"/>
                <w:sz w:val="28"/>
              </w:rPr>
              <w:t>Praxisf</w:t>
            </w:r>
            <w:r w:rsidR="00C10F24" w:rsidRPr="00AF3CC0">
              <w:rPr>
                <w:rFonts w:ascii="Century Gothic" w:hAnsi="Century Gothic"/>
                <w:color w:val="00B0F0"/>
                <w:sz w:val="28"/>
              </w:rPr>
              <w:t>a</w:t>
            </w:r>
            <w:r w:rsidR="00B50770" w:rsidRPr="00AF3CC0">
              <w:rPr>
                <w:rFonts w:ascii="Century Gothic" w:hAnsi="Century Gothic"/>
                <w:color w:val="00B0F0"/>
                <w:sz w:val="28"/>
              </w:rPr>
              <w:t xml:space="preserve">ll </w:t>
            </w:r>
            <w:r w:rsidR="002A0C98" w:rsidRPr="00AF3CC0">
              <w:rPr>
                <w:rFonts w:ascii="Century Gothic" w:hAnsi="Century Gothic"/>
                <w:color w:val="00B0F0"/>
                <w:sz w:val="28"/>
              </w:rPr>
              <w:t>1</w:t>
            </w:r>
            <w:r w:rsidR="005E0577" w:rsidRPr="00AF3CC0">
              <w:rPr>
                <w:rFonts w:ascii="Century Gothic" w:hAnsi="Century Gothic"/>
                <w:color w:val="00B0F0"/>
                <w:sz w:val="28"/>
              </w:rPr>
              <w:t xml:space="preserve">: </w:t>
            </w:r>
            <w:r w:rsidR="002D5033" w:rsidRPr="00AF3CC0">
              <w:rPr>
                <w:rFonts w:ascii="Century Gothic" w:hAnsi="Century Gothic"/>
                <w:color w:val="00B0F0"/>
                <w:sz w:val="28"/>
              </w:rPr>
              <w:t>Ausweis von Restlaufzeiten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371EFEB3" w14:textId="77777777" w:rsidR="00AF76A2" w:rsidRPr="008A3866" w:rsidRDefault="00AF76A2" w:rsidP="008A7B37">
            <w:pPr>
              <w:pStyle w:val="berschrift1"/>
              <w:numPr>
                <w:ilvl w:val="0"/>
                <w:numId w:val="0"/>
              </w:numPr>
              <w:ind w:left="113" w:right="113"/>
              <w:rPr>
                <w:rFonts w:ascii="Century Gothic" w:hAnsi="Century Gothic"/>
                <w:b w:val="0"/>
                <w:sz w:val="28"/>
              </w:rPr>
            </w:pPr>
          </w:p>
        </w:tc>
      </w:tr>
    </w:tbl>
    <w:p w14:paraId="085C906B" w14:textId="77777777" w:rsidR="00F3121A" w:rsidRPr="00354556" w:rsidRDefault="00F3121A" w:rsidP="008A5560">
      <w:pPr>
        <w:spacing w:before="0"/>
        <w:rPr>
          <w:sz w:val="24"/>
          <w:szCs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072"/>
      </w:tblGrid>
      <w:tr w:rsidR="00354556" w:rsidRPr="00E65739" w14:paraId="0E24F2E1" w14:textId="77777777" w:rsidTr="00C47BF4">
        <w:tc>
          <w:tcPr>
            <w:tcW w:w="9072" w:type="dxa"/>
            <w:shd w:val="clear" w:color="auto" w:fill="D9D9D9" w:themeFill="background1" w:themeFillShade="D9"/>
          </w:tcPr>
          <w:p w14:paraId="621D03BA" w14:textId="77777777" w:rsidR="00354556" w:rsidRPr="00E65739" w:rsidRDefault="00354556" w:rsidP="008A5560">
            <w:pPr>
              <w:spacing w:before="0"/>
              <w:rPr>
                <w:b/>
                <w:sz w:val="24"/>
                <w:szCs w:val="28"/>
              </w:rPr>
            </w:pPr>
            <w:r w:rsidRPr="00E65739">
              <w:rPr>
                <w:b/>
                <w:sz w:val="24"/>
                <w:szCs w:val="28"/>
              </w:rPr>
              <w:t>Sachverhalt</w:t>
            </w:r>
          </w:p>
        </w:tc>
      </w:tr>
      <w:tr w:rsidR="00354556" w:rsidRPr="00E65739" w14:paraId="7BA85ECB" w14:textId="77777777" w:rsidTr="00C47BF4">
        <w:tc>
          <w:tcPr>
            <w:tcW w:w="9072" w:type="dxa"/>
          </w:tcPr>
          <w:p w14:paraId="3A866254" w14:textId="77777777" w:rsidR="002A0C98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  <w:r w:rsidRPr="007D7318">
              <w:rPr>
                <w:sz w:val="20"/>
                <w:szCs w:val="28"/>
              </w:rPr>
              <w:t xml:space="preserve">Der IKB-Kredit Nr. 1 wurde am 1. April </w:t>
            </w:r>
            <w:r w:rsidR="001D63BC">
              <w:rPr>
                <w:sz w:val="20"/>
                <w:szCs w:val="28"/>
              </w:rPr>
              <w:t>01</w:t>
            </w:r>
            <w:r w:rsidRPr="007D7318">
              <w:rPr>
                <w:sz w:val="20"/>
                <w:szCs w:val="28"/>
              </w:rPr>
              <w:t xml:space="preserve"> in Höhe von EUR 318.279,17 aufgenommen (Auszahlungsbetrag 100 %). Die Tilgung erfolgt in einer Rate am 31. März </w:t>
            </w:r>
            <w:r w:rsidR="001D63BC">
              <w:rPr>
                <w:sz w:val="20"/>
                <w:szCs w:val="28"/>
              </w:rPr>
              <w:t>02</w:t>
            </w:r>
            <w:r w:rsidRPr="007D7318">
              <w:rPr>
                <w:sz w:val="20"/>
                <w:szCs w:val="28"/>
              </w:rPr>
              <w:t>. Der Zinssatz beträgt 3,75 % p.a.</w:t>
            </w:r>
          </w:p>
          <w:p w14:paraId="5076FA05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</w:p>
          <w:p w14:paraId="7F6272EC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  <w:r w:rsidRPr="007D7318">
              <w:rPr>
                <w:sz w:val="20"/>
                <w:szCs w:val="28"/>
              </w:rPr>
              <w:t xml:space="preserve">Das IKB-Darlehen Nr. 2 wurde am 1. Dezember </w:t>
            </w:r>
            <w:r w:rsidR="001D63BC">
              <w:rPr>
                <w:sz w:val="20"/>
                <w:szCs w:val="28"/>
              </w:rPr>
              <w:t>01</w:t>
            </w:r>
            <w:r w:rsidRPr="007D7318">
              <w:rPr>
                <w:sz w:val="20"/>
                <w:szCs w:val="28"/>
              </w:rPr>
              <w:t xml:space="preserve"> in Höhe von EUR 519.200,00 aufgenommen </w:t>
            </w:r>
            <w:r w:rsidR="005547C1" w:rsidRPr="007D7318">
              <w:rPr>
                <w:sz w:val="20"/>
                <w:szCs w:val="28"/>
              </w:rPr>
              <w:t xml:space="preserve">(Auszahlungsbetrag 100 %) </w:t>
            </w:r>
            <w:r w:rsidRPr="007D7318">
              <w:rPr>
                <w:sz w:val="20"/>
                <w:szCs w:val="28"/>
              </w:rPr>
              <w:t xml:space="preserve">und ist ab 31. März </w:t>
            </w:r>
            <w:r w:rsidR="001D63BC">
              <w:rPr>
                <w:sz w:val="20"/>
                <w:szCs w:val="28"/>
              </w:rPr>
              <w:t>02</w:t>
            </w:r>
            <w:r w:rsidRPr="007D7318">
              <w:rPr>
                <w:sz w:val="20"/>
                <w:szCs w:val="28"/>
              </w:rPr>
              <w:t xml:space="preserve"> in halbjährlichen Raten von EUR 32.450,00 (jeweils fällig am 31. Januar und am 30. Juli) zu tilgen. Der Zinssatz beträgt 2,75 % p.a.</w:t>
            </w:r>
          </w:p>
          <w:p w14:paraId="7EDFB128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</w:p>
          <w:p w14:paraId="669C3B3F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  <w:r w:rsidRPr="007D7318">
              <w:rPr>
                <w:sz w:val="20"/>
                <w:szCs w:val="28"/>
              </w:rPr>
              <w:t>Der IKB-Kredit Nr. 3 wurde am 31.12.</w:t>
            </w:r>
            <w:r w:rsidR="001D63BC">
              <w:rPr>
                <w:sz w:val="20"/>
                <w:szCs w:val="28"/>
              </w:rPr>
              <w:t>01</w:t>
            </w:r>
            <w:r w:rsidRPr="007D7318">
              <w:rPr>
                <w:sz w:val="20"/>
                <w:szCs w:val="28"/>
              </w:rPr>
              <w:t xml:space="preserve"> in Höhe von EUR 778.800,00 aufgenommen </w:t>
            </w:r>
            <w:r w:rsidR="005547C1" w:rsidRPr="007D7318">
              <w:rPr>
                <w:sz w:val="20"/>
                <w:szCs w:val="28"/>
              </w:rPr>
              <w:t xml:space="preserve">(Auszahlungsbetrag 100 %) </w:t>
            </w:r>
            <w:r w:rsidRPr="007D7318">
              <w:rPr>
                <w:sz w:val="20"/>
                <w:szCs w:val="28"/>
              </w:rPr>
              <w:t xml:space="preserve">und ist ab 31. März </w:t>
            </w:r>
            <w:r w:rsidR="001D63BC">
              <w:rPr>
                <w:sz w:val="20"/>
                <w:szCs w:val="28"/>
              </w:rPr>
              <w:t>07</w:t>
            </w:r>
            <w:r w:rsidRPr="007D7318">
              <w:rPr>
                <w:sz w:val="20"/>
                <w:szCs w:val="28"/>
              </w:rPr>
              <w:t xml:space="preserve"> in halbjährlichen Raten von EUR 129.800,00 (jeweils fällig am 30. Juni und am 31. Dezember) zu tilgen. Der Zinssatz beträgt 2,45 % p.a.</w:t>
            </w:r>
          </w:p>
          <w:p w14:paraId="1299D980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</w:p>
          <w:p w14:paraId="3339AF69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  <w:r w:rsidRPr="007D7318">
              <w:rPr>
                <w:sz w:val="20"/>
                <w:szCs w:val="28"/>
              </w:rPr>
              <w:t>Als Sicherheiten für die IKB-Kredite Nr. 1 und Nr. 2 wurden der IKB vorlastenfreie Eigentümergrundschulden von insgesamt EUR 3.579.043,17 (lastend auf dem Fabrikgrundstück in Musterstadt) verpfändet.</w:t>
            </w:r>
          </w:p>
          <w:p w14:paraId="470B138E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</w:p>
          <w:p w14:paraId="0EFA0236" w14:textId="77777777" w:rsidR="002D5033" w:rsidRPr="007D7318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0"/>
                <w:szCs w:val="28"/>
              </w:rPr>
            </w:pPr>
            <w:r w:rsidRPr="007D7318">
              <w:rPr>
                <w:sz w:val="20"/>
                <w:szCs w:val="28"/>
              </w:rPr>
              <w:t>Verbindlichkeitenspiegel:</w:t>
            </w:r>
          </w:p>
          <w:p w14:paraId="28337A01" w14:textId="77777777" w:rsidR="00005B92" w:rsidRDefault="00005B92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4"/>
                <w:szCs w:val="28"/>
              </w:rPr>
            </w:pPr>
          </w:p>
          <w:tbl>
            <w:tblPr>
              <w:tblStyle w:val="Tabellenraster"/>
              <w:tblW w:w="9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5" w:type="dxa"/>
                <w:bottom w:w="85" w:type="dxa"/>
              </w:tblCellMar>
              <w:tblLook w:val="04A0" w:firstRow="1" w:lastRow="0" w:firstColumn="1" w:lastColumn="0" w:noHBand="0" w:noVBand="1"/>
            </w:tblPr>
            <w:tblGrid>
              <w:gridCol w:w="2439"/>
              <w:gridCol w:w="1417"/>
              <w:gridCol w:w="1285"/>
              <w:gridCol w:w="1134"/>
              <w:gridCol w:w="1559"/>
              <w:gridCol w:w="1276"/>
            </w:tblGrid>
            <w:tr w:rsidR="005547C1" w14:paraId="0B2C87C2" w14:textId="77777777" w:rsidTr="005547C1">
              <w:trPr>
                <w:trHeight w:val="443"/>
              </w:trPr>
              <w:tc>
                <w:tcPr>
                  <w:tcW w:w="2439" w:type="dxa"/>
                </w:tcPr>
                <w:p w14:paraId="59DC4E88" w14:textId="77777777" w:rsidR="005547C1" w:rsidRPr="00005B92" w:rsidRDefault="005547C1" w:rsidP="0058527F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4"/>
                      <w:szCs w:val="28"/>
                    </w:rPr>
                  </w:pPr>
                  <w:r w:rsidRPr="00005B92">
                    <w:rPr>
                      <w:b/>
                      <w:sz w:val="20"/>
                      <w:szCs w:val="28"/>
                    </w:rPr>
                    <w:t>Verbindlichkeiten</w:t>
                  </w:r>
                </w:p>
              </w:tc>
              <w:tc>
                <w:tcPr>
                  <w:tcW w:w="1417" w:type="dxa"/>
                </w:tcPr>
                <w:p w14:paraId="73BD8CE6" w14:textId="77777777" w:rsidR="005547C1" w:rsidRPr="004E0179" w:rsidRDefault="005547C1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 w:rsidRPr="004E0179">
                    <w:rPr>
                      <w:sz w:val="20"/>
                      <w:szCs w:val="28"/>
                    </w:rPr>
                    <w:t>Gesamt</w:t>
                  </w:r>
                </w:p>
              </w:tc>
              <w:tc>
                <w:tcPr>
                  <w:tcW w:w="3978" w:type="dxa"/>
                  <w:gridSpan w:val="3"/>
                </w:tcPr>
                <w:p w14:paraId="49D3370F" w14:textId="77777777" w:rsidR="005547C1" w:rsidRDefault="005547C1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davon Restlaufzeit</w:t>
                  </w:r>
                </w:p>
                <w:p w14:paraId="46F41CAE" w14:textId="77777777" w:rsidR="005672F2" w:rsidRPr="004E0179" w:rsidRDefault="005672F2" w:rsidP="005672F2">
                  <w:pPr>
                    <w:tabs>
                      <w:tab w:val="left" w:pos="1320"/>
                      <w:tab w:val="left" w:pos="2014"/>
                      <w:tab w:val="left" w:pos="2454"/>
                      <w:tab w:val="left" w:pos="4282"/>
                      <w:tab w:val="left" w:pos="6799"/>
                    </w:tabs>
                    <w:spacing w:before="0"/>
                    <w:ind w:firstLine="44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bis 1 Jahr </w:t>
                  </w:r>
                  <w:r>
                    <w:rPr>
                      <w:sz w:val="20"/>
                      <w:szCs w:val="28"/>
                    </w:rPr>
                    <w:tab/>
                    <w:t>1-5 Jahre</w:t>
                  </w:r>
                  <w:r>
                    <w:rPr>
                      <w:sz w:val="20"/>
                      <w:szCs w:val="28"/>
                    </w:rPr>
                    <w:tab/>
                    <w:t>über 5 Jahre</w:t>
                  </w:r>
                </w:p>
              </w:tc>
              <w:tc>
                <w:tcPr>
                  <w:tcW w:w="1276" w:type="dxa"/>
                </w:tcPr>
                <w:p w14:paraId="1DFD1E13" w14:textId="77777777" w:rsidR="005547C1" w:rsidRDefault="005547C1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davon </w:t>
                  </w:r>
                </w:p>
                <w:p w14:paraId="127770BC" w14:textId="77777777" w:rsidR="005547C1" w:rsidRPr="004E0179" w:rsidRDefault="005547C1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gesichert</w:t>
                  </w:r>
                </w:p>
              </w:tc>
            </w:tr>
            <w:tr w:rsidR="00C47BF4" w14:paraId="3E68CBE0" w14:textId="77777777" w:rsidTr="005547C1">
              <w:tc>
                <w:tcPr>
                  <w:tcW w:w="2439" w:type="dxa"/>
                </w:tcPr>
                <w:p w14:paraId="4660DE70" w14:textId="77777777" w:rsidR="00005B92" w:rsidRPr="004E0179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14:paraId="0D425B0A" w14:textId="77777777" w:rsidR="00005B92" w:rsidRPr="004E0179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285" w:type="dxa"/>
                  <w:tcBorders>
                    <w:bottom w:val="single" w:sz="4" w:space="0" w:color="auto"/>
                  </w:tcBorders>
                </w:tcPr>
                <w:p w14:paraId="45AB34C5" w14:textId="77777777" w:rsidR="00005B92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541454DD" w14:textId="77777777" w:rsidR="00005B92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2B088052" w14:textId="77777777" w:rsidR="00005B92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002FA20F" w14:textId="77777777" w:rsidR="00005B92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</w:tr>
            <w:tr w:rsidR="00C47BF4" w14:paraId="6D1CD8F5" w14:textId="77777777" w:rsidTr="005547C1">
              <w:tc>
                <w:tcPr>
                  <w:tcW w:w="2439" w:type="dxa"/>
                </w:tcPr>
                <w:p w14:paraId="55623395" w14:textId="77777777" w:rsidR="004E0179" w:rsidRDefault="004E0179" w:rsidP="004E017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4"/>
                      <w:szCs w:val="28"/>
                    </w:rPr>
                  </w:pPr>
                  <w:r w:rsidRPr="004E0179">
                    <w:rPr>
                      <w:sz w:val="20"/>
                      <w:szCs w:val="28"/>
                    </w:rPr>
                    <w:t>1.</w:t>
                  </w:r>
                  <w:r>
                    <w:rPr>
                      <w:sz w:val="20"/>
                      <w:szCs w:val="28"/>
                    </w:rPr>
                    <w:t xml:space="preserve"> </w:t>
                  </w:r>
                  <w:r w:rsidRPr="004E0179">
                    <w:rPr>
                      <w:sz w:val="20"/>
                      <w:szCs w:val="28"/>
                    </w:rPr>
                    <w:t xml:space="preserve">Verbindlichkeiten </w:t>
                  </w:r>
                  <w:proofErr w:type="spellStart"/>
                  <w:r w:rsidRPr="004E0179">
                    <w:rPr>
                      <w:sz w:val="20"/>
                      <w:szCs w:val="28"/>
                    </w:rPr>
                    <w:t>ggü</w:t>
                  </w:r>
                  <w:proofErr w:type="spellEnd"/>
                  <w:r w:rsidRPr="004E0179">
                    <w:rPr>
                      <w:sz w:val="20"/>
                      <w:szCs w:val="28"/>
                    </w:rPr>
                    <w:t>. Kreditinstituten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vAlign w:val="bottom"/>
                </w:tcPr>
                <w:p w14:paraId="3361AFE0" w14:textId="77777777" w:rsidR="004E0179" w:rsidRPr="004E0179" w:rsidRDefault="00005B92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1.616.279,17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</w:tcBorders>
                  <w:vAlign w:val="bottom"/>
                </w:tcPr>
                <w:p w14:paraId="45A4E88F" w14:textId="77777777" w:rsidR="004E0179" w:rsidRPr="004E0179" w:rsidRDefault="004E0179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vAlign w:val="bottom"/>
                </w:tcPr>
                <w:p w14:paraId="627A9B07" w14:textId="77777777" w:rsidR="004E0179" w:rsidRPr="004E0179" w:rsidRDefault="004E0179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vAlign w:val="bottom"/>
                </w:tcPr>
                <w:p w14:paraId="149A36A9" w14:textId="77777777" w:rsidR="004E0179" w:rsidRPr="004E0179" w:rsidRDefault="004E0179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  <w:vAlign w:val="bottom"/>
                </w:tcPr>
                <w:p w14:paraId="7B2FA012" w14:textId="77777777" w:rsidR="004E0179" w:rsidRPr="004E0179" w:rsidRDefault="004E0179" w:rsidP="00005B9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</w:tbl>
          <w:p w14:paraId="06BC2A1D" w14:textId="77777777" w:rsidR="002D5033" w:rsidRPr="00E65739" w:rsidRDefault="002D5033" w:rsidP="0058527F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sz w:val="24"/>
                <w:szCs w:val="28"/>
              </w:rPr>
            </w:pPr>
          </w:p>
        </w:tc>
      </w:tr>
      <w:tr w:rsidR="00D13823" w:rsidRPr="00E65739" w14:paraId="6F6BABE3" w14:textId="77777777" w:rsidTr="00C47BF4">
        <w:tc>
          <w:tcPr>
            <w:tcW w:w="9072" w:type="dxa"/>
          </w:tcPr>
          <w:p w14:paraId="05497DCC" w14:textId="77777777" w:rsidR="00D13823" w:rsidRPr="00E65739" w:rsidRDefault="00D13823" w:rsidP="008A5560">
            <w:pPr>
              <w:spacing w:before="0"/>
              <w:rPr>
                <w:sz w:val="2"/>
                <w:szCs w:val="28"/>
              </w:rPr>
            </w:pPr>
          </w:p>
        </w:tc>
      </w:tr>
      <w:tr w:rsidR="00354556" w:rsidRPr="00E65739" w14:paraId="7F487ABB" w14:textId="77777777" w:rsidTr="00C47BF4">
        <w:tc>
          <w:tcPr>
            <w:tcW w:w="9072" w:type="dxa"/>
            <w:shd w:val="clear" w:color="auto" w:fill="D9D9D9" w:themeFill="background1" w:themeFillShade="D9"/>
          </w:tcPr>
          <w:p w14:paraId="10AE06D3" w14:textId="77777777" w:rsidR="00354556" w:rsidRPr="00E65739" w:rsidRDefault="00354556" w:rsidP="008A5560">
            <w:pPr>
              <w:spacing w:before="0"/>
              <w:rPr>
                <w:b/>
                <w:sz w:val="24"/>
                <w:szCs w:val="28"/>
              </w:rPr>
            </w:pPr>
            <w:r w:rsidRPr="00E65739">
              <w:rPr>
                <w:b/>
                <w:sz w:val="24"/>
                <w:szCs w:val="28"/>
              </w:rPr>
              <w:t>Fragestellung</w:t>
            </w:r>
          </w:p>
        </w:tc>
      </w:tr>
      <w:tr w:rsidR="00354556" w:rsidRPr="00E65739" w14:paraId="4D41100B" w14:textId="77777777" w:rsidTr="005552F9">
        <w:trPr>
          <w:trHeight w:val="2801"/>
        </w:trPr>
        <w:tc>
          <w:tcPr>
            <w:tcW w:w="9072" w:type="dxa"/>
          </w:tcPr>
          <w:p w14:paraId="1A994CF9" w14:textId="77777777" w:rsidR="005547C1" w:rsidRPr="000232ED" w:rsidRDefault="005547C1" w:rsidP="000232ED">
            <w:pPr>
              <w:pStyle w:val="Listenabsatz"/>
              <w:numPr>
                <w:ilvl w:val="0"/>
                <w:numId w:val="18"/>
              </w:numPr>
              <w:spacing w:before="0"/>
              <w:ind w:left="326" w:hanging="326"/>
              <w:rPr>
                <w:sz w:val="20"/>
                <w:szCs w:val="28"/>
              </w:rPr>
            </w:pPr>
            <w:r w:rsidRPr="000232ED">
              <w:rPr>
                <w:sz w:val="20"/>
                <w:szCs w:val="28"/>
              </w:rPr>
              <w:t xml:space="preserve">Die Verzinsung der Darlehen erfolgt jeweils zum 30.06./31.12. </w:t>
            </w:r>
            <w:r w:rsidR="002D5033" w:rsidRPr="000232ED">
              <w:rPr>
                <w:sz w:val="20"/>
                <w:szCs w:val="28"/>
              </w:rPr>
              <w:t xml:space="preserve">Die Zinsen werden </w:t>
            </w:r>
            <w:r w:rsidR="008A1374" w:rsidRPr="000232ED">
              <w:rPr>
                <w:sz w:val="20"/>
                <w:szCs w:val="28"/>
              </w:rPr>
              <w:t xml:space="preserve">zu diesen Zeitpunkten </w:t>
            </w:r>
            <w:r w:rsidR="00F3437F" w:rsidRPr="000232ED">
              <w:rPr>
                <w:sz w:val="20"/>
                <w:szCs w:val="28"/>
              </w:rPr>
              <w:t xml:space="preserve">– unabhängig von den Tilgungen – vom </w:t>
            </w:r>
            <w:r w:rsidR="002D5033" w:rsidRPr="000232ED">
              <w:rPr>
                <w:sz w:val="20"/>
                <w:szCs w:val="28"/>
              </w:rPr>
              <w:t xml:space="preserve">Girokonto </w:t>
            </w:r>
            <w:r w:rsidR="009A5F4D" w:rsidRPr="000232ED">
              <w:rPr>
                <w:sz w:val="20"/>
                <w:szCs w:val="28"/>
              </w:rPr>
              <w:t>abgebucht</w:t>
            </w:r>
            <w:r w:rsidR="002D5033" w:rsidRPr="000232ED">
              <w:rPr>
                <w:sz w:val="20"/>
                <w:szCs w:val="28"/>
              </w:rPr>
              <w:t xml:space="preserve">. </w:t>
            </w:r>
            <w:r w:rsidRPr="000232ED">
              <w:rPr>
                <w:sz w:val="20"/>
                <w:szCs w:val="28"/>
              </w:rPr>
              <w:t xml:space="preserve">Das Girokonto weist stets ein Guthaben aus. Der </w:t>
            </w:r>
            <w:proofErr w:type="spellStart"/>
            <w:r w:rsidRPr="000232ED">
              <w:rPr>
                <w:sz w:val="20"/>
                <w:szCs w:val="28"/>
              </w:rPr>
              <w:t>Zinslauf</w:t>
            </w:r>
            <w:proofErr w:type="spellEnd"/>
            <w:r w:rsidRPr="000232ED">
              <w:rPr>
                <w:sz w:val="20"/>
                <w:szCs w:val="28"/>
              </w:rPr>
              <w:t xml:space="preserve"> beginnt mit der Darlehensaufnahme, d. h. </w:t>
            </w:r>
          </w:p>
          <w:p w14:paraId="062ABBCF" w14:textId="77777777" w:rsidR="005672F2" w:rsidRPr="000232ED" w:rsidRDefault="005672F2" w:rsidP="000232ED">
            <w:pPr>
              <w:pStyle w:val="Listenabsatz"/>
              <w:numPr>
                <w:ilvl w:val="0"/>
                <w:numId w:val="20"/>
              </w:numPr>
              <w:spacing w:before="0"/>
              <w:ind w:left="609" w:hanging="283"/>
              <w:rPr>
                <w:sz w:val="20"/>
                <w:szCs w:val="28"/>
              </w:rPr>
            </w:pPr>
            <w:r w:rsidRPr="000232ED">
              <w:rPr>
                <w:sz w:val="20"/>
                <w:szCs w:val="28"/>
              </w:rPr>
              <w:t>IKB-Kredit Nr. 1: 01.04.</w:t>
            </w:r>
            <w:r w:rsidR="001D63BC">
              <w:rPr>
                <w:sz w:val="20"/>
                <w:szCs w:val="28"/>
              </w:rPr>
              <w:t>01</w:t>
            </w:r>
          </w:p>
          <w:p w14:paraId="3073B563" w14:textId="77777777" w:rsidR="005672F2" w:rsidRPr="000232ED" w:rsidRDefault="005672F2" w:rsidP="000232ED">
            <w:pPr>
              <w:pStyle w:val="Listenabsatz"/>
              <w:numPr>
                <w:ilvl w:val="0"/>
                <w:numId w:val="20"/>
              </w:numPr>
              <w:spacing w:before="0"/>
              <w:ind w:left="609" w:hanging="283"/>
              <w:rPr>
                <w:sz w:val="20"/>
                <w:szCs w:val="28"/>
              </w:rPr>
            </w:pPr>
            <w:r w:rsidRPr="000232ED">
              <w:rPr>
                <w:sz w:val="20"/>
                <w:szCs w:val="28"/>
              </w:rPr>
              <w:t>IKB-Kredit Nr. 2: 01.12.</w:t>
            </w:r>
            <w:r w:rsidR="001D63BC">
              <w:rPr>
                <w:sz w:val="20"/>
                <w:szCs w:val="28"/>
              </w:rPr>
              <w:t>01</w:t>
            </w:r>
          </w:p>
          <w:p w14:paraId="620271DA" w14:textId="77777777" w:rsidR="005672F2" w:rsidRPr="000232ED" w:rsidRDefault="005672F2" w:rsidP="000232ED">
            <w:pPr>
              <w:pStyle w:val="Listenabsatz"/>
              <w:numPr>
                <w:ilvl w:val="0"/>
                <w:numId w:val="20"/>
              </w:numPr>
              <w:spacing w:before="0"/>
              <w:ind w:left="609" w:hanging="283"/>
              <w:rPr>
                <w:sz w:val="20"/>
                <w:szCs w:val="28"/>
              </w:rPr>
            </w:pPr>
            <w:r w:rsidRPr="000232ED">
              <w:rPr>
                <w:sz w:val="20"/>
                <w:szCs w:val="28"/>
              </w:rPr>
              <w:t>IKB-Kredit Nr. 3: 31.12.</w:t>
            </w:r>
            <w:r w:rsidR="001D63BC">
              <w:rPr>
                <w:sz w:val="20"/>
                <w:szCs w:val="28"/>
              </w:rPr>
              <w:t>01</w:t>
            </w:r>
          </w:p>
          <w:p w14:paraId="12D69EB3" w14:textId="77777777" w:rsidR="002D5033" w:rsidRPr="000232ED" w:rsidRDefault="002D5033" w:rsidP="000232ED">
            <w:pPr>
              <w:pStyle w:val="Listenabsatz"/>
              <w:spacing w:before="0"/>
              <w:ind w:left="326"/>
              <w:rPr>
                <w:sz w:val="20"/>
                <w:szCs w:val="28"/>
              </w:rPr>
            </w:pPr>
            <w:r w:rsidRPr="000232ED">
              <w:rPr>
                <w:sz w:val="20"/>
                <w:szCs w:val="28"/>
              </w:rPr>
              <w:t xml:space="preserve">Berechnen Sie die </w:t>
            </w:r>
            <w:r w:rsidR="005672F2" w:rsidRPr="000232ED">
              <w:rPr>
                <w:sz w:val="20"/>
                <w:szCs w:val="28"/>
              </w:rPr>
              <w:t xml:space="preserve">in der GuV </w:t>
            </w:r>
            <w:r w:rsidR="001D63BC">
              <w:rPr>
                <w:sz w:val="20"/>
                <w:szCs w:val="28"/>
              </w:rPr>
              <w:t>01</w:t>
            </w:r>
            <w:r w:rsidR="005672F2" w:rsidRPr="000232ED">
              <w:rPr>
                <w:sz w:val="20"/>
                <w:szCs w:val="28"/>
              </w:rPr>
              <w:t xml:space="preserve"> auszuweisenden Zinsen.</w:t>
            </w:r>
          </w:p>
          <w:p w14:paraId="4E92FF16" w14:textId="77777777" w:rsidR="002D5033" w:rsidRPr="007D7318" w:rsidRDefault="002D5033" w:rsidP="000232ED">
            <w:pPr>
              <w:spacing w:before="0"/>
              <w:ind w:left="326" w:hanging="326"/>
              <w:rPr>
                <w:sz w:val="20"/>
                <w:szCs w:val="28"/>
              </w:rPr>
            </w:pPr>
          </w:p>
          <w:p w14:paraId="7850C276" w14:textId="77777777" w:rsidR="00772791" w:rsidRPr="000232ED" w:rsidRDefault="002D5033" w:rsidP="000232ED">
            <w:pPr>
              <w:pStyle w:val="Listenabsatz"/>
              <w:numPr>
                <w:ilvl w:val="0"/>
                <w:numId w:val="18"/>
              </w:numPr>
              <w:spacing w:before="0"/>
              <w:ind w:left="326" w:hanging="326"/>
              <w:rPr>
                <w:sz w:val="24"/>
                <w:szCs w:val="28"/>
              </w:rPr>
            </w:pPr>
            <w:r w:rsidRPr="000232ED">
              <w:rPr>
                <w:sz w:val="20"/>
                <w:szCs w:val="28"/>
              </w:rPr>
              <w:t xml:space="preserve">Füllen Sie den Verbindlichkeitenspiegel aus und machen Sie alle </w:t>
            </w:r>
            <w:r w:rsidR="00F3437F" w:rsidRPr="000232ED">
              <w:rPr>
                <w:sz w:val="20"/>
                <w:szCs w:val="28"/>
              </w:rPr>
              <w:t xml:space="preserve">weiteren </w:t>
            </w:r>
            <w:r w:rsidRPr="000232ED">
              <w:rPr>
                <w:sz w:val="20"/>
                <w:szCs w:val="28"/>
              </w:rPr>
              <w:t xml:space="preserve">erforderlichen </w:t>
            </w:r>
            <w:proofErr w:type="spellStart"/>
            <w:r w:rsidRPr="000232ED">
              <w:rPr>
                <w:sz w:val="20"/>
                <w:szCs w:val="28"/>
              </w:rPr>
              <w:t>Anhangangaben</w:t>
            </w:r>
            <w:proofErr w:type="spellEnd"/>
            <w:r w:rsidR="005672F2" w:rsidRPr="000232ED">
              <w:rPr>
                <w:sz w:val="20"/>
                <w:szCs w:val="28"/>
              </w:rPr>
              <w:t xml:space="preserve"> zum 31.12.</w:t>
            </w:r>
            <w:r w:rsidR="001D63BC">
              <w:rPr>
                <w:sz w:val="20"/>
                <w:szCs w:val="28"/>
              </w:rPr>
              <w:t>01</w:t>
            </w:r>
            <w:r w:rsidRPr="000232ED">
              <w:rPr>
                <w:sz w:val="20"/>
                <w:szCs w:val="28"/>
              </w:rPr>
              <w:t>.</w:t>
            </w:r>
          </w:p>
        </w:tc>
      </w:tr>
    </w:tbl>
    <w:p w14:paraId="5411547B" w14:textId="77777777" w:rsidR="007D7318" w:rsidRDefault="007D7318">
      <w: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072"/>
      </w:tblGrid>
      <w:tr w:rsidR="007D7318" w:rsidRPr="00E65739" w14:paraId="1314DF1F" w14:textId="77777777" w:rsidTr="00281E09">
        <w:tc>
          <w:tcPr>
            <w:tcW w:w="9072" w:type="dxa"/>
            <w:shd w:val="clear" w:color="auto" w:fill="D9D9D9" w:themeFill="background1" w:themeFillShade="D9"/>
          </w:tcPr>
          <w:p w14:paraId="37E2CE66" w14:textId="77777777" w:rsidR="007D7318" w:rsidRPr="00E65739" w:rsidRDefault="007D7318" w:rsidP="00281E09">
            <w:pPr>
              <w:spacing w:before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lastRenderedPageBreak/>
              <w:t>Lösungshinweise</w:t>
            </w:r>
          </w:p>
        </w:tc>
      </w:tr>
      <w:tr w:rsidR="007D7318" w:rsidRPr="00E65739" w14:paraId="4A49BF49" w14:textId="77777777" w:rsidTr="00C47BF4">
        <w:tc>
          <w:tcPr>
            <w:tcW w:w="9072" w:type="dxa"/>
          </w:tcPr>
          <w:p w14:paraId="22C0675A" w14:textId="77777777" w:rsidR="007D7318" w:rsidRPr="007D7318" w:rsidRDefault="007D7318" w:rsidP="00CB3640">
            <w:pPr>
              <w:spacing w:before="0"/>
              <w:rPr>
                <w:b/>
                <w:sz w:val="20"/>
                <w:szCs w:val="28"/>
              </w:rPr>
            </w:pPr>
            <w:r w:rsidRPr="007D7318">
              <w:rPr>
                <w:b/>
                <w:sz w:val="20"/>
                <w:szCs w:val="28"/>
              </w:rPr>
              <w:t xml:space="preserve">1. Zinsen GuV </w:t>
            </w:r>
            <w:r w:rsidR="001D63BC">
              <w:rPr>
                <w:b/>
                <w:sz w:val="20"/>
                <w:szCs w:val="28"/>
              </w:rPr>
              <w:t>01</w:t>
            </w:r>
          </w:p>
        </w:tc>
      </w:tr>
      <w:tr w:rsidR="007D7318" w:rsidRPr="00E65739" w14:paraId="1F390DC5" w14:textId="77777777" w:rsidTr="00C47BF4">
        <w:tc>
          <w:tcPr>
            <w:tcW w:w="9072" w:type="dxa"/>
          </w:tcPr>
          <w:tbl>
            <w:tblPr>
              <w:tblStyle w:val="Tabellenraster"/>
              <w:tblW w:w="89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5" w:type="dxa"/>
                <w:bottom w:w="85" w:type="dxa"/>
              </w:tblCellMar>
              <w:tblLook w:val="04A0" w:firstRow="1" w:lastRow="0" w:firstColumn="1" w:lastColumn="0" w:noHBand="0" w:noVBand="1"/>
            </w:tblPr>
            <w:tblGrid>
              <w:gridCol w:w="1313"/>
              <w:gridCol w:w="1701"/>
              <w:gridCol w:w="1559"/>
              <w:gridCol w:w="1701"/>
              <w:gridCol w:w="2685"/>
            </w:tblGrid>
            <w:tr w:rsidR="007D7318" w14:paraId="5809DFBE" w14:textId="77777777" w:rsidTr="00671EFB">
              <w:trPr>
                <w:trHeight w:val="227"/>
              </w:trPr>
              <w:tc>
                <w:tcPr>
                  <w:tcW w:w="1313" w:type="dxa"/>
                  <w:vAlign w:val="center"/>
                </w:tcPr>
                <w:p w14:paraId="0A3C3A53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43963DB8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75CAA531" w14:textId="77777777" w:rsidR="00671EFB" w:rsidRDefault="007D7318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%</w:t>
                  </w:r>
                  <w:r w:rsidR="009A5F4D">
                    <w:rPr>
                      <w:sz w:val="20"/>
                      <w:szCs w:val="28"/>
                    </w:rPr>
                    <w:t xml:space="preserve"> </w:t>
                  </w:r>
                </w:p>
                <w:p w14:paraId="7A303179" w14:textId="77777777" w:rsidR="007D7318" w:rsidRPr="007D7318" w:rsidRDefault="007D7318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p. a.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25E6E5B8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Monate</w:t>
                  </w:r>
                </w:p>
              </w:tc>
              <w:tc>
                <w:tcPr>
                  <w:tcW w:w="2685" w:type="dxa"/>
                  <w:tcBorders>
                    <w:bottom w:val="single" w:sz="4" w:space="0" w:color="auto"/>
                  </w:tcBorders>
                </w:tcPr>
                <w:p w14:paraId="260799F0" w14:textId="77777777" w:rsidR="00671EFB" w:rsidRDefault="007D7318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b/>
                      <w:sz w:val="20"/>
                      <w:szCs w:val="28"/>
                    </w:rPr>
                  </w:pPr>
                  <w:r w:rsidRPr="007D7318">
                    <w:rPr>
                      <w:b/>
                      <w:sz w:val="20"/>
                      <w:szCs w:val="28"/>
                    </w:rPr>
                    <w:t>Zinsen GuV</w:t>
                  </w:r>
                  <w:r w:rsidR="009A5F4D">
                    <w:rPr>
                      <w:b/>
                      <w:sz w:val="20"/>
                      <w:szCs w:val="28"/>
                    </w:rPr>
                    <w:t xml:space="preserve"> </w:t>
                  </w:r>
                  <w:r w:rsidR="001D63BC">
                    <w:rPr>
                      <w:b/>
                      <w:sz w:val="20"/>
                      <w:szCs w:val="28"/>
                    </w:rPr>
                    <w:t>01</w:t>
                  </w:r>
                  <w:r w:rsidR="009A5F4D">
                    <w:rPr>
                      <w:b/>
                      <w:sz w:val="20"/>
                      <w:szCs w:val="28"/>
                    </w:rPr>
                    <w:t xml:space="preserve"> </w:t>
                  </w:r>
                </w:p>
                <w:p w14:paraId="0CA95AB7" w14:textId="77777777" w:rsidR="007D7318" w:rsidRPr="007D7318" w:rsidRDefault="007D7318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b/>
                      <w:sz w:val="20"/>
                      <w:szCs w:val="28"/>
                    </w:rPr>
                  </w:pPr>
                  <w:r w:rsidRPr="007D7318">
                    <w:rPr>
                      <w:b/>
                      <w:sz w:val="20"/>
                      <w:szCs w:val="28"/>
                    </w:rPr>
                    <w:t>EUR</w:t>
                  </w:r>
                </w:p>
              </w:tc>
            </w:tr>
            <w:tr w:rsidR="007D7318" w14:paraId="0692B598" w14:textId="77777777" w:rsidTr="00671EFB">
              <w:trPr>
                <w:trHeight w:val="227"/>
              </w:trPr>
              <w:tc>
                <w:tcPr>
                  <w:tcW w:w="1313" w:type="dxa"/>
                  <w:vAlign w:val="center"/>
                </w:tcPr>
                <w:p w14:paraId="0DD95DE2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IKB Nr.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vAlign w:val="center"/>
                </w:tcPr>
                <w:p w14:paraId="66F3631E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318.279.17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vAlign w:val="center"/>
                </w:tcPr>
                <w:p w14:paraId="222E62B2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3,75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vAlign w:val="center"/>
                </w:tcPr>
                <w:p w14:paraId="688D169C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9</w:t>
                  </w:r>
                </w:p>
              </w:tc>
              <w:tc>
                <w:tcPr>
                  <w:tcW w:w="2685" w:type="dxa"/>
                  <w:tcBorders>
                    <w:top w:val="single" w:sz="4" w:space="0" w:color="auto"/>
                  </w:tcBorders>
                  <w:vAlign w:val="center"/>
                </w:tcPr>
                <w:p w14:paraId="07A9579C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8.951,60</w:t>
                  </w:r>
                </w:p>
              </w:tc>
            </w:tr>
            <w:tr w:rsidR="007D7318" w14:paraId="1E2B903E" w14:textId="77777777" w:rsidTr="00671EFB">
              <w:trPr>
                <w:trHeight w:val="227"/>
              </w:trPr>
              <w:tc>
                <w:tcPr>
                  <w:tcW w:w="1313" w:type="dxa"/>
                  <w:vAlign w:val="center"/>
                </w:tcPr>
                <w:p w14:paraId="454D4B5B" w14:textId="77777777" w:rsid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IKB Nr. 2</w:t>
                  </w:r>
                </w:p>
              </w:tc>
              <w:tc>
                <w:tcPr>
                  <w:tcW w:w="1701" w:type="dxa"/>
                  <w:vAlign w:val="center"/>
                </w:tcPr>
                <w:p w14:paraId="4150B24F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519.200,00</w:t>
                  </w:r>
                </w:p>
              </w:tc>
              <w:tc>
                <w:tcPr>
                  <w:tcW w:w="1559" w:type="dxa"/>
                  <w:vAlign w:val="center"/>
                </w:tcPr>
                <w:p w14:paraId="4FD548C8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2,75</w:t>
                  </w:r>
                </w:p>
              </w:tc>
              <w:tc>
                <w:tcPr>
                  <w:tcW w:w="1701" w:type="dxa"/>
                  <w:vAlign w:val="center"/>
                </w:tcPr>
                <w:p w14:paraId="4455F074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</w:t>
                  </w:r>
                </w:p>
              </w:tc>
              <w:tc>
                <w:tcPr>
                  <w:tcW w:w="2685" w:type="dxa"/>
                  <w:vAlign w:val="center"/>
                </w:tcPr>
                <w:p w14:paraId="2FF67D24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1.189,83</w:t>
                  </w:r>
                </w:p>
              </w:tc>
            </w:tr>
            <w:tr w:rsidR="007D7318" w14:paraId="2BB6F99A" w14:textId="77777777" w:rsidTr="00671EFB">
              <w:trPr>
                <w:trHeight w:val="227"/>
              </w:trPr>
              <w:tc>
                <w:tcPr>
                  <w:tcW w:w="1313" w:type="dxa"/>
                  <w:vAlign w:val="center"/>
                </w:tcPr>
                <w:p w14:paraId="08495CEA" w14:textId="77777777" w:rsid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IKB Nr. 3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vAlign w:val="center"/>
                </w:tcPr>
                <w:p w14:paraId="017E2DF1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778.800,00</w:t>
                  </w:r>
                </w:p>
              </w:tc>
              <w:tc>
                <w:tcPr>
                  <w:tcW w:w="1559" w:type="dxa"/>
                  <w:vAlign w:val="center"/>
                </w:tcPr>
                <w:p w14:paraId="60B51B1D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2,45</w:t>
                  </w:r>
                </w:p>
              </w:tc>
              <w:tc>
                <w:tcPr>
                  <w:tcW w:w="1701" w:type="dxa"/>
                  <w:vAlign w:val="center"/>
                </w:tcPr>
                <w:p w14:paraId="1EDE19F4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</w:t>
                  </w:r>
                </w:p>
              </w:tc>
              <w:tc>
                <w:tcPr>
                  <w:tcW w:w="2685" w:type="dxa"/>
                  <w:tcBorders>
                    <w:bottom w:val="single" w:sz="4" w:space="0" w:color="auto"/>
                  </w:tcBorders>
                  <w:vAlign w:val="center"/>
                </w:tcPr>
                <w:p w14:paraId="49967297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0,00</w:t>
                  </w:r>
                </w:p>
              </w:tc>
            </w:tr>
            <w:tr w:rsidR="007D7318" w14:paraId="44DDE99E" w14:textId="77777777" w:rsidTr="00671EFB">
              <w:trPr>
                <w:trHeight w:val="227"/>
              </w:trPr>
              <w:tc>
                <w:tcPr>
                  <w:tcW w:w="1313" w:type="dxa"/>
                  <w:vAlign w:val="center"/>
                </w:tcPr>
                <w:p w14:paraId="25924E42" w14:textId="77777777" w:rsid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78D0EE20" w14:textId="77777777" w:rsid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1.616.279,17</w:t>
                  </w:r>
                </w:p>
              </w:tc>
              <w:tc>
                <w:tcPr>
                  <w:tcW w:w="1559" w:type="dxa"/>
                  <w:vAlign w:val="center"/>
                </w:tcPr>
                <w:p w14:paraId="024C2BA7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F335A0B" w14:textId="77777777" w:rsidR="007D7318" w:rsidRPr="007D7318" w:rsidRDefault="007D7318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2685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30123091" w14:textId="77777777" w:rsidR="007D7318" w:rsidRPr="007D7318" w:rsidRDefault="005F23EB" w:rsidP="007D731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10.141,43</w:t>
                  </w:r>
                </w:p>
              </w:tc>
            </w:tr>
          </w:tbl>
          <w:p w14:paraId="10581C0E" w14:textId="77777777" w:rsidR="007D7318" w:rsidRDefault="007D7318" w:rsidP="00CB3640">
            <w:pPr>
              <w:spacing w:before="0"/>
              <w:rPr>
                <w:sz w:val="20"/>
                <w:szCs w:val="28"/>
              </w:rPr>
            </w:pPr>
          </w:p>
        </w:tc>
      </w:tr>
      <w:tr w:rsidR="005F23EB" w:rsidRPr="00E65739" w14:paraId="145914FF" w14:textId="77777777" w:rsidTr="00281E09">
        <w:tc>
          <w:tcPr>
            <w:tcW w:w="9072" w:type="dxa"/>
          </w:tcPr>
          <w:p w14:paraId="6AD1F962" w14:textId="77777777" w:rsidR="005F23EB" w:rsidRPr="00E65739" w:rsidRDefault="005F23EB" w:rsidP="00281E09">
            <w:pPr>
              <w:spacing w:before="0"/>
              <w:rPr>
                <w:sz w:val="2"/>
                <w:szCs w:val="28"/>
              </w:rPr>
            </w:pPr>
          </w:p>
        </w:tc>
      </w:tr>
      <w:tr w:rsidR="005F23EB" w:rsidRPr="00E65739" w14:paraId="37A741B0" w14:textId="77777777" w:rsidTr="00C47BF4">
        <w:tc>
          <w:tcPr>
            <w:tcW w:w="9072" w:type="dxa"/>
          </w:tcPr>
          <w:p w14:paraId="38873FCC" w14:textId="77777777" w:rsidR="005F23EB" w:rsidRPr="005F23EB" w:rsidRDefault="005F23EB" w:rsidP="007D7318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jc w:val="left"/>
              <w:rPr>
                <w:b/>
                <w:sz w:val="20"/>
                <w:szCs w:val="28"/>
              </w:rPr>
            </w:pPr>
            <w:r w:rsidRPr="005F23EB">
              <w:rPr>
                <w:b/>
                <w:sz w:val="20"/>
                <w:szCs w:val="28"/>
              </w:rPr>
              <w:t>2. Verbindlichkeitenspiegel</w:t>
            </w:r>
          </w:p>
        </w:tc>
      </w:tr>
      <w:tr w:rsidR="005F23EB" w:rsidRPr="00E65739" w14:paraId="310250DF" w14:textId="77777777" w:rsidTr="00C47BF4">
        <w:tc>
          <w:tcPr>
            <w:tcW w:w="9072" w:type="dxa"/>
          </w:tcPr>
          <w:tbl>
            <w:tblPr>
              <w:tblStyle w:val="Tabellenraster"/>
              <w:tblW w:w="89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5" w:type="dxa"/>
                <w:bottom w:w="85" w:type="dxa"/>
              </w:tblCellMar>
              <w:tblLook w:val="04A0" w:firstRow="1" w:lastRow="0" w:firstColumn="1" w:lastColumn="0" w:noHBand="0" w:noVBand="1"/>
            </w:tblPr>
            <w:tblGrid>
              <w:gridCol w:w="2162"/>
              <w:gridCol w:w="1418"/>
              <w:gridCol w:w="1417"/>
              <w:gridCol w:w="1278"/>
              <w:gridCol w:w="1416"/>
              <w:gridCol w:w="1275"/>
            </w:tblGrid>
            <w:tr w:rsidR="005F23EB" w14:paraId="0E0224E6" w14:textId="77777777" w:rsidTr="00671EFB">
              <w:trPr>
                <w:trHeight w:val="227"/>
              </w:trPr>
              <w:tc>
                <w:tcPr>
                  <w:tcW w:w="2162" w:type="dxa"/>
                </w:tcPr>
                <w:p w14:paraId="268FC8D7" w14:textId="77777777" w:rsidR="005F23EB" w:rsidRPr="00005B92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4"/>
                      <w:szCs w:val="28"/>
                    </w:rPr>
                  </w:pPr>
                  <w:r w:rsidRPr="00005B92">
                    <w:rPr>
                      <w:b/>
                      <w:sz w:val="20"/>
                      <w:szCs w:val="28"/>
                    </w:rPr>
                    <w:t>Verbindlichkeiten</w:t>
                  </w:r>
                </w:p>
              </w:tc>
              <w:tc>
                <w:tcPr>
                  <w:tcW w:w="1418" w:type="dxa"/>
                </w:tcPr>
                <w:p w14:paraId="7518BA04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 w:rsidRPr="004E0179">
                    <w:rPr>
                      <w:sz w:val="20"/>
                      <w:szCs w:val="28"/>
                    </w:rPr>
                    <w:t>Gesamt</w:t>
                  </w:r>
                </w:p>
              </w:tc>
              <w:tc>
                <w:tcPr>
                  <w:tcW w:w="4111" w:type="dxa"/>
                  <w:gridSpan w:val="3"/>
                </w:tcPr>
                <w:p w14:paraId="50A52A75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davon Restlaufzeit</w:t>
                  </w:r>
                </w:p>
                <w:p w14:paraId="6B5A9FD8" w14:textId="77777777" w:rsidR="005F23EB" w:rsidRPr="004E0179" w:rsidRDefault="005F23EB" w:rsidP="005F23EB">
                  <w:pPr>
                    <w:tabs>
                      <w:tab w:val="left" w:pos="1320"/>
                      <w:tab w:val="left" w:pos="2014"/>
                      <w:tab w:val="left" w:pos="2454"/>
                      <w:tab w:val="left" w:pos="4282"/>
                      <w:tab w:val="left" w:pos="6799"/>
                    </w:tabs>
                    <w:spacing w:before="0"/>
                    <w:ind w:firstLine="44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bis 1 Jahr </w:t>
                  </w:r>
                  <w:r>
                    <w:rPr>
                      <w:sz w:val="20"/>
                      <w:szCs w:val="28"/>
                    </w:rPr>
                    <w:tab/>
                    <w:t>1-5 Jahre</w:t>
                  </w:r>
                  <w:r>
                    <w:rPr>
                      <w:sz w:val="20"/>
                      <w:szCs w:val="28"/>
                    </w:rPr>
                    <w:tab/>
                    <w:t>über 5 Jahre</w:t>
                  </w:r>
                </w:p>
              </w:tc>
              <w:tc>
                <w:tcPr>
                  <w:tcW w:w="1275" w:type="dxa"/>
                </w:tcPr>
                <w:p w14:paraId="0EB31D67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davon </w:t>
                  </w:r>
                </w:p>
                <w:p w14:paraId="087BBCAE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gesichert</w:t>
                  </w:r>
                </w:p>
              </w:tc>
            </w:tr>
            <w:tr w:rsidR="005F23EB" w14:paraId="63B7D0DA" w14:textId="77777777" w:rsidTr="00671EFB">
              <w:trPr>
                <w:trHeight w:val="227"/>
              </w:trPr>
              <w:tc>
                <w:tcPr>
                  <w:tcW w:w="2162" w:type="dxa"/>
                </w:tcPr>
                <w:p w14:paraId="034E3C30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6B67AC7D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14:paraId="03513A51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278" w:type="dxa"/>
                  <w:tcBorders>
                    <w:bottom w:val="single" w:sz="4" w:space="0" w:color="auto"/>
                  </w:tcBorders>
                </w:tcPr>
                <w:p w14:paraId="5E36E60D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14:paraId="7B247C81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41C95467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center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EUR</w:t>
                  </w:r>
                </w:p>
              </w:tc>
            </w:tr>
            <w:tr w:rsidR="005F23EB" w14:paraId="064BCE22" w14:textId="77777777" w:rsidTr="00671EFB">
              <w:trPr>
                <w:trHeight w:val="227"/>
              </w:trPr>
              <w:tc>
                <w:tcPr>
                  <w:tcW w:w="2162" w:type="dxa"/>
                </w:tcPr>
                <w:p w14:paraId="1DD42871" w14:textId="77777777" w:rsidR="005F23EB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4"/>
                      <w:szCs w:val="28"/>
                    </w:rPr>
                  </w:pPr>
                  <w:r w:rsidRPr="004E0179">
                    <w:rPr>
                      <w:sz w:val="20"/>
                      <w:szCs w:val="28"/>
                    </w:rPr>
                    <w:t>1.</w:t>
                  </w:r>
                  <w:r>
                    <w:rPr>
                      <w:sz w:val="20"/>
                      <w:szCs w:val="28"/>
                    </w:rPr>
                    <w:t xml:space="preserve"> </w:t>
                  </w:r>
                  <w:r w:rsidRPr="004E0179">
                    <w:rPr>
                      <w:sz w:val="20"/>
                      <w:szCs w:val="28"/>
                    </w:rPr>
                    <w:t xml:space="preserve">Verbindlichkeiten </w:t>
                  </w:r>
                  <w:proofErr w:type="spellStart"/>
                  <w:r w:rsidRPr="004E0179">
                    <w:rPr>
                      <w:sz w:val="20"/>
                      <w:szCs w:val="28"/>
                    </w:rPr>
                    <w:t>ggü</w:t>
                  </w:r>
                  <w:proofErr w:type="spellEnd"/>
                  <w:r w:rsidRPr="004E0179">
                    <w:rPr>
                      <w:sz w:val="20"/>
                      <w:szCs w:val="28"/>
                    </w:rPr>
                    <w:t>. Kreditinstituten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  <w:vAlign w:val="bottom"/>
                </w:tcPr>
                <w:p w14:paraId="6F204A72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1.616.279,17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vAlign w:val="bottom"/>
                </w:tcPr>
                <w:p w14:paraId="44D4D79F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350.729,17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</w:tcBorders>
                  <w:vAlign w:val="bottom"/>
                </w:tcPr>
                <w:p w14:paraId="3460D14B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259.600,00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  <w:vAlign w:val="bottom"/>
                </w:tcPr>
                <w:p w14:paraId="0149FE9F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1.005,950,00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</w:tcBorders>
                  <w:vAlign w:val="bottom"/>
                </w:tcPr>
                <w:p w14:paraId="0EB9BB1C" w14:textId="77777777" w:rsidR="005F23EB" w:rsidRPr="004E0179" w:rsidRDefault="005F23EB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837.479,17</w:t>
                  </w:r>
                </w:p>
              </w:tc>
            </w:tr>
          </w:tbl>
          <w:p w14:paraId="252FACBB" w14:textId="77777777" w:rsidR="005F23EB" w:rsidRPr="007D7318" w:rsidRDefault="005F23EB" w:rsidP="007D7318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jc w:val="left"/>
              <w:rPr>
                <w:sz w:val="20"/>
                <w:szCs w:val="28"/>
              </w:rPr>
            </w:pPr>
          </w:p>
        </w:tc>
      </w:tr>
    </w:tbl>
    <w:p w14:paraId="40E54F6B" w14:textId="77777777" w:rsidR="009A5F4D" w:rsidRDefault="009A5F4D">
      <w:r>
        <w:br w:type="page"/>
      </w:r>
      <w:bookmarkStart w:id="0" w:name="_GoBack"/>
      <w:bookmarkEnd w:id="0"/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072"/>
        <w:gridCol w:w="426"/>
      </w:tblGrid>
      <w:tr w:rsidR="00281E09" w:rsidRPr="00E65739" w14:paraId="6F3E20ED" w14:textId="77777777" w:rsidTr="009A5F4D">
        <w:trPr>
          <w:gridAfter w:val="1"/>
          <w:wAfter w:w="426" w:type="dxa"/>
        </w:trPr>
        <w:tc>
          <w:tcPr>
            <w:tcW w:w="9072" w:type="dxa"/>
          </w:tcPr>
          <w:p w14:paraId="38249A3E" w14:textId="77777777" w:rsidR="00281E09" w:rsidRPr="00005B92" w:rsidRDefault="00281E09" w:rsidP="005F23EB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lastRenderedPageBreak/>
              <w:t>Entwicklung Darlehen IKB-Kredit Nr. 1-3</w:t>
            </w:r>
          </w:p>
        </w:tc>
      </w:tr>
      <w:tr w:rsidR="00281E09" w:rsidRPr="00E65739" w14:paraId="34BE24F8" w14:textId="77777777" w:rsidTr="009A5F4D">
        <w:trPr>
          <w:gridAfter w:val="1"/>
          <w:wAfter w:w="426" w:type="dxa"/>
        </w:trPr>
        <w:tc>
          <w:tcPr>
            <w:tcW w:w="9072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4"/>
              <w:gridCol w:w="1474"/>
              <w:gridCol w:w="1475"/>
              <w:gridCol w:w="1475"/>
            </w:tblGrid>
            <w:tr w:rsidR="00281E09" w14:paraId="3245FC01" w14:textId="77777777" w:rsidTr="00550AB5">
              <w:trPr>
                <w:trHeight w:val="580"/>
              </w:trPr>
              <w:tc>
                <w:tcPr>
                  <w:tcW w:w="1474" w:type="dxa"/>
                </w:tcPr>
                <w:p w14:paraId="3D820D39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4142178D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F8E5FE1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IKB Nr. 1</w:t>
                  </w:r>
                </w:p>
                <w:p w14:paraId="3401048B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Darlehen</w:t>
                  </w:r>
                </w:p>
              </w:tc>
              <w:tc>
                <w:tcPr>
                  <w:tcW w:w="1474" w:type="dxa"/>
                </w:tcPr>
                <w:p w14:paraId="26181F1D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IKB Nr. 2</w:t>
                  </w:r>
                </w:p>
                <w:p w14:paraId="066E747B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Darlehen</w:t>
                  </w:r>
                </w:p>
              </w:tc>
              <w:tc>
                <w:tcPr>
                  <w:tcW w:w="1475" w:type="dxa"/>
                </w:tcPr>
                <w:p w14:paraId="56773719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IKB Nr. 3</w:t>
                  </w:r>
                </w:p>
                <w:p w14:paraId="36899E90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Darlehen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5894C40A" w14:textId="77777777" w:rsid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>
                    <w:rPr>
                      <w:b/>
                      <w:sz w:val="20"/>
                      <w:szCs w:val="28"/>
                    </w:rPr>
                    <w:t>Gesamt</w:t>
                  </w:r>
                </w:p>
                <w:p w14:paraId="5E31A9A5" w14:textId="77777777" w:rsidR="00281E09" w:rsidRP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Darlehen</w:t>
                  </w:r>
                </w:p>
              </w:tc>
            </w:tr>
            <w:tr w:rsidR="00281E09" w14:paraId="45CCBFD4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41E17CC4" w14:textId="77777777" w:rsidR="00281E09" w:rsidRPr="00281E09" w:rsidRDefault="00281E09" w:rsidP="005F23EB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027C5335" w14:textId="77777777" w:rsidR="00281E09" w:rsidRPr="00281E09" w:rsidRDefault="00281E0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01.04.</w:t>
                  </w:r>
                  <w:r w:rsidR="001D63BC">
                    <w:rPr>
                      <w:sz w:val="20"/>
                      <w:szCs w:val="28"/>
                    </w:rPr>
                    <w:t>01</w:t>
                  </w:r>
                </w:p>
              </w:tc>
              <w:tc>
                <w:tcPr>
                  <w:tcW w:w="1474" w:type="dxa"/>
                </w:tcPr>
                <w:p w14:paraId="7690D039" w14:textId="77777777" w:rsidR="00281E09" w:rsidRPr="004F1E49" w:rsidRDefault="004F1E49" w:rsidP="00C21D08">
                  <w:pPr>
                    <w:spacing w:before="0"/>
                    <w:jc w:val="right"/>
                    <w:rPr>
                      <w:rFonts w:cs="Calibri"/>
                      <w:color w:val="000000"/>
                      <w:sz w:val="20"/>
                    </w:rPr>
                  </w:pPr>
                  <w:r>
                    <w:rPr>
                      <w:rFonts w:cs="Calibri"/>
                      <w:color w:val="000000"/>
                      <w:sz w:val="20"/>
                    </w:rPr>
                    <w:t>318.279,17</w:t>
                  </w:r>
                </w:p>
              </w:tc>
              <w:tc>
                <w:tcPr>
                  <w:tcW w:w="1474" w:type="dxa"/>
                </w:tcPr>
                <w:p w14:paraId="2C910EDA" w14:textId="77777777" w:rsidR="00281E09" w:rsidRPr="00281E09" w:rsidRDefault="00281E0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53F37A37" w14:textId="77777777" w:rsidR="00281E09" w:rsidRPr="00281E09" w:rsidRDefault="00281E0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3EA47296" w14:textId="77777777" w:rsidR="00281E09" w:rsidRPr="00281E09" w:rsidRDefault="00281E0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4F1E49" w:rsidRPr="004F1E49" w14:paraId="673747A8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5AE811F7" w14:textId="77777777" w:rsidR="004F1E49" w:rsidRPr="00281E09" w:rsidRDefault="004F1E49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406046E" w14:textId="77777777" w:rsidR="004F1E49" w:rsidRPr="00281E09" w:rsidRDefault="004F1E4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01.12.</w:t>
                  </w:r>
                  <w:r w:rsidR="001D63BC">
                    <w:rPr>
                      <w:sz w:val="20"/>
                      <w:szCs w:val="28"/>
                    </w:rPr>
                    <w:t>01</w:t>
                  </w:r>
                </w:p>
              </w:tc>
              <w:tc>
                <w:tcPr>
                  <w:tcW w:w="1474" w:type="dxa"/>
                </w:tcPr>
                <w:p w14:paraId="45E49F51" w14:textId="77777777" w:rsidR="004F1E49" w:rsidRPr="004F1E49" w:rsidRDefault="004F1E4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6EC0B878" w14:textId="77777777" w:rsidR="004F1E49" w:rsidRPr="004F1E49" w:rsidRDefault="004F1E4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 w:rsidRPr="004F1E49">
                    <w:rPr>
                      <w:sz w:val="20"/>
                      <w:szCs w:val="28"/>
                    </w:rPr>
                    <w:t>519.200,00</w:t>
                  </w:r>
                </w:p>
              </w:tc>
              <w:tc>
                <w:tcPr>
                  <w:tcW w:w="1475" w:type="dxa"/>
                </w:tcPr>
                <w:p w14:paraId="7271CFD2" w14:textId="77777777" w:rsidR="004F1E49" w:rsidRPr="004F1E49" w:rsidRDefault="004F1E4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133EB1CA" w14:textId="77777777" w:rsidR="004F1E49" w:rsidRPr="004F1E49" w:rsidRDefault="004F1E49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1380029C" w14:textId="77777777" w:rsidTr="00B17C44">
              <w:trPr>
                <w:trHeight w:val="283"/>
              </w:trPr>
              <w:tc>
                <w:tcPr>
                  <w:tcW w:w="1474" w:type="dxa"/>
                  <w:shd w:val="clear" w:color="auto" w:fill="D9D9D9" w:themeFill="background1" w:themeFillShade="D9"/>
                </w:tcPr>
                <w:p w14:paraId="4EC4D77D" w14:textId="77777777" w:rsidR="00AF3502" w:rsidRP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b/>
                      <w:sz w:val="20"/>
                      <w:szCs w:val="28"/>
                    </w:rPr>
                  </w:pPr>
                  <w:r w:rsidRPr="00AF3502">
                    <w:rPr>
                      <w:b/>
                      <w:sz w:val="20"/>
                      <w:szCs w:val="28"/>
                    </w:rPr>
                    <w:t>Abschluss-stichtag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708BBFFB" w14:textId="77777777" w:rsidR="00AF3502" w:rsidRP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b/>
                      <w:sz w:val="20"/>
                      <w:szCs w:val="28"/>
                    </w:rPr>
                  </w:pPr>
                  <w:r w:rsidRPr="00AF3502">
                    <w:rPr>
                      <w:b/>
                      <w:sz w:val="20"/>
                      <w:szCs w:val="28"/>
                    </w:rPr>
                    <w:t>31.12.</w:t>
                  </w:r>
                  <w:r w:rsidR="001D63BC">
                    <w:rPr>
                      <w:b/>
                      <w:sz w:val="20"/>
                      <w:szCs w:val="28"/>
                    </w:rPr>
                    <w:t>01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C50FDC4" w14:textId="77777777" w:rsidR="00AF3502" w:rsidRP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b/>
                      <w:sz w:val="20"/>
                      <w:szCs w:val="28"/>
                    </w:rPr>
                  </w:pPr>
                  <w:r w:rsidRPr="00AF3502">
                    <w:rPr>
                      <w:b/>
                      <w:sz w:val="20"/>
                      <w:szCs w:val="28"/>
                    </w:rPr>
                    <w:t>318.279,17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0A240C2B" w14:textId="77777777" w:rsidR="00AF3502" w:rsidRP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b/>
                      <w:sz w:val="20"/>
                      <w:szCs w:val="28"/>
                    </w:rPr>
                  </w:pPr>
                  <w:r w:rsidRPr="00AF3502">
                    <w:rPr>
                      <w:b/>
                      <w:sz w:val="20"/>
                      <w:szCs w:val="28"/>
                    </w:rPr>
                    <w:t>519.200,00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23F3776F" w14:textId="77777777" w:rsidR="00AF3502" w:rsidRP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b/>
                      <w:sz w:val="20"/>
                      <w:szCs w:val="28"/>
                    </w:rPr>
                  </w:pPr>
                  <w:r w:rsidRPr="00AF3502">
                    <w:rPr>
                      <w:b/>
                      <w:sz w:val="20"/>
                      <w:szCs w:val="28"/>
                    </w:rPr>
                    <w:t>778,800,00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4E399E70" w14:textId="77777777" w:rsidR="00AF3502" w:rsidRP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b/>
                      <w:sz w:val="20"/>
                      <w:szCs w:val="28"/>
                    </w:rPr>
                  </w:pPr>
                  <w:r w:rsidRPr="00AF3502">
                    <w:rPr>
                      <w:b/>
                      <w:sz w:val="20"/>
                      <w:szCs w:val="28"/>
                    </w:rPr>
                    <w:t>1.616.279,17</w:t>
                  </w:r>
                </w:p>
              </w:tc>
            </w:tr>
            <w:tr w:rsidR="00AF3502" w:rsidRPr="004F1E49" w14:paraId="2EBC3A31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30F0DEEF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23A53C82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31.03.</w:t>
                  </w:r>
                  <w:r w:rsidR="001D63BC">
                    <w:rPr>
                      <w:sz w:val="20"/>
                      <w:szCs w:val="28"/>
                    </w:rPr>
                    <w:t>02</w:t>
                  </w:r>
                </w:p>
              </w:tc>
              <w:tc>
                <w:tcPr>
                  <w:tcW w:w="1474" w:type="dxa"/>
                </w:tcPr>
                <w:p w14:paraId="150F1E3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-318.279,17</w:t>
                  </w:r>
                </w:p>
              </w:tc>
              <w:tc>
                <w:tcPr>
                  <w:tcW w:w="1474" w:type="dxa"/>
                </w:tcPr>
                <w:p w14:paraId="00071FC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2C5A5861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20FD413B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10212BC2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061147C4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5FFAD523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02</w:t>
                  </w:r>
                </w:p>
              </w:tc>
              <w:tc>
                <w:tcPr>
                  <w:tcW w:w="1474" w:type="dxa"/>
                </w:tcPr>
                <w:p w14:paraId="34CF7CA0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6ECE8F5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19B1C8E3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547463B0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48920C7E" w14:textId="77777777" w:rsidTr="00AF3502">
              <w:trPr>
                <w:trHeight w:val="205"/>
              </w:trPr>
              <w:tc>
                <w:tcPr>
                  <w:tcW w:w="1474" w:type="dxa"/>
                  <w:shd w:val="clear" w:color="auto" w:fill="FFFF00"/>
                </w:tcPr>
                <w:p w14:paraId="63987CA1" w14:textId="77777777" w:rsidR="00C21D08" w:rsidRDefault="00AF3502" w:rsidP="00AF350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Laufzeit </w:t>
                  </w:r>
                </w:p>
                <w:p w14:paraId="6BF20D71" w14:textId="77777777" w:rsidR="00AF3502" w:rsidRDefault="00AF3502" w:rsidP="00AF350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bis 1 Jahr</w:t>
                  </w:r>
                </w:p>
              </w:tc>
              <w:tc>
                <w:tcPr>
                  <w:tcW w:w="1474" w:type="dxa"/>
                  <w:shd w:val="clear" w:color="auto" w:fill="FFFF00"/>
                </w:tcPr>
                <w:p w14:paraId="3FFAA9E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02</w:t>
                  </w:r>
                </w:p>
              </w:tc>
              <w:tc>
                <w:tcPr>
                  <w:tcW w:w="1474" w:type="dxa"/>
                  <w:shd w:val="clear" w:color="auto" w:fill="FFFF00"/>
                </w:tcPr>
                <w:p w14:paraId="0E54D485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0,00</w:t>
                  </w:r>
                </w:p>
              </w:tc>
              <w:tc>
                <w:tcPr>
                  <w:tcW w:w="1474" w:type="dxa"/>
                  <w:shd w:val="clear" w:color="auto" w:fill="FFFF00"/>
                </w:tcPr>
                <w:p w14:paraId="67699E5F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486.750,00</w:t>
                  </w:r>
                </w:p>
              </w:tc>
              <w:tc>
                <w:tcPr>
                  <w:tcW w:w="1475" w:type="dxa"/>
                  <w:shd w:val="clear" w:color="auto" w:fill="FFFF00"/>
                </w:tcPr>
                <w:p w14:paraId="59ED9B38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778.800,00</w:t>
                  </w:r>
                </w:p>
              </w:tc>
              <w:tc>
                <w:tcPr>
                  <w:tcW w:w="1475" w:type="dxa"/>
                  <w:shd w:val="clear" w:color="auto" w:fill="FFFF00"/>
                </w:tcPr>
                <w:p w14:paraId="0B68A51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350.729,17</w:t>
                  </w:r>
                </w:p>
              </w:tc>
            </w:tr>
            <w:tr w:rsidR="00AF3502" w:rsidRPr="004F1E49" w14:paraId="7A9D30E4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25F60CE6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6B59A633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</w:t>
                  </w:r>
                  <w:r w:rsidR="001D63BC">
                    <w:rPr>
                      <w:sz w:val="20"/>
                      <w:szCs w:val="28"/>
                    </w:rPr>
                    <w:t>.03</w:t>
                  </w:r>
                </w:p>
              </w:tc>
              <w:tc>
                <w:tcPr>
                  <w:tcW w:w="1474" w:type="dxa"/>
                </w:tcPr>
                <w:p w14:paraId="6949D9C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51348CD2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680B32D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10AA918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0ACDB2CD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7B69A704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F393EF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03</w:t>
                  </w:r>
                </w:p>
              </w:tc>
              <w:tc>
                <w:tcPr>
                  <w:tcW w:w="1474" w:type="dxa"/>
                </w:tcPr>
                <w:p w14:paraId="72313C9B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65EEECF5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1A056D8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5D4713C1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21F55980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1051143A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1181BFED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03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9ACAC2F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0564CAF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421.850,00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79C8A598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778.800,00</w:t>
                  </w:r>
                </w:p>
              </w:tc>
              <w:tc>
                <w:tcPr>
                  <w:tcW w:w="1475" w:type="dxa"/>
                </w:tcPr>
                <w:p w14:paraId="2185B820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71E6F613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5C774DFA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67F75EC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04</w:t>
                  </w:r>
                </w:p>
              </w:tc>
              <w:tc>
                <w:tcPr>
                  <w:tcW w:w="1474" w:type="dxa"/>
                </w:tcPr>
                <w:p w14:paraId="17FC459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4406CCBB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53E90D15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2EA7AEBB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5C1C9928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447B354E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45B8DBA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04</w:t>
                  </w:r>
                </w:p>
              </w:tc>
              <w:tc>
                <w:tcPr>
                  <w:tcW w:w="1474" w:type="dxa"/>
                </w:tcPr>
                <w:p w14:paraId="5FCFB291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3E024C2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79304816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4C4A5E9D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10DCEEC3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502C717E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540AC012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04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B774F73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6B2FD19B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356.950,00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2489178E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778,800,00</w:t>
                  </w:r>
                </w:p>
              </w:tc>
              <w:tc>
                <w:tcPr>
                  <w:tcW w:w="1475" w:type="dxa"/>
                </w:tcPr>
                <w:p w14:paraId="3A5959F5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4F4611F9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06C071C1" w14:textId="77777777" w:rsidR="00AF3502" w:rsidRDefault="00AF3502" w:rsidP="00AF350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FD8B475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05</w:t>
                  </w:r>
                </w:p>
              </w:tc>
              <w:tc>
                <w:tcPr>
                  <w:tcW w:w="1474" w:type="dxa"/>
                </w:tcPr>
                <w:p w14:paraId="578FC0F2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40E9F8F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6B0077D6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0C024CB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3174A73A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4E2C6336" w14:textId="77777777" w:rsidR="00AF3502" w:rsidRDefault="00AF3502" w:rsidP="00AF350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7E6DBB9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05</w:t>
                  </w:r>
                </w:p>
              </w:tc>
              <w:tc>
                <w:tcPr>
                  <w:tcW w:w="1474" w:type="dxa"/>
                </w:tcPr>
                <w:p w14:paraId="0E87F82A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</w:tcPr>
                <w:p w14:paraId="1148205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</w:tcPr>
                <w:p w14:paraId="170CEB6B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65B0247C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5E1592E1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63403169" w14:textId="77777777" w:rsidR="00AF3502" w:rsidRDefault="00AF3502" w:rsidP="004F1E49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0B4851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05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18621461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05B484FD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292.050,00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795E96C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778,800,00</w:t>
                  </w:r>
                </w:p>
              </w:tc>
              <w:tc>
                <w:tcPr>
                  <w:tcW w:w="1475" w:type="dxa"/>
                </w:tcPr>
                <w:p w14:paraId="3CCB4B53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1EB3AD55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7CB0B8DF" w14:textId="77777777" w:rsidR="00AF3502" w:rsidRDefault="00AF3502" w:rsidP="00AF350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22B13BE0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06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0452B368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73B944A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258B39B2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69312DB7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AF3502" w:rsidRPr="004F1E49" w14:paraId="6C49DDC0" w14:textId="77777777" w:rsidTr="00B17C44">
              <w:trPr>
                <w:trHeight w:val="283"/>
              </w:trPr>
              <w:tc>
                <w:tcPr>
                  <w:tcW w:w="1474" w:type="dxa"/>
                </w:tcPr>
                <w:p w14:paraId="6E0D6646" w14:textId="77777777" w:rsidR="00AF3502" w:rsidRDefault="00AF3502" w:rsidP="00AF3502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131987D0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06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557BFE1E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10D0B0A6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31158B6D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</w:tcPr>
                <w:p w14:paraId="22929424" w14:textId="77777777" w:rsidR="00AF3502" w:rsidRDefault="00AF3502" w:rsidP="00C21D08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35EC26CE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C6E0B4"/>
                </w:tcPr>
                <w:p w14:paraId="68CD033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Laufzeit </w:t>
                  </w:r>
                </w:p>
                <w:p w14:paraId="1C002CC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1-5 Jahre</w:t>
                  </w:r>
                </w:p>
              </w:tc>
              <w:tc>
                <w:tcPr>
                  <w:tcW w:w="1474" w:type="dxa"/>
                  <w:shd w:val="clear" w:color="auto" w:fill="C6E0B4"/>
                </w:tcPr>
                <w:p w14:paraId="4DC23D5C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06</w:t>
                  </w:r>
                </w:p>
              </w:tc>
              <w:tc>
                <w:tcPr>
                  <w:tcW w:w="1474" w:type="dxa"/>
                  <w:shd w:val="clear" w:color="auto" w:fill="C6E0B4"/>
                </w:tcPr>
                <w:p w14:paraId="2FB8CA5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0,00</w:t>
                  </w:r>
                </w:p>
              </w:tc>
              <w:tc>
                <w:tcPr>
                  <w:tcW w:w="1474" w:type="dxa"/>
                  <w:shd w:val="clear" w:color="auto" w:fill="C6E0B4"/>
                </w:tcPr>
                <w:p w14:paraId="5F363B5F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227.150,00</w:t>
                  </w:r>
                </w:p>
              </w:tc>
              <w:tc>
                <w:tcPr>
                  <w:tcW w:w="1475" w:type="dxa"/>
                  <w:shd w:val="clear" w:color="auto" w:fill="C6E0B4"/>
                </w:tcPr>
                <w:p w14:paraId="3E90A35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778.800,00</w:t>
                  </w:r>
                </w:p>
              </w:tc>
              <w:tc>
                <w:tcPr>
                  <w:tcW w:w="1475" w:type="dxa"/>
                  <w:shd w:val="clear" w:color="auto" w:fill="C6E0B4"/>
                </w:tcPr>
                <w:p w14:paraId="4DD66BA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259.600,00</w:t>
                  </w:r>
                </w:p>
              </w:tc>
            </w:tr>
            <w:tr w:rsidR="009A5F4D" w:rsidRPr="004F1E49" w14:paraId="60430044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3F99777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7D88E6C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07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080A0BE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04776BF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7475D4C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677074F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06BAC273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056E0BD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69C825F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31.03.</w:t>
                  </w:r>
                  <w:r w:rsidR="001D63BC">
                    <w:rPr>
                      <w:sz w:val="20"/>
                      <w:szCs w:val="28"/>
                    </w:rPr>
                    <w:t>07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3E657B2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56325BC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64F7247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-129.800,00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783E3D1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4EB12489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45C26BA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EA8B02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07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387A6A6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B51185C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01204F9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4F997F3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4C3EBDA4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7CD387BD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5A0B540C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30.09.</w:t>
                  </w:r>
                  <w:r w:rsidR="001D63BC">
                    <w:rPr>
                      <w:sz w:val="20"/>
                      <w:szCs w:val="28"/>
                    </w:rPr>
                    <w:t>07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7FA429E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57E838B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02D4AE8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-129.800,00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3437658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764D48D2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1DFE2601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A04BDA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07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62EC2F2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19D96DD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162.250,00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4558A5C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519.200,00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74DDA69A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41616751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0DEF894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3971BB9D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08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5B373B91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70F5191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05D08B6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2C7FE42D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0055F559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50C5678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0210BAB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31.03.</w:t>
                  </w:r>
                  <w:r w:rsidR="001D63BC">
                    <w:rPr>
                      <w:sz w:val="20"/>
                      <w:szCs w:val="28"/>
                    </w:rPr>
                    <w:t>08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4EC97B5B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228E42E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46A96086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-129.800,00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6AE8CEE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6D78A20F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7CB1F5D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52309D1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08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2E07196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6166580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2E4C466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3F34F3C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6AA2BE78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47EDFCF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100DFEE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30.09.</w:t>
                  </w:r>
                  <w:r w:rsidR="001D63BC">
                    <w:rPr>
                      <w:sz w:val="20"/>
                      <w:szCs w:val="28"/>
                    </w:rPr>
                    <w:t>08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03F78FE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B57363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6BC73AB6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-129.800,00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55243F71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33C3CF3B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0071FB6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2FC76BC6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08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107E695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5C9C0ED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97.350,00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69F2940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259.600,00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1A25B60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086F9618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79F1CAD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C00AEF1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09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51443CF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1E40C1A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64B10DA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776568BA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618060F3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3BDDC73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62FB70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30.03.</w:t>
                  </w:r>
                  <w:r w:rsidR="001D63BC">
                    <w:rPr>
                      <w:sz w:val="20"/>
                      <w:szCs w:val="28"/>
                    </w:rPr>
                    <w:t>09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2F8CAC8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2C2B67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42DED8C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-129.800,00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7A2E690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12F680C9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15142CA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420215D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30.07.</w:t>
                  </w:r>
                  <w:r w:rsidR="001D63BC">
                    <w:rPr>
                      <w:sz w:val="20"/>
                      <w:szCs w:val="28"/>
                    </w:rPr>
                    <w:t>09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650C35F6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207F174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46ADC541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1375381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050C70DE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15B7671A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37FB203F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30.09.</w:t>
                  </w:r>
                  <w:r w:rsidR="001D63BC">
                    <w:rPr>
                      <w:sz w:val="20"/>
                      <w:szCs w:val="28"/>
                    </w:rPr>
                    <w:t>09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3810D586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78DC37D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33571BDB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-129,800,00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2FD47800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25CB150B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4952B875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057B491C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10</w:t>
                  </w: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65B05A29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D9D9D9" w:themeFill="background1" w:themeFillShade="D9"/>
                </w:tcPr>
                <w:p w14:paraId="397FD06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32.450,00</w:t>
                  </w:r>
                </w:p>
              </w:tc>
              <w:tc>
                <w:tcPr>
                  <w:tcW w:w="1475" w:type="dxa"/>
                  <w:shd w:val="clear" w:color="auto" w:fill="D9D9D9" w:themeFill="background1" w:themeFillShade="D9"/>
                </w:tcPr>
                <w:p w14:paraId="776BD743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7F2E143B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25237017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auto"/>
                </w:tcPr>
                <w:p w14:paraId="7AF3195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lef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5B20105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31.01.</w:t>
                  </w:r>
                  <w:r w:rsidR="001D63BC">
                    <w:rPr>
                      <w:sz w:val="20"/>
                      <w:szCs w:val="28"/>
                    </w:rPr>
                    <w:t>10</w:t>
                  </w:r>
                </w:p>
              </w:tc>
              <w:tc>
                <w:tcPr>
                  <w:tcW w:w="1474" w:type="dxa"/>
                  <w:shd w:val="clear" w:color="auto" w:fill="auto"/>
                </w:tcPr>
                <w:p w14:paraId="781FF5FA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</w:tcPr>
                <w:p w14:paraId="7D2C7B3E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-32.450,00</w:t>
                  </w:r>
                </w:p>
              </w:tc>
              <w:tc>
                <w:tcPr>
                  <w:tcW w:w="1475" w:type="dxa"/>
                  <w:shd w:val="clear" w:color="auto" w:fill="auto"/>
                </w:tcPr>
                <w:p w14:paraId="2E80EA71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5" w:type="dxa"/>
                  <w:shd w:val="clear" w:color="auto" w:fill="auto"/>
                </w:tcPr>
                <w:p w14:paraId="22AEC0B4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</w:tr>
            <w:tr w:rsidR="009A5F4D" w:rsidRPr="004F1E49" w14:paraId="068EC5C2" w14:textId="77777777" w:rsidTr="009A5F4D">
              <w:trPr>
                <w:trHeight w:val="283"/>
              </w:trPr>
              <w:tc>
                <w:tcPr>
                  <w:tcW w:w="1474" w:type="dxa"/>
                  <w:shd w:val="clear" w:color="auto" w:fill="F8CBAD"/>
                </w:tcPr>
                <w:p w14:paraId="5B8FECC2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 xml:space="preserve">Laufzeit </w:t>
                  </w:r>
                </w:p>
                <w:p w14:paraId="3B7AB67A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über 5 Jahre</w:t>
                  </w:r>
                </w:p>
              </w:tc>
              <w:tc>
                <w:tcPr>
                  <w:tcW w:w="1474" w:type="dxa"/>
                  <w:shd w:val="clear" w:color="auto" w:fill="F8CBAD"/>
                </w:tcPr>
                <w:p w14:paraId="6DB744A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31.12.</w:t>
                  </w:r>
                  <w:r w:rsidR="001D63BC">
                    <w:rPr>
                      <w:sz w:val="20"/>
                      <w:szCs w:val="28"/>
                    </w:rPr>
                    <w:t>10</w:t>
                  </w:r>
                </w:p>
              </w:tc>
              <w:tc>
                <w:tcPr>
                  <w:tcW w:w="1474" w:type="dxa"/>
                  <w:shd w:val="clear" w:color="auto" w:fill="F8CBAD"/>
                </w:tcPr>
                <w:p w14:paraId="2AD1AECF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1474" w:type="dxa"/>
                  <w:shd w:val="clear" w:color="auto" w:fill="F8CBAD"/>
                </w:tcPr>
                <w:p w14:paraId="492C03A8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0,00</w:t>
                  </w:r>
                </w:p>
              </w:tc>
              <w:tc>
                <w:tcPr>
                  <w:tcW w:w="1475" w:type="dxa"/>
                  <w:shd w:val="clear" w:color="auto" w:fill="F8CBAD"/>
                </w:tcPr>
                <w:p w14:paraId="3895104F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0,00</w:t>
                  </w:r>
                </w:p>
              </w:tc>
              <w:tc>
                <w:tcPr>
                  <w:tcW w:w="1475" w:type="dxa"/>
                  <w:shd w:val="clear" w:color="auto" w:fill="F8CBAD"/>
                </w:tcPr>
                <w:p w14:paraId="499F7D17" w14:textId="77777777" w:rsidR="009A5F4D" w:rsidRDefault="009A5F4D" w:rsidP="009A5F4D">
                  <w:pPr>
                    <w:tabs>
                      <w:tab w:val="left" w:pos="2014"/>
                      <w:tab w:val="left" w:pos="4282"/>
                      <w:tab w:val="left" w:pos="6799"/>
                    </w:tabs>
                    <w:spacing w:before="0"/>
                    <w:jc w:val="right"/>
                    <w:rPr>
                      <w:sz w:val="20"/>
                      <w:szCs w:val="28"/>
                    </w:rPr>
                  </w:pPr>
                  <w:r>
                    <w:rPr>
                      <w:sz w:val="20"/>
                      <w:szCs w:val="28"/>
                    </w:rPr>
                    <w:t>1.005.950,00</w:t>
                  </w:r>
                </w:p>
              </w:tc>
            </w:tr>
          </w:tbl>
          <w:p w14:paraId="2E455442" w14:textId="77777777" w:rsidR="00281E09" w:rsidRPr="00005B92" w:rsidRDefault="00281E09" w:rsidP="005F23EB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b/>
                <w:sz w:val="20"/>
                <w:szCs w:val="28"/>
              </w:rPr>
            </w:pPr>
          </w:p>
        </w:tc>
      </w:tr>
      <w:tr w:rsidR="00AF3502" w:rsidRPr="00E65739" w14:paraId="0DD74712" w14:textId="77777777" w:rsidTr="009A5F4D">
        <w:tc>
          <w:tcPr>
            <w:tcW w:w="9498" w:type="dxa"/>
            <w:gridSpan w:val="2"/>
          </w:tcPr>
          <w:p w14:paraId="7D9D1262" w14:textId="77777777" w:rsidR="00AF3502" w:rsidRPr="00005B92" w:rsidRDefault="00AF3502" w:rsidP="00AF3502">
            <w:pPr>
              <w:tabs>
                <w:tab w:val="left" w:pos="2014"/>
                <w:tab w:val="left" w:pos="4282"/>
                <w:tab w:val="left" w:pos="6799"/>
              </w:tabs>
              <w:spacing w:before="0"/>
              <w:rPr>
                <w:b/>
                <w:sz w:val="20"/>
                <w:szCs w:val="28"/>
              </w:rPr>
            </w:pPr>
          </w:p>
        </w:tc>
      </w:tr>
    </w:tbl>
    <w:p w14:paraId="16CE2E9F" w14:textId="77777777" w:rsidR="005E0577" w:rsidRPr="00354556" w:rsidRDefault="005E0577" w:rsidP="008A5560">
      <w:pPr>
        <w:spacing w:before="0"/>
        <w:rPr>
          <w:sz w:val="24"/>
          <w:szCs w:val="28"/>
        </w:rPr>
      </w:pPr>
    </w:p>
    <w:sectPr w:rsidR="005E0577" w:rsidRPr="00354556" w:rsidSect="004F1E4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099" w:right="1701" w:bottom="993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920EF" w14:textId="77777777" w:rsidR="00C21D08" w:rsidRDefault="00C21D08">
      <w:pPr>
        <w:spacing w:before="0"/>
      </w:pPr>
      <w:r>
        <w:separator/>
      </w:r>
    </w:p>
  </w:endnote>
  <w:endnote w:type="continuationSeparator" w:id="0">
    <w:p w14:paraId="77C3D65A" w14:textId="77777777" w:rsidR="00C21D08" w:rsidRDefault="00C21D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736DAD" w:rsidRPr="0009625D" w14:paraId="79949CE1" w14:textId="77777777" w:rsidTr="00CF1C02">
      <w:trPr>
        <w:trHeight w:hRule="exact" w:val="1333"/>
      </w:trPr>
      <w:tc>
        <w:tcPr>
          <w:tcW w:w="2694" w:type="dxa"/>
          <w:vAlign w:val="bottom"/>
        </w:tcPr>
        <w:p w14:paraId="264EE3D8" w14:textId="77777777" w:rsidR="00736DAD" w:rsidRPr="005F3383" w:rsidRDefault="00736DAD" w:rsidP="00736DAD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147353598"/>
              <w:docPartObj>
                <w:docPartGallery w:val="Page Numbers (Top of Page)"/>
                <w:docPartUnique/>
              </w:docPartObj>
            </w:sdtPr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3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B87A831" w14:textId="77777777" w:rsidR="00736DAD" w:rsidRPr="005F3383" w:rsidRDefault="00736DAD" w:rsidP="00736DAD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JAE 1</w:t>
          </w:r>
          <w:r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14:paraId="5E4C27A8" w14:textId="77777777" w:rsidR="00736DAD" w:rsidRDefault="00736DAD" w:rsidP="00736DAD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79B2797" wp14:editId="064A8854">
                <wp:extent cx="2283571" cy="324000"/>
                <wp:effectExtent l="0" t="0" r="254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3571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2A9A394A" w14:textId="77777777" w:rsidR="00736DAD" w:rsidRPr="0009625D" w:rsidRDefault="00736DAD" w:rsidP="00736DAD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6/4</w:t>
          </w:r>
        </w:p>
      </w:tc>
    </w:tr>
  </w:tbl>
  <w:p w14:paraId="55534B23" w14:textId="77777777" w:rsidR="00C21D08" w:rsidRPr="00736DAD" w:rsidRDefault="00C21D08" w:rsidP="00736DAD">
    <w:pPr>
      <w:pStyle w:val="Fuzeile"/>
      <w:tabs>
        <w:tab w:val="clear" w:pos="4536"/>
        <w:tab w:val="clear" w:pos="9072"/>
        <w:tab w:val="left" w:pos="795"/>
      </w:tabs>
      <w:rPr>
        <w:rFonts w:eastAsiaTheme="minorHAns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736DAD" w:rsidRPr="0009625D" w14:paraId="72485DB8" w14:textId="77777777" w:rsidTr="00CF1C02">
      <w:trPr>
        <w:trHeight w:hRule="exact" w:val="1333"/>
      </w:trPr>
      <w:tc>
        <w:tcPr>
          <w:tcW w:w="2694" w:type="dxa"/>
          <w:vAlign w:val="bottom"/>
        </w:tcPr>
        <w:p w14:paraId="534E260E" w14:textId="77777777" w:rsidR="00736DAD" w:rsidRPr="005F3383" w:rsidRDefault="00736DAD" w:rsidP="00736DAD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146730466"/>
              <w:docPartObj>
                <w:docPartGallery w:val="Page Numbers (Top of Page)"/>
                <w:docPartUnique/>
              </w:docPartObj>
            </w:sdtPr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3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816C8DD" w14:textId="77777777" w:rsidR="00736DAD" w:rsidRPr="005F3383" w:rsidRDefault="00736DAD" w:rsidP="00736DAD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JAE 1</w:t>
          </w:r>
          <w:r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14:paraId="1D24C810" w14:textId="77777777" w:rsidR="00736DAD" w:rsidRDefault="00736DAD" w:rsidP="00736DAD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45CA207" wp14:editId="20C0EA7E">
                <wp:extent cx="2283571" cy="324000"/>
                <wp:effectExtent l="0" t="0" r="254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3571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271BD85E" w14:textId="77777777" w:rsidR="00736DAD" w:rsidRPr="0009625D" w:rsidRDefault="00736DAD" w:rsidP="00736DAD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6/4</w:t>
          </w:r>
        </w:p>
      </w:tc>
    </w:tr>
  </w:tbl>
  <w:p w14:paraId="5D40584C" w14:textId="77777777" w:rsidR="00C21D08" w:rsidRPr="00736DAD" w:rsidRDefault="00C21D08" w:rsidP="00736DAD">
    <w:pPr>
      <w:pStyle w:val="Fuzeile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F6E3C" w14:textId="77777777" w:rsidR="00C21D08" w:rsidRDefault="00C21D08" w:rsidP="00EE217B">
      <w:pPr>
        <w:pStyle w:val="Fuzeile"/>
      </w:pPr>
    </w:p>
    <w:p w14:paraId="3364BA75" w14:textId="77777777" w:rsidR="00C21D08" w:rsidRPr="00EE217B" w:rsidRDefault="00C21D0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70FE74D8" w14:textId="77777777" w:rsidR="00C21D08" w:rsidRDefault="00C21D08" w:rsidP="00711AB6">
      <w:pPr>
        <w:spacing w:before="0"/>
        <w:jc w:val="center"/>
      </w:pPr>
    </w:p>
    <w:p w14:paraId="6CD563E0" w14:textId="77777777" w:rsidR="00C21D08" w:rsidRPr="00711AB6" w:rsidRDefault="00C21D0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4E2EE" w14:textId="77777777" w:rsidR="00C21D08" w:rsidRPr="00665F75" w:rsidRDefault="00C21D08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B084A" w14:textId="77777777" w:rsidR="00C21D08" w:rsidRPr="00354556" w:rsidRDefault="00C21D08" w:rsidP="00354556">
    <w:pPr>
      <w:pStyle w:val="Kopfzeile"/>
      <w:pBdr>
        <w:bottom w:val="none" w:sz="0" w:space="0" w:color="auto"/>
      </w:pBdr>
      <w:spacing w:before="0"/>
      <w:rPr>
        <w:sz w:val="2"/>
      </w:rPr>
    </w:pPr>
    <w:r w:rsidRPr="00354556">
      <w:rPr>
        <w:sz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D506B"/>
    <w:multiLevelType w:val="hybridMultilevel"/>
    <w:tmpl w:val="9B184E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626CD"/>
    <w:multiLevelType w:val="hybridMultilevel"/>
    <w:tmpl w:val="D910DB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25AD8"/>
    <w:multiLevelType w:val="hybridMultilevel"/>
    <w:tmpl w:val="BFF6C09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35716"/>
    <w:multiLevelType w:val="hybridMultilevel"/>
    <w:tmpl w:val="54EC632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>
    <w:abstractNumId w:val="19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8"/>
  </w:num>
  <w:num w:numId="12">
    <w:abstractNumId w:val="9"/>
  </w:num>
  <w:num w:numId="13">
    <w:abstractNumId w:val="10"/>
  </w:num>
  <w:num w:numId="14">
    <w:abstractNumId w:val="17"/>
  </w:num>
  <w:num w:numId="15">
    <w:abstractNumId w:val="14"/>
  </w:num>
  <w:num w:numId="16">
    <w:abstractNumId w:val="13"/>
  </w:num>
  <w:num w:numId="17">
    <w:abstractNumId w:val="16"/>
  </w:num>
  <w:num w:numId="18">
    <w:abstractNumId w:val="11"/>
  </w:num>
  <w:num w:numId="19">
    <w:abstractNumId w:val="12"/>
  </w:num>
  <w:num w:numId="20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FE"/>
    <w:rsid w:val="00002230"/>
    <w:rsid w:val="00002EED"/>
    <w:rsid w:val="000030A9"/>
    <w:rsid w:val="000054E6"/>
    <w:rsid w:val="00005B92"/>
    <w:rsid w:val="0001477C"/>
    <w:rsid w:val="000232ED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7B2B"/>
    <w:rsid w:val="000B1337"/>
    <w:rsid w:val="000E26F7"/>
    <w:rsid w:val="00106BBE"/>
    <w:rsid w:val="00111AC6"/>
    <w:rsid w:val="001205E2"/>
    <w:rsid w:val="00143F11"/>
    <w:rsid w:val="001444F8"/>
    <w:rsid w:val="00152A72"/>
    <w:rsid w:val="00165A53"/>
    <w:rsid w:val="00180880"/>
    <w:rsid w:val="00184E10"/>
    <w:rsid w:val="0019585B"/>
    <w:rsid w:val="001A1B58"/>
    <w:rsid w:val="001B3F50"/>
    <w:rsid w:val="001B7E25"/>
    <w:rsid w:val="001C0D6B"/>
    <w:rsid w:val="001C1789"/>
    <w:rsid w:val="001D22E2"/>
    <w:rsid w:val="001D63BC"/>
    <w:rsid w:val="001E1F96"/>
    <w:rsid w:val="001E38E2"/>
    <w:rsid w:val="001E7A82"/>
    <w:rsid w:val="001F04DD"/>
    <w:rsid w:val="002065BE"/>
    <w:rsid w:val="0021047B"/>
    <w:rsid w:val="00213C34"/>
    <w:rsid w:val="00235961"/>
    <w:rsid w:val="00257647"/>
    <w:rsid w:val="002665CB"/>
    <w:rsid w:val="002717FB"/>
    <w:rsid w:val="00281E09"/>
    <w:rsid w:val="00283F41"/>
    <w:rsid w:val="00284FA6"/>
    <w:rsid w:val="00285560"/>
    <w:rsid w:val="00285C0D"/>
    <w:rsid w:val="00290924"/>
    <w:rsid w:val="0029592F"/>
    <w:rsid w:val="002A064F"/>
    <w:rsid w:val="002A0C98"/>
    <w:rsid w:val="002B17CE"/>
    <w:rsid w:val="002B298F"/>
    <w:rsid w:val="002B35E1"/>
    <w:rsid w:val="002B37AC"/>
    <w:rsid w:val="002D0908"/>
    <w:rsid w:val="002D5033"/>
    <w:rsid w:val="002D7E2D"/>
    <w:rsid w:val="002F09D8"/>
    <w:rsid w:val="002F6B99"/>
    <w:rsid w:val="002F771F"/>
    <w:rsid w:val="00304799"/>
    <w:rsid w:val="00340216"/>
    <w:rsid w:val="00342964"/>
    <w:rsid w:val="00352142"/>
    <w:rsid w:val="00354556"/>
    <w:rsid w:val="00360F3D"/>
    <w:rsid w:val="00364269"/>
    <w:rsid w:val="00376DCD"/>
    <w:rsid w:val="00382BCD"/>
    <w:rsid w:val="003932A1"/>
    <w:rsid w:val="003A6FEB"/>
    <w:rsid w:val="003B420D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BB8"/>
    <w:rsid w:val="0044742E"/>
    <w:rsid w:val="00454705"/>
    <w:rsid w:val="00465DB3"/>
    <w:rsid w:val="004867BC"/>
    <w:rsid w:val="0049126F"/>
    <w:rsid w:val="004A056B"/>
    <w:rsid w:val="004B2234"/>
    <w:rsid w:val="004B5526"/>
    <w:rsid w:val="004B5A8E"/>
    <w:rsid w:val="004B6272"/>
    <w:rsid w:val="004B6415"/>
    <w:rsid w:val="004C3F5D"/>
    <w:rsid w:val="004C60FF"/>
    <w:rsid w:val="004D43D5"/>
    <w:rsid w:val="004D6C91"/>
    <w:rsid w:val="004E0179"/>
    <w:rsid w:val="004E0553"/>
    <w:rsid w:val="004E699D"/>
    <w:rsid w:val="004F1C26"/>
    <w:rsid w:val="004F1E49"/>
    <w:rsid w:val="004F1E92"/>
    <w:rsid w:val="0050152B"/>
    <w:rsid w:val="005060F4"/>
    <w:rsid w:val="00516C43"/>
    <w:rsid w:val="0052103B"/>
    <w:rsid w:val="00523480"/>
    <w:rsid w:val="00525CDB"/>
    <w:rsid w:val="00527267"/>
    <w:rsid w:val="00534A4B"/>
    <w:rsid w:val="005473EF"/>
    <w:rsid w:val="00550AB5"/>
    <w:rsid w:val="0055136F"/>
    <w:rsid w:val="0055156D"/>
    <w:rsid w:val="005547C1"/>
    <w:rsid w:val="005552F9"/>
    <w:rsid w:val="005672F2"/>
    <w:rsid w:val="00567521"/>
    <w:rsid w:val="00583AA1"/>
    <w:rsid w:val="0058527F"/>
    <w:rsid w:val="00585859"/>
    <w:rsid w:val="005913EC"/>
    <w:rsid w:val="005921A2"/>
    <w:rsid w:val="005967E6"/>
    <w:rsid w:val="005B57D7"/>
    <w:rsid w:val="005B7F7F"/>
    <w:rsid w:val="005C1C85"/>
    <w:rsid w:val="005C5708"/>
    <w:rsid w:val="005D1825"/>
    <w:rsid w:val="005D26BD"/>
    <w:rsid w:val="005D2A74"/>
    <w:rsid w:val="005E0577"/>
    <w:rsid w:val="005E07BD"/>
    <w:rsid w:val="005E7803"/>
    <w:rsid w:val="005F23EB"/>
    <w:rsid w:val="005F6F40"/>
    <w:rsid w:val="00632C1A"/>
    <w:rsid w:val="006454CF"/>
    <w:rsid w:val="0065198F"/>
    <w:rsid w:val="006521FF"/>
    <w:rsid w:val="00665F75"/>
    <w:rsid w:val="0066763B"/>
    <w:rsid w:val="00671EFB"/>
    <w:rsid w:val="00684B37"/>
    <w:rsid w:val="00686A24"/>
    <w:rsid w:val="006C4228"/>
    <w:rsid w:val="006D45A1"/>
    <w:rsid w:val="006E24F6"/>
    <w:rsid w:val="006E7126"/>
    <w:rsid w:val="007026D1"/>
    <w:rsid w:val="00711AB6"/>
    <w:rsid w:val="00716DD5"/>
    <w:rsid w:val="00720E5C"/>
    <w:rsid w:val="00736DAD"/>
    <w:rsid w:val="00742EA1"/>
    <w:rsid w:val="00744772"/>
    <w:rsid w:val="00744C9A"/>
    <w:rsid w:val="007506E6"/>
    <w:rsid w:val="007626C5"/>
    <w:rsid w:val="00763FC1"/>
    <w:rsid w:val="007648E0"/>
    <w:rsid w:val="00765666"/>
    <w:rsid w:val="00772791"/>
    <w:rsid w:val="0078728B"/>
    <w:rsid w:val="00790130"/>
    <w:rsid w:val="00796513"/>
    <w:rsid w:val="007A060E"/>
    <w:rsid w:val="007A3E0C"/>
    <w:rsid w:val="007B1945"/>
    <w:rsid w:val="007D3976"/>
    <w:rsid w:val="007D6927"/>
    <w:rsid w:val="007D7318"/>
    <w:rsid w:val="007E0249"/>
    <w:rsid w:val="007F3A7C"/>
    <w:rsid w:val="00802ED4"/>
    <w:rsid w:val="00805892"/>
    <w:rsid w:val="0081072B"/>
    <w:rsid w:val="008248D3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1374"/>
    <w:rsid w:val="008A3866"/>
    <w:rsid w:val="008A5560"/>
    <w:rsid w:val="008A7B37"/>
    <w:rsid w:val="008C44B0"/>
    <w:rsid w:val="008D1A8E"/>
    <w:rsid w:val="008E0D82"/>
    <w:rsid w:val="008E0FC7"/>
    <w:rsid w:val="008F75E7"/>
    <w:rsid w:val="009075A9"/>
    <w:rsid w:val="009212B4"/>
    <w:rsid w:val="0095198B"/>
    <w:rsid w:val="00970211"/>
    <w:rsid w:val="009760D0"/>
    <w:rsid w:val="009773FE"/>
    <w:rsid w:val="0099236A"/>
    <w:rsid w:val="009A2DA7"/>
    <w:rsid w:val="009A5F4D"/>
    <w:rsid w:val="009A6E64"/>
    <w:rsid w:val="009C1E3E"/>
    <w:rsid w:val="009C2FF2"/>
    <w:rsid w:val="009C6EFB"/>
    <w:rsid w:val="009D429E"/>
    <w:rsid w:val="009E1FB1"/>
    <w:rsid w:val="009E52C9"/>
    <w:rsid w:val="009F373D"/>
    <w:rsid w:val="009F6E01"/>
    <w:rsid w:val="00A06317"/>
    <w:rsid w:val="00A237ED"/>
    <w:rsid w:val="00A31197"/>
    <w:rsid w:val="00A5114A"/>
    <w:rsid w:val="00A613A1"/>
    <w:rsid w:val="00A649A3"/>
    <w:rsid w:val="00A70A90"/>
    <w:rsid w:val="00A7113B"/>
    <w:rsid w:val="00A75CE3"/>
    <w:rsid w:val="00A8486F"/>
    <w:rsid w:val="00A87FE5"/>
    <w:rsid w:val="00A946ED"/>
    <w:rsid w:val="00AA65D6"/>
    <w:rsid w:val="00AC17EE"/>
    <w:rsid w:val="00AE290A"/>
    <w:rsid w:val="00AF1983"/>
    <w:rsid w:val="00AF3502"/>
    <w:rsid w:val="00AF3CC0"/>
    <w:rsid w:val="00AF76A2"/>
    <w:rsid w:val="00B13741"/>
    <w:rsid w:val="00B15817"/>
    <w:rsid w:val="00B1680D"/>
    <w:rsid w:val="00B17C44"/>
    <w:rsid w:val="00B2286E"/>
    <w:rsid w:val="00B22993"/>
    <w:rsid w:val="00B261B2"/>
    <w:rsid w:val="00B50770"/>
    <w:rsid w:val="00B6345C"/>
    <w:rsid w:val="00B73242"/>
    <w:rsid w:val="00B77530"/>
    <w:rsid w:val="00B91F5A"/>
    <w:rsid w:val="00BA02EC"/>
    <w:rsid w:val="00BA1533"/>
    <w:rsid w:val="00BA1564"/>
    <w:rsid w:val="00BA7590"/>
    <w:rsid w:val="00BC6A51"/>
    <w:rsid w:val="00BD2864"/>
    <w:rsid w:val="00BD37FF"/>
    <w:rsid w:val="00BD62C0"/>
    <w:rsid w:val="00BE368B"/>
    <w:rsid w:val="00BF0354"/>
    <w:rsid w:val="00BF2B89"/>
    <w:rsid w:val="00BF7EB9"/>
    <w:rsid w:val="00C10F24"/>
    <w:rsid w:val="00C21D08"/>
    <w:rsid w:val="00C24E59"/>
    <w:rsid w:val="00C30D7D"/>
    <w:rsid w:val="00C43D74"/>
    <w:rsid w:val="00C470A2"/>
    <w:rsid w:val="00C47BF4"/>
    <w:rsid w:val="00C61048"/>
    <w:rsid w:val="00C8522D"/>
    <w:rsid w:val="00C91AC1"/>
    <w:rsid w:val="00C940C7"/>
    <w:rsid w:val="00CA5FDE"/>
    <w:rsid w:val="00CA64ED"/>
    <w:rsid w:val="00CA6FFC"/>
    <w:rsid w:val="00CB24C7"/>
    <w:rsid w:val="00CB3640"/>
    <w:rsid w:val="00CC19EF"/>
    <w:rsid w:val="00CD1A9A"/>
    <w:rsid w:val="00CD4117"/>
    <w:rsid w:val="00CE73C2"/>
    <w:rsid w:val="00D13823"/>
    <w:rsid w:val="00D13BD1"/>
    <w:rsid w:val="00D45365"/>
    <w:rsid w:val="00D61222"/>
    <w:rsid w:val="00D64B02"/>
    <w:rsid w:val="00D65E04"/>
    <w:rsid w:val="00DA6374"/>
    <w:rsid w:val="00DB3534"/>
    <w:rsid w:val="00DB3B77"/>
    <w:rsid w:val="00DC5CF9"/>
    <w:rsid w:val="00DD3447"/>
    <w:rsid w:val="00DD5810"/>
    <w:rsid w:val="00DE10AB"/>
    <w:rsid w:val="00DE2B44"/>
    <w:rsid w:val="00E016C0"/>
    <w:rsid w:val="00E211D2"/>
    <w:rsid w:val="00E342CA"/>
    <w:rsid w:val="00E368C3"/>
    <w:rsid w:val="00E50734"/>
    <w:rsid w:val="00E54CF5"/>
    <w:rsid w:val="00E573ED"/>
    <w:rsid w:val="00E57522"/>
    <w:rsid w:val="00E57793"/>
    <w:rsid w:val="00E61BCD"/>
    <w:rsid w:val="00E65739"/>
    <w:rsid w:val="00E77518"/>
    <w:rsid w:val="00EA2ACF"/>
    <w:rsid w:val="00EA74B3"/>
    <w:rsid w:val="00EC00F0"/>
    <w:rsid w:val="00EE217B"/>
    <w:rsid w:val="00EF2558"/>
    <w:rsid w:val="00F029CC"/>
    <w:rsid w:val="00F02A61"/>
    <w:rsid w:val="00F16438"/>
    <w:rsid w:val="00F16D23"/>
    <w:rsid w:val="00F2421E"/>
    <w:rsid w:val="00F3121A"/>
    <w:rsid w:val="00F3437F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5374"/>
    <w:rsid w:val="00FE65A7"/>
    <w:rsid w:val="00F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64E94A3E"/>
  <w15:docId w15:val="{3BD57837-B969-43FC-9CEA-2971495C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semiHidden/>
    <w:unhideWhenUsed/>
    <w:rsid w:val="0077279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8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0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19SRV\AUDfIT_Redaktion\AUD_61_Ablauforganisation\AUD_QMA_61_G_Redaktionsarbeit\_1%20Handbuch\AUD_61_G_Redaktionsarbeit%20FORTLAUFEND\G_4._Skriptentwicklung\G_4._ANLAGENBAND\_320_Muster_JAE-JAP_Sachverhalt,%20Fr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0135A2B9-DFF1-42EF-B231-F7A5C319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_320_Muster_JAE-JAP_Sachverhalt, Frage.dotx</Template>
  <TotalTime>0</TotalTime>
  <Pages>3</Pages>
  <Words>447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Klein, Paula - LÖSLE</dc:creator>
  <cp:lastModifiedBy>Koch, Anja - AUDfIT</cp:lastModifiedBy>
  <cp:revision>35</cp:revision>
  <cp:lastPrinted>2025-10-08T08:56:00Z</cp:lastPrinted>
  <dcterms:created xsi:type="dcterms:W3CDTF">2023-03-27T10:23:00Z</dcterms:created>
  <dcterms:modified xsi:type="dcterms:W3CDTF">2025-10-08T08:56:00Z</dcterms:modified>
</cp:coreProperties>
</file>